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2A77" w14:textId="77777777" w:rsidR="00B05C85" w:rsidRPr="005F2C27" w:rsidRDefault="00B05C85" w:rsidP="00B05C85">
      <w:pPr>
        <w:tabs>
          <w:tab w:val="left" w:pos="2340"/>
          <w:tab w:val="right" w:pos="8280"/>
        </w:tabs>
        <w:jc w:val="center"/>
        <w:rPr>
          <w:rFonts w:ascii="Arial" w:hAnsi="Arial" w:cs="Arial"/>
          <w:b/>
        </w:rPr>
      </w:pPr>
      <w:r w:rsidRPr="005F2C27">
        <w:rPr>
          <w:rFonts w:ascii="Arial" w:hAnsi="Arial" w:cs="Arial"/>
          <w:b/>
        </w:rPr>
        <w:t>TETRA TECH INTERNATIONAL DEVELOPMENT PTY LTD</w:t>
      </w:r>
    </w:p>
    <w:p w14:paraId="7B46F9E8" w14:textId="77777777" w:rsidR="00B05C85" w:rsidRPr="005F2C27" w:rsidRDefault="00B05C85" w:rsidP="00B05C85">
      <w:pPr>
        <w:tabs>
          <w:tab w:val="left" w:pos="2340"/>
          <w:tab w:val="right" w:pos="8280"/>
        </w:tabs>
        <w:jc w:val="center"/>
        <w:rPr>
          <w:rFonts w:ascii="Arial" w:hAnsi="Arial" w:cs="Arial"/>
        </w:rPr>
      </w:pPr>
      <w:r w:rsidRPr="005F2C27">
        <w:rPr>
          <w:rFonts w:ascii="Arial" w:hAnsi="Arial" w:cs="Arial"/>
        </w:rPr>
        <w:t>(“TETRA TECH INTERNATIONAL DEVELOPMENT”)</w:t>
      </w:r>
      <w:r w:rsidRPr="005F2C27">
        <w:rPr>
          <w:rFonts w:ascii="Arial" w:hAnsi="Arial" w:cs="Arial"/>
        </w:rPr>
        <w:br/>
      </w:r>
    </w:p>
    <w:p w14:paraId="6CEE41F3" w14:textId="77777777" w:rsidR="00B05C85" w:rsidRPr="005F2C27" w:rsidRDefault="00B05C85" w:rsidP="00B05C85">
      <w:pPr>
        <w:tabs>
          <w:tab w:val="left" w:pos="2340"/>
          <w:tab w:val="right" w:pos="8280"/>
        </w:tabs>
        <w:jc w:val="center"/>
        <w:rPr>
          <w:rFonts w:ascii="Arial" w:hAnsi="Arial" w:cs="Arial"/>
        </w:rPr>
      </w:pPr>
      <w:r w:rsidRPr="005F2C27">
        <w:rPr>
          <w:rFonts w:ascii="Arial" w:hAnsi="Arial" w:cs="Arial"/>
        </w:rPr>
        <w:t>- and –</w:t>
      </w:r>
      <w:permStart w:id="1870865853" w:edGrp="everyone"/>
      <w:permEnd w:id="1870865853"/>
    </w:p>
    <w:p w14:paraId="0B64ED1C" w14:textId="77777777" w:rsidR="00B05C85" w:rsidRPr="005F2C27" w:rsidRDefault="00B05C85" w:rsidP="00B05C85">
      <w:pPr>
        <w:tabs>
          <w:tab w:val="left" w:pos="2340"/>
          <w:tab w:val="right" w:pos="8280"/>
        </w:tabs>
        <w:jc w:val="center"/>
        <w:rPr>
          <w:rFonts w:ascii="Arial" w:hAnsi="Arial" w:cs="Arial"/>
        </w:rPr>
      </w:pPr>
    </w:p>
    <w:p w14:paraId="1DC406D2" w14:textId="77777777" w:rsidR="004F2FD2" w:rsidRPr="005F2C27" w:rsidRDefault="004F2FD2" w:rsidP="004F2FD2">
      <w:pPr>
        <w:tabs>
          <w:tab w:val="left" w:pos="2340"/>
          <w:tab w:val="right" w:pos="8280"/>
        </w:tabs>
        <w:jc w:val="center"/>
        <w:rPr>
          <w:rFonts w:ascii="Arial" w:hAnsi="Arial" w:cs="Arial"/>
        </w:rPr>
      </w:pPr>
      <w:r>
        <w:rPr>
          <w:rFonts w:ascii="Arial" w:hAnsi="Arial" w:cs="Arial"/>
        </w:rPr>
        <w:t xml:space="preserve">&lt; </w:t>
      </w:r>
      <w:r>
        <w:rPr>
          <w:rFonts w:ascii="Arial" w:hAnsi="Arial" w:cs="Arial"/>
          <w:b/>
          <w:bCs/>
        </w:rPr>
        <w:t xml:space="preserve">SERVICE PROVIDER NAME </w:t>
      </w:r>
      <w:r>
        <w:rPr>
          <w:rFonts w:ascii="Arial" w:hAnsi="Arial" w:cs="Arial"/>
        </w:rPr>
        <w:t>&gt;</w:t>
      </w:r>
      <w:permStart w:id="922689839" w:edGrp="everyone"/>
    </w:p>
    <w:permEnd w:id="922689839"/>
    <w:p w14:paraId="39A381CE" w14:textId="77777777" w:rsidR="00B05C85" w:rsidRPr="005F2C27" w:rsidRDefault="00B05C85" w:rsidP="00B05C85">
      <w:pPr>
        <w:tabs>
          <w:tab w:val="left" w:pos="2340"/>
          <w:tab w:val="right" w:pos="8280"/>
        </w:tabs>
        <w:jc w:val="center"/>
        <w:rPr>
          <w:rFonts w:ascii="Arial" w:hAnsi="Arial" w:cs="Arial"/>
        </w:rPr>
      </w:pPr>
      <w:r w:rsidRPr="005F2C27">
        <w:rPr>
          <w:rFonts w:ascii="Arial" w:hAnsi="Arial" w:cs="Arial"/>
        </w:rPr>
        <w:t xml:space="preserve"> (“SERVICE PROVIDER”)</w:t>
      </w:r>
    </w:p>
    <w:p w14:paraId="50B79B85" w14:textId="77777777" w:rsidR="00B05C85" w:rsidRDefault="00B05C85" w:rsidP="00B05C85">
      <w:pPr>
        <w:tabs>
          <w:tab w:val="left" w:pos="2340"/>
          <w:tab w:val="right" w:pos="8280"/>
        </w:tabs>
        <w:jc w:val="center"/>
        <w:rPr>
          <w:rFonts w:ascii="Arial" w:hAnsi="Arial" w:cs="Arial"/>
        </w:rPr>
      </w:pPr>
    </w:p>
    <w:p w14:paraId="2ED6156F" w14:textId="3F4F9BFE" w:rsidR="00B05C85" w:rsidRDefault="00B05C85" w:rsidP="00B05C85">
      <w:pPr>
        <w:tabs>
          <w:tab w:val="left" w:pos="0"/>
          <w:tab w:val="right" w:pos="8280"/>
        </w:tabs>
        <w:jc w:val="center"/>
        <w:rPr>
          <w:rFonts w:ascii="Arial" w:hAnsi="Arial" w:cs="Arial"/>
          <w:b/>
          <w:bCs/>
        </w:rPr>
      </w:pPr>
      <w:r>
        <w:rPr>
          <w:rFonts w:ascii="Arial" w:hAnsi="Arial" w:cs="Arial"/>
          <w:b/>
          <w:bCs/>
        </w:rPr>
        <w:t>GS – XXXXXXX SERVICES AGREEMENT</w:t>
      </w:r>
    </w:p>
    <w:p w14:paraId="66010E2D" w14:textId="77777777" w:rsidR="00B05C85" w:rsidRDefault="00B05C85" w:rsidP="00B05C85">
      <w:pPr>
        <w:tabs>
          <w:tab w:val="left" w:pos="2340"/>
          <w:tab w:val="right" w:pos="8280"/>
        </w:tabs>
        <w:jc w:val="center"/>
        <w:rPr>
          <w:rFonts w:ascii="Arial" w:hAnsi="Arial" w:cs="Arial"/>
          <w:b/>
          <w:bCs/>
        </w:rPr>
      </w:pPr>
    </w:p>
    <w:p w14:paraId="5189BFCB" w14:textId="77777777" w:rsidR="00B05C85" w:rsidRDefault="00B05C85" w:rsidP="00B05C85">
      <w:pPr>
        <w:tabs>
          <w:tab w:val="right" w:pos="8280"/>
        </w:tabs>
        <w:jc w:val="center"/>
        <w:rPr>
          <w:rFonts w:ascii="Arial" w:hAnsi="Arial" w:cs="Arial"/>
        </w:rPr>
      </w:pPr>
      <w:r>
        <w:rPr>
          <w:rFonts w:ascii="Arial" w:hAnsi="Arial" w:cs="Arial"/>
        </w:rPr>
        <w:t>for</w:t>
      </w:r>
    </w:p>
    <w:p w14:paraId="2C8FBAB8" w14:textId="77777777" w:rsidR="00B05C85" w:rsidRDefault="00B05C85" w:rsidP="00B05C85">
      <w:pPr>
        <w:tabs>
          <w:tab w:val="left" w:pos="2340"/>
          <w:tab w:val="right" w:pos="8280"/>
        </w:tabs>
        <w:jc w:val="center"/>
        <w:rPr>
          <w:rFonts w:ascii="Arial" w:hAnsi="Arial" w:cs="Arial"/>
        </w:rPr>
      </w:pPr>
    </w:p>
    <w:p w14:paraId="20FAF4DF" w14:textId="77777777" w:rsidR="00B05C85" w:rsidRDefault="00B05C85" w:rsidP="00B05C85">
      <w:pPr>
        <w:tabs>
          <w:tab w:val="right" w:pos="8280"/>
        </w:tabs>
        <w:jc w:val="center"/>
        <w:rPr>
          <w:rFonts w:ascii="Arial" w:hAnsi="Arial" w:cs="Arial"/>
          <w:b/>
          <w:bCs/>
        </w:rPr>
      </w:pPr>
      <w:r>
        <w:rPr>
          <w:rFonts w:ascii="Arial" w:hAnsi="Arial" w:cs="Arial"/>
          <w:b/>
          <w:bCs/>
        </w:rPr>
        <w:t>XXXXX</w:t>
      </w:r>
    </w:p>
    <w:p w14:paraId="75C9BFE3" w14:textId="77777777" w:rsidR="00B05C85" w:rsidRDefault="00B05C85" w:rsidP="00B05C85">
      <w:pPr>
        <w:tabs>
          <w:tab w:val="right" w:pos="8280"/>
        </w:tabs>
        <w:jc w:val="center"/>
        <w:rPr>
          <w:rFonts w:ascii="Arial" w:hAnsi="Arial" w:cs="Arial"/>
          <w:b/>
          <w:bCs/>
        </w:rPr>
      </w:pPr>
    </w:p>
    <w:p w14:paraId="7CC07D16" w14:textId="77777777" w:rsidR="00B05C85" w:rsidRPr="00EB2591" w:rsidRDefault="00B05C85" w:rsidP="00B05C85">
      <w:pPr>
        <w:tabs>
          <w:tab w:val="right" w:pos="8280"/>
        </w:tabs>
        <w:jc w:val="center"/>
        <w:rPr>
          <w:rFonts w:ascii="Arial" w:hAnsi="Arial" w:cs="Arial"/>
          <w:b/>
          <w:bCs/>
        </w:rPr>
      </w:pPr>
    </w:p>
    <w:p w14:paraId="0B55ADFC" w14:textId="14E9176C" w:rsidR="00AD3B5E" w:rsidRPr="00B800A8" w:rsidRDefault="00AD3B5E" w:rsidP="00AD3B5E">
      <w:pPr>
        <w:tabs>
          <w:tab w:val="left" w:pos="2340"/>
          <w:tab w:val="right" w:pos="8280"/>
        </w:tabs>
        <w:jc w:val="center"/>
        <w:rPr>
          <w:rFonts w:cstheme="minorHAnsi"/>
        </w:rPr>
      </w:pPr>
      <w:permStart w:id="1723165815" w:edGrp="everyone"/>
    </w:p>
    <w:p w14:paraId="7100424F" w14:textId="4B8B0B60" w:rsidR="00AD3B5E" w:rsidRPr="00B800A8" w:rsidRDefault="00AD3B5E" w:rsidP="00AD3B5E">
      <w:pPr>
        <w:tabs>
          <w:tab w:val="right" w:pos="8820"/>
        </w:tabs>
        <w:jc w:val="center"/>
        <w:rPr>
          <w:rFonts w:cstheme="minorHAnsi"/>
        </w:rPr>
        <w:sectPr w:rsidR="00AD3B5E" w:rsidRPr="00B800A8" w:rsidSect="00E100DF">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6" w:footer="706" w:gutter="0"/>
          <w:pgNumType w:start="1"/>
          <w:cols w:space="708"/>
          <w:docGrid w:linePitch="360"/>
        </w:sectPr>
      </w:pPr>
    </w:p>
    <w:permEnd w:id="1723165815"/>
    <w:p w14:paraId="31FCBF85" w14:textId="77777777" w:rsidR="00AD3B5E" w:rsidRPr="00B800A8" w:rsidRDefault="00AD3B5E" w:rsidP="00AD3B5E">
      <w:pPr>
        <w:autoSpaceDE w:val="0"/>
        <w:autoSpaceDN w:val="0"/>
        <w:adjustRightInd w:val="0"/>
        <w:spacing w:after="0"/>
        <w:rPr>
          <w:rFonts w:cstheme="minorHAnsi"/>
          <w:b/>
          <w:bCs/>
          <w:sz w:val="24"/>
        </w:rPr>
      </w:pPr>
      <w:r w:rsidRPr="00B800A8">
        <w:rPr>
          <w:rFonts w:cstheme="minorHAnsi"/>
          <w:b/>
          <w:bCs/>
          <w:sz w:val="24"/>
        </w:rPr>
        <w:lastRenderedPageBreak/>
        <w:t xml:space="preserve">SERVICES AGREEMENT </w:t>
      </w:r>
    </w:p>
    <w:p w14:paraId="484C1DAB" w14:textId="358E25F8" w:rsidR="00AD3B5E" w:rsidRPr="00B800A8" w:rsidRDefault="00AD3B5E" w:rsidP="00AD3B5E">
      <w:pPr>
        <w:autoSpaceDE w:val="0"/>
        <w:autoSpaceDN w:val="0"/>
        <w:adjustRightInd w:val="0"/>
        <w:spacing w:before="200" w:after="120"/>
        <w:rPr>
          <w:rFonts w:cstheme="minorHAnsi"/>
          <w:b/>
          <w:bCs/>
          <w:szCs w:val="20"/>
        </w:rPr>
      </w:pPr>
      <w:r w:rsidRPr="00B800A8">
        <w:rPr>
          <w:rFonts w:cstheme="minorHAnsi"/>
          <w:b/>
          <w:bCs/>
          <w:sz w:val="24"/>
          <w:szCs w:val="24"/>
        </w:rPr>
        <w:t>THIS AGREEMENT</w:t>
      </w:r>
      <w:r w:rsidRPr="00B800A8">
        <w:rPr>
          <w:rFonts w:cstheme="minorHAnsi"/>
          <w:b/>
          <w:bCs/>
          <w:szCs w:val="20"/>
        </w:rPr>
        <w:t xml:space="preserve"> </w:t>
      </w:r>
      <w:r w:rsidRPr="00B800A8">
        <w:rPr>
          <w:rFonts w:cstheme="minorHAnsi"/>
          <w:szCs w:val="20"/>
        </w:rPr>
        <w:t>is made</w:t>
      </w:r>
      <w:r w:rsidR="00D02A74">
        <w:rPr>
          <w:rFonts w:cstheme="minorHAnsi"/>
          <w:szCs w:val="20"/>
        </w:rPr>
        <w:t xml:space="preserve"> </w:t>
      </w:r>
      <w:r w:rsidR="00D02A74" w:rsidRPr="00D02A74">
        <w:rPr>
          <w:rFonts w:cstheme="minorHAnsi"/>
          <w:szCs w:val="20"/>
          <w:highlight w:val="green"/>
        </w:rPr>
        <w:t>&lt;</w:t>
      </w:r>
      <w:r w:rsidR="00D02A74" w:rsidRPr="00D02A74">
        <w:rPr>
          <w:rFonts w:cstheme="minorHAnsi"/>
          <w:i/>
          <w:iCs/>
          <w:szCs w:val="20"/>
          <w:highlight w:val="green"/>
        </w:rPr>
        <w:t>TETRA TECH INTERNATIONAL DEVELOPMENT WILL INSERT DATE&gt;</w:t>
      </w:r>
      <w:r w:rsidR="00D02A74">
        <w:rPr>
          <w:rFonts w:cstheme="minorHAnsi"/>
          <w:i/>
          <w:iCs/>
          <w:szCs w:val="20"/>
        </w:rPr>
        <w:t xml:space="preserve"> </w:t>
      </w:r>
      <w:r w:rsidRPr="00B800A8">
        <w:rPr>
          <w:rFonts w:cstheme="minorHAnsi"/>
          <w:szCs w:val="20"/>
        </w:rPr>
        <w:t xml:space="preserve"> </w:t>
      </w:r>
    </w:p>
    <w:p w14:paraId="2B1B067C" w14:textId="6103CB9A" w:rsidR="00AD3B5E" w:rsidRDefault="00AD3B5E" w:rsidP="00AD3B5E">
      <w:pPr>
        <w:autoSpaceDE w:val="0"/>
        <w:autoSpaceDN w:val="0"/>
        <w:adjustRightInd w:val="0"/>
        <w:spacing w:before="200" w:after="120"/>
        <w:ind w:left="1418" w:hanging="1418"/>
        <w:rPr>
          <w:rFonts w:cstheme="minorHAnsi"/>
          <w:bCs/>
          <w:szCs w:val="20"/>
        </w:rPr>
      </w:pPr>
      <w:r w:rsidRPr="00B800A8">
        <w:rPr>
          <w:rFonts w:cstheme="minorHAnsi"/>
          <w:b/>
          <w:bCs/>
          <w:sz w:val="24"/>
          <w:szCs w:val="24"/>
        </w:rPr>
        <w:t>BETWEEN:</w:t>
      </w:r>
      <w:r w:rsidRPr="00B800A8">
        <w:rPr>
          <w:rFonts w:cstheme="minorHAnsi"/>
          <w:b/>
          <w:bCs/>
          <w:szCs w:val="20"/>
        </w:rPr>
        <w:tab/>
        <w:t>TETRA TECH INTERNATIONAL DEVELOPMENT PTY LTD</w:t>
      </w:r>
      <w:r w:rsidRPr="00B800A8">
        <w:rPr>
          <w:rFonts w:cstheme="minorHAnsi"/>
          <w:bCs/>
          <w:szCs w:val="20"/>
        </w:rPr>
        <w:t xml:space="preserve"> </w:t>
      </w:r>
      <w:r w:rsidRPr="00B800A8">
        <w:rPr>
          <w:rFonts w:cstheme="minorHAnsi"/>
          <w:bCs/>
          <w:szCs w:val="20"/>
        </w:rPr>
        <w:br/>
        <w:t xml:space="preserve">ABN 63 007 889 081 of </w:t>
      </w:r>
      <w:r w:rsidR="00A06C2D">
        <w:rPr>
          <w:rFonts w:cstheme="minorHAnsi"/>
          <w:bCs/>
          <w:szCs w:val="20"/>
        </w:rPr>
        <w:t>422</w:t>
      </w:r>
      <w:r w:rsidRPr="00B800A8">
        <w:rPr>
          <w:rFonts w:cstheme="minorHAnsi"/>
          <w:bCs/>
          <w:szCs w:val="20"/>
        </w:rPr>
        <w:t xml:space="preserve"> </w:t>
      </w:r>
      <w:r w:rsidR="00A06C2D">
        <w:rPr>
          <w:rFonts w:cstheme="minorHAnsi"/>
          <w:bCs/>
          <w:szCs w:val="20"/>
        </w:rPr>
        <w:t>King William Street, Adelaide,</w:t>
      </w:r>
      <w:r w:rsidRPr="00B800A8">
        <w:rPr>
          <w:rFonts w:cstheme="minorHAnsi"/>
          <w:bCs/>
          <w:szCs w:val="20"/>
        </w:rPr>
        <w:t xml:space="preserve"> SA 50</w:t>
      </w:r>
      <w:r w:rsidR="00A06C2D">
        <w:rPr>
          <w:rFonts w:cstheme="minorHAnsi"/>
          <w:bCs/>
          <w:szCs w:val="20"/>
        </w:rPr>
        <w:t>00</w:t>
      </w:r>
    </w:p>
    <w:p w14:paraId="46D482F6" w14:textId="77777777" w:rsidR="00AD3B5E" w:rsidRPr="00B800A8" w:rsidRDefault="00AD3B5E" w:rsidP="00AD3B5E">
      <w:pPr>
        <w:autoSpaceDE w:val="0"/>
        <w:autoSpaceDN w:val="0"/>
        <w:adjustRightInd w:val="0"/>
        <w:spacing w:before="360" w:after="120"/>
        <w:rPr>
          <w:rFonts w:cstheme="minorHAnsi"/>
          <w:bCs/>
          <w:szCs w:val="20"/>
        </w:rPr>
      </w:pPr>
      <w:r>
        <w:rPr>
          <w:rFonts w:cstheme="minorHAnsi"/>
          <w:b/>
          <w:bCs/>
          <w:sz w:val="24"/>
          <w:szCs w:val="24"/>
        </w:rPr>
        <w:tab/>
      </w:r>
      <w:r>
        <w:rPr>
          <w:rFonts w:cstheme="minorHAnsi"/>
          <w:b/>
          <w:bCs/>
          <w:sz w:val="24"/>
          <w:szCs w:val="24"/>
        </w:rPr>
        <w:tab/>
      </w:r>
      <w:r w:rsidRPr="00436C59">
        <w:rPr>
          <w:rFonts w:cstheme="minorHAnsi"/>
          <w:szCs w:val="20"/>
        </w:rPr>
        <w:t>(“</w:t>
      </w:r>
      <w:r w:rsidRPr="00436C59">
        <w:rPr>
          <w:rFonts w:cstheme="minorHAnsi"/>
          <w:b/>
          <w:bCs/>
          <w:szCs w:val="20"/>
        </w:rPr>
        <w:t>Tetra Tech International Development</w:t>
      </w:r>
      <w:r w:rsidRPr="00436C59">
        <w:rPr>
          <w:rFonts w:cstheme="minorHAnsi"/>
          <w:szCs w:val="20"/>
        </w:rPr>
        <w:t>”)</w:t>
      </w:r>
    </w:p>
    <w:p w14:paraId="67E9FCEB" w14:textId="77777777" w:rsidR="000523AD" w:rsidRDefault="00AD3B5E" w:rsidP="00AD3B5E">
      <w:pPr>
        <w:autoSpaceDE w:val="0"/>
        <w:autoSpaceDN w:val="0"/>
        <w:adjustRightInd w:val="0"/>
        <w:spacing w:before="360" w:after="120"/>
        <w:ind w:left="1418" w:hanging="1418"/>
        <w:rPr>
          <w:rFonts w:cstheme="minorHAnsi"/>
          <w:b/>
          <w:sz w:val="24"/>
          <w:szCs w:val="24"/>
        </w:rPr>
      </w:pPr>
      <w:r w:rsidRPr="00B800A8">
        <w:rPr>
          <w:rFonts w:cstheme="minorHAnsi"/>
          <w:b/>
          <w:bCs/>
          <w:sz w:val="24"/>
          <w:szCs w:val="24"/>
        </w:rPr>
        <w:tab/>
      </w:r>
      <w:bookmarkStart w:id="2" w:name="ServiceProviderDetails"/>
      <w:r w:rsidRPr="00B800A8">
        <w:rPr>
          <w:rFonts w:cstheme="minorHAnsi"/>
          <w:b/>
          <w:sz w:val="24"/>
          <w:szCs w:val="24"/>
        </w:rPr>
        <w:t>AND</w:t>
      </w:r>
    </w:p>
    <w:p w14:paraId="7DF44A44" w14:textId="77777777" w:rsidR="00CC5C50" w:rsidRDefault="00D02A74" w:rsidP="00CC5C50">
      <w:pPr>
        <w:autoSpaceDE w:val="0"/>
        <w:autoSpaceDN w:val="0"/>
        <w:adjustRightInd w:val="0"/>
        <w:spacing w:before="360" w:after="0" w:line="240" w:lineRule="auto"/>
        <w:ind w:left="567" w:right="1939"/>
        <w:rPr>
          <w:rFonts w:cstheme="minorHAnsi"/>
          <w:bCs/>
          <w:szCs w:val="20"/>
        </w:rPr>
      </w:pPr>
      <w:r>
        <w:rPr>
          <w:rFonts w:cstheme="minorHAnsi"/>
          <w:bCs/>
          <w:szCs w:val="20"/>
        </w:rPr>
        <w:tab/>
      </w:r>
      <w:r>
        <w:rPr>
          <w:rFonts w:cstheme="minorHAnsi"/>
          <w:bCs/>
          <w:szCs w:val="20"/>
        </w:rPr>
        <w:tab/>
      </w:r>
      <w:r>
        <w:rPr>
          <w:rFonts w:cstheme="minorHAnsi"/>
          <w:bCs/>
          <w:szCs w:val="20"/>
        </w:rPr>
        <w:tab/>
      </w:r>
      <w:r>
        <w:rPr>
          <w:rFonts w:cstheme="minorHAnsi"/>
          <w:bCs/>
          <w:szCs w:val="20"/>
        </w:rPr>
        <w:tab/>
      </w:r>
      <w:r w:rsidR="0077154E">
        <w:rPr>
          <w:rFonts w:cstheme="minorHAnsi"/>
          <w:bCs/>
          <w:szCs w:val="20"/>
        </w:rPr>
        <w:t xml:space="preserve">&lt; </w:t>
      </w:r>
      <w:r w:rsidR="0077154E" w:rsidRPr="000B31D3">
        <w:rPr>
          <w:rFonts w:cstheme="minorHAnsi"/>
          <w:b/>
          <w:szCs w:val="20"/>
          <w:highlight w:val="green"/>
        </w:rPr>
        <w:t>SERVICE PROVIDER NAME</w:t>
      </w:r>
      <w:r w:rsidR="0042730D">
        <w:rPr>
          <w:rFonts w:cstheme="minorHAnsi"/>
          <w:bCs/>
          <w:szCs w:val="20"/>
        </w:rPr>
        <w:t xml:space="preserve"> &gt;  </w:t>
      </w:r>
    </w:p>
    <w:p w14:paraId="61B0EEE2" w14:textId="44B3EEA4" w:rsidR="000B31D3" w:rsidRPr="000B31D3" w:rsidRDefault="000F2960" w:rsidP="000B31D3">
      <w:pPr>
        <w:autoSpaceDE w:val="0"/>
        <w:autoSpaceDN w:val="0"/>
        <w:adjustRightInd w:val="0"/>
        <w:spacing w:after="0" w:line="240" w:lineRule="auto"/>
        <w:ind w:left="1418" w:right="1939"/>
        <w:rPr>
          <w:rFonts w:cstheme="minorHAnsi"/>
          <w:bCs/>
          <w:szCs w:val="20"/>
        </w:rPr>
      </w:pPr>
      <w:r>
        <w:rPr>
          <w:rFonts w:cstheme="minorHAnsi"/>
          <w:bCs/>
          <w:szCs w:val="20"/>
        </w:rPr>
        <w:t xml:space="preserve">[ </w:t>
      </w:r>
      <w:r w:rsidR="00F35437" w:rsidRPr="000B31D3">
        <w:rPr>
          <w:rFonts w:cstheme="minorHAnsi"/>
          <w:bCs/>
          <w:szCs w:val="20"/>
          <w:highlight w:val="green"/>
        </w:rPr>
        <w:t>&lt;</w:t>
      </w:r>
      <w:r w:rsidR="0042730D" w:rsidRPr="000B31D3">
        <w:rPr>
          <w:rFonts w:cstheme="minorHAnsi"/>
          <w:bCs/>
          <w:szCs w:val="20"/>
          <w:highlight w:val="green"/>
        </w:rPr>
        <w:t>ABN:</w:t>
      </w:r>
      <w:r w:rsidR="00DD2710" w:rsidRPr="000B31D3">
        <w:rPr>
          <w:rFonts w:cstheme="minorHAnsi"/>
          <w:bCs/>
          <w:szCs w:val="20"/>
          <w:highlight w:val="green"/>
        </w:rPr>
        <w:t>&gt;</w:t>
      </w:r>
      <w:r w:rsidR="00CC5C50">
        <w:rPr>
          <w:rFonts w:cstheme="minorHAnsi"/>
          <w:bCs/>
          <w:szCs w:val="20"/>
        </w:rPr>
        <w:t xml:space="preserve"> of </w:t>
      </w:r>
      <w:r w:rsidR="00CC5C50" w:rsidRPr="000B31D3">
        <w:rPr>
          <w:rFonts w:cstheme="minorHAnsi"/>
          <w:bCs/>
          <w:szCs w:val="20"/>
          <w:highlight w:val="green"/>
        </w:rPr>
        <w:t xml:space="preserve">&lt; address </w:t>
      </w:r>
      <w:r w:rsidR="000B31D3" w:rsidRPr="000B31D3">
        <w:rPr>
          <w:rFonts w:cstheme="minorHAnsi"/>
          <w:bCs/>
          <w:szCs w:val="20"/>
          <w:highlight w:val="green"/>
        </w:rPr>
        <w:t>&gt;</w:t>
      </w:r>
      <w:r>
        <w:rPr>
          <w:rFonts w:cstheme="minorHAnsi"/>
          <w:bCs/>
          <w:szCs w:val="20"/>
        </w:rPr>
        <w:t xml:space="preserve">   ]</w:t>
      </w:r>
      <w:bookmarkEnd w:id="2"/>
    </w:p>
    <w:p w14:paraId="5BC933EF" w14:textId="57538DC8" w:rsidR="00AD3B5E" w:rsidRPr="00B800A8" w:rsidRDefault="00AD3B5E" w:rsidP="000B31D3">
      <w:pPr>
        <w:autoSpaceDE w:val="0"/>
        <w:autoSpaceDN w:val="0"/>
        <w:adjustRightInd w:val="0"/>
        <w:spacing w:before="360" w:after="120"/>
        <w:ind w:left="567"/>
        <w:rPr>
          <w:rFonts w:cstheme="minorHAnsi"/>
          <w:szCs w:val="20"/>
        </w:rPr>
      </w:pPr>
      <w:r w:rsidRPr="00B800A8">
        <w:rPr>
          <w:rFonts w:cstheme="minorHAnsi"/>
          <w:szCs w:val="20"/>
        </w:rPr>
        <w:tab/>
        <w:t>(“</w:t>
      </w:r>
      <w:r w:rsidRPr="00B800A8">
        <w:rPr>
          <w:rFonts w:cstheme="minorHAnsi"/>
          <w:b/>
          <w:bCs/>
          <w:szCs w:val="20"/>
        </w:rPr>
        <w:t>Service Provider</w:t>
      </w:r>
      <w:r w:rsidRPr="00B800A8">
        <w:rPr>
          <w:rFonts w:cstheme="minorHAnsi"/>
          <w:szCs w:val="20"/>
        </w:rPr>
        <w:t>”)</w:t>
      </w:r>
    </w:p>
    <w:p w14:paraId="50DA3DE0" w14:textId="77777777" w:rsidR="00AD3B5E" w:rsidRPr="00B800A8" w:rsidRDefault="00AD3B5E" w:rsidP="00AD3B5E">
      <w:pPr>
        <w:tabs>
          <w:tab w:val="left" w:pos="2340"/>
          <w:tab w:val="right" w:pos="8280"/>
        </w:tabs>
        <w:spacing w:before="360" w:after="120"/>
        <w:rPr>
          <w:rFonts w:cstheme="minorHAnsi"/>
          <w:sz w:val="24"/>
        </w:rPr>
      </w:pPr>
      <w:r w:rsidRPr="00B800A8">
        <w:rPr>
          <w:rFonts w:cstheme="minorHAnsi"/>
          <w:b/>
          <w:sz w:val="24"/>
        </w:rPr>
        <w:t>RECITALS</w:t>
      </w:r>
    </w:p>
    <w:p w14:paraId="5F84A359" w14:textId="5AB035E9" w:rsidR="00AD3B5E" w:rsidRPr="005035CD" w:rsidRDefault="29C61B71" w:rsidP="00913CA0">
      <w:pPr>
        <w:pStyle w:val="ListParagraph"/>
        <w:numPr>
          <w:ilvl w:val="0"/>
          <w:numId w:val="16"/>
        </w:numPr>
        <w:tabs>
          <w:tab w:val="right" w:pos="8280"/>
        </w:tabs>
        <w:spacing w:before="120" w:after="120"/>
      </w:pPr>
      <w:r w:rsidRPr="29C61B71">
        <w:t xml:space="preserve">Tetra Tech International Development carries on the business of a management consultant and international project manager. </w:t>
      </w:r>
      <w:r w:rsidRPr="29C61B71">
        <w:rPr>
          <w:highlight w:val="green"/>
        </w:rPr>
        <w:t>&lt; PROGRAM NAME &gt;</w:t>
      </w:r>
      <w:r w:rsidRPr="29C61B71">
        <w:t xml:space="preserve"> is managed by Tetra Tech International Development on behalf of the Client.</w:t>
      </w:r>
    </w:p>
    <w:p w14:paraId="7E7B7986" w14:textId="77777777" w:rsidR="00AD3B5E" w:rsidRPr="00B800A8" w:rsidRDefault="00AD3B5E" w:rsidP="00AD3B5E">
      <w:pPr>
        <w:pStyle w:val="ListParagraph"/>
        <w:tabs>
          <w:tab w:val="right" w:pos="8280"/>
        </w:tabs>
        <w:spacing w:before="120" w:after="120"/>
        <w:rPr>
          <w:rFonts w:cstheme="minorHAnsi"/>
          <w:szCs w:val="20"/>
        </w:rPr>
      </w:pPr>
    </w:p>
    <w:p w14:paraId="61F214F8" w14:textId="77777777" w:rsidR="00AD3B5E" w:rsidRPr="00B800A8" w:rsidRDefault="00AD3B5E" w:rsidP="00913CA0">
      <w:pPr>
        <w:pStyle w:val="ListParagraph"/>
        <w:numPr>
          <w:ilvl w:val="0"/>
          <w:numId w:val="16"/>
        </w:numPr>
        <w:tabs>
          <w:tab w:val="right" w:pos="8280"/>
        </w:tabs>
        <w:spacing w:before="120" w:after="120"/>
        <w:rPr>
          <w:rFonts w:cstheme="minorHAnsi"/>
          <w:szCs w:val="20"/>
        </w:rPr>
      </w:pPr>
      <w:r w:rsidRPr="00B800A8">
        <w:rPr>
          <w:rFonts w:cstheme="minorHAnsi"/>
          <w:szCs w:val="20"/>
        </w:rPr>
        <w:t>Tetra Tech International Development engages the Service Provider to provide the Services and the Service Provider agrees to provide the Services on the terms of this Agreement.</w:t>
      </w:r>
    </w:p>
    <w:p w14:paraId="1F1B61B6" w14:textId="77777777" w:rsidR="00AD3B5E" w:rsidRPr="00B800A8" w:rsidRDefault="00AD3B5E" w:rsidP="00AD3B5E">
      <w:pPr>
        <w:tabs>
          <w:tab w:val="left" w:pos="2340"/>
          <w:tab w:val="right" w:pos="8280"/>
        </w:tabs>
        <w:spacing w:before="360"/>
        <w:rPr>
          <w:rFonts w:cstheme="minorHAnsi"/>
        </w:rPr>
      </w:pPr>
      <w:r w:rsidRPr="0067656D">
        <w:rPr>
          <w:rFonts w:cstheme="minorHAnsi"/>
          <w:b/>
          <w:sz w:val="22"/>
        </w:rPr>
        <w:t>THE PARTIES AGREE</w:t>
      </w:r>
      <w:r w:rsidRPr="00B800A8">
        <w:rPr>
          <w:rFonts w:cstheme="minorHAnsi"/>
          <w:b/>
        </w:rPr>
        <w:t xml:space="preserve"> </w:t>
      </w:r>
      <w:r w:rsidRPr="00B800A8">
        <w:rPr>
          <w:rFonts w:cstheme="minorHAnsi"/>
          <w:szCs w:val="20"/>
        </w:rPr>
        <w:t>as follows:</w:t>
      </w:r>
    </w:p>
    <w:p w14:paraId="78804101" w14:textId="77777777" w:rsidR="00AD3B5E" w:rsidRPr="00B800A8" w:rsidRDefault="00AD3B5E" w:rsidP="00AD3B5E">
      <w:pPr>
        <w:pStyle w:val="Heading1a"/>
        <w:numPr>
          <w:ilvl w:val="0"/>
          <w:numId w:val="0"/>
        </w:numPr>
        <w:spacing w:line="276" w:lineRule="auto"/>
        <w:ind w:left="425" w:hanging="425"/>
        <w:rPr>
          <w:color w:val="auto"/>
          <w:sz w:val="22"/>
          <w:szCs w:val="22"/>
        </w:rPr>
      </w:pPr>
      <w:bookmarkStart w:id="3" w:name="_Toc101084307"/>
      <w:bookmarkStart w:id="4" w:name="_Toc419702969"/>
      <w:bookmarkStart w:id="5" w:name="_Toc473878289"/>
      <w:bookmarkStart w:id="6" w:name="_Toc479862017"/>
      <w:r w:rsidRPr="00B800A8">
        <w:rPr>
          <w:color w:val="auto"/>
          <w:sz w:val="22"/>
          <w:szCs w:val="22"/>
        </w:rPr>
        <w:t>Recitals</w:t>
      </w:r>
      <w:bookmarkEnd w:id="3"/>
      <w:bookmarkEnd w:id="4"/>
      <w:bookmarkEnd w:id="5"/>
      <w:bookmarkEnd w:id="6"/>
    </w:p>
    <w:p w14:paraId="6B4AC4E9" w14:textId="77777777" w:rsidR="00AD3B5E" w:rsidRPr="00B800A8" w:rsidRDefault="00AD3B5E" w:rsidP="00AD3B5E">
      <w:pPr>
        <w:tabs>
          <w:tab w:val="right" w:pos="8280"/>
        </w:tabs>
        <w:spacing w:before="120" w:after="120"/>
        <w:rPr>
          <w:rFonts w:cstheme="minorHAnsi"/>
        </w:rPr>
      </w:pPr>
      <w:r w:rsidRPr="00B800A8">
        <w:rPr>
          <w:rFonts w:cstheme="minorHAnsi"/>
        </w:rPr>
        <w:t>The recitals are true and form an operative part of this Agreement.</w:t>
      </w:r>
    </w:p>
    <w:p w14:paraId="2E712119" w14:textId="77777777" w:rsidR="00AD3B5E" w:rsidRPr="00B800A8" w:rsidRDefault="00AD3B5E" w:rsidP="00AD3B5E">
      <w:pPr>
        <w:pStyle w:val="Heading1a"/>
        <w:numPr>
          <w:ilvl w:val="0"/>
          <w:numId w:val="0"/>
        </w:numPr>
        <w:spacing w:line="276" w:lineRule="auto"/>
        <w:ind w:left="425" w:hanging="425"/>
        <w:rPr>
          <w:color w:val="auto"/>
          <w:sz w:val="22"/>
          <w:szCs w:val="22"/>
        </w:rPr>
      </w:pPr>
      <w:r w:rsidRPr="00B800A8">
        <w:rPr>
          <w:color w:val="auto"/>
          <w:sz w:val="22"/>
          <w:szCs w:val="22"/>
        </w:rPr>
        <w:t xml:space="preserve">OPERATIVE </w:t>
      </w:r>
    </w:p>
    <w:p w14:paraId="450F78B3" w14:textId="77777777" w:rsidR="00AD3B5E" w:rsidRPr="00B800A8" w:rsidRDefault="00AD3B5E" w:rsidP="00AD3B5E">
      <w:pPr>
        <w:tabs>
          <w:tab w:val="right" w:pos="8280"/>
        </w:tabs>
        <w:spacing w:before="120" w:after="120"/>
        <w:rPr>
          <w:rFonts w:cstheme="minorHAnsi"/>
          <w:spacing w:val="2"/>
        </w:rPr>
      </w:pPr>
      <w:r w:rsidRPr="00B800A8">
        <w:rPr>
          <w:rFonts w:cstheme="minorHAnsi"/>
          <w:spacing w:val="2"/>
        </w:rPr>
        <w:t>Tetra Tech International Development and the Service Provider promise to carry out and complete their respective obligations in accordance with this Agreement, which includes the Agreement Details and the Schedules.</w:t>
      </w:r>
    </w:p>
    <w:p w14:paraId="7D9642D7" w14:textId="77777777" w:rsidR="00AD3B5E" w:rsidRPr="00B800A8" w:rsidRDefault="00AD3B5E" w:rsidP="005035CD">
      <w:pPr>
        <w:pStyle w:val="Heading2a"/>
        <w:numPr>
          <w:ilvl w:val="0"/>
          <w:numId w:val="0"/>
        </w:numPr>
        <w:spacing w:line="276" w:lineRule="auto"/>
        <w:rPr>
          <w:rFonts w:eastAsiaTheme="minorHAnsi"/>
          <w:bCs w:val="0"/>
          <w:color w:val="auto"/>
          <w:spacing w:val="2"/>
        </w:rPr>
      </w:pPr>
      <w:bookmarkStart w:id="7" w:name="_Toc479862018"/>
      <w:r w:rsidRPr="00B800A8">
        <w:rPr>
          <w:rFonts w:eastAsiaTheme="minorHAnsi"/>
          <w:bCs w:val="0"/>
          <w:color w:val="auto"/>
          <w:spacing w:val="2"/>
        </w:rPr>
        <w:t>This Agreement is written in plain English as far as possible. Its terms are to be interpreted so as to give efficacy to the Parties' agreement. No rule resolving a doubt as to interpretation against the Party preparing this Agreement will apply. The specific provisions will not limit the interpretation of general provisions.</w:t>
      </w:r>
      <w:bookmarkEnd w:id="7"/>
    </w:p>
    <w:p w14:paraId="088F2DD1" w14:textId="77777777" w:rsidR="00AD3B5E" w:rsidRPr="00B800A8" w:rsidRDefault="00AD3B5E" w:rsidP="00913CA0">
      <w:pPr>
        <w:pStyle w:val="Heading1"/>
        <w:numPr>
          <w:ilvl w:val="0"/>
          <w:numId w:val="44"/>
        </w:numPr>
        <w:spacing w:before="360"/>
        <w:ind w:left="709" w:hanging="709"/>
        <w:rPr>
          <w:rFonts w:cstheme="minorHAnsi"/>
          <w:b w:val="0"/>
          <w:sz w:val="24"/>
        </w:rPr>
      </w:pPr>
      <w:bookmarkStart w:id="8" w:name="_Hlk43305432"/>
      <w:r w:rsidRPr="001353ED">
        <w:rPr>
          <w:color w:val="auto"/>
          <w:sz w:val="24"/>
          <w:szCs w:val="24"/>
        </w:rPr>
        <w:t>DEFINITIONS</w:t>
      </w:r>
    </w:p>
    <w:p w14:paraId="77DD5A34" w14:textId="77777777" w:rsidR="00AD3B5E" w:rsidRPr="00B800A8" w:rsidRDefault="00AD3B5E" w:rsidP="00913CA0">
      <w:pPr>
        <w:pStyle w:val="ListParagraph"/>
        <w:numPr>
          <w:ilvl w:val="1"/>
          <w:numId w:val="20"/>
        </w:numPr>
        <w:autoSpaceDE w:val="0"/>
        <w:autoSpaceDN w:val="0"/>
        <w:adjustRightInd w:val="0"/>
        <w:spacing w:before="120" w:after="120"/>
        <w:ind w:left="709" w:hanging="709"/>
        <w:contextualSpacing w:val="0"/>
        <w:rPr>
          <w:rFonts w:cstheme="minorHAnsi"/>
          <w:szCs w:val="20"/>
        </w:rPr>
      </w:pPr>
      <w:r w:rsidRPr="00B800A8">
        <w:rPr>
          <w:rFonts w:cstheme="minorHAnsi"/>
          <w:b/>
          <w:bCs/>
          <w:szCs w:val="20"/>
        </w:rPr>
        <w:t>Agreement</w:t>
      </w:r>
      <w:r w:rsidRPr="00B800A8">
        <w:rPr>
          <w:rFonts w:cstheme="minorHAnsi"/>
          <w:szCs w:val="20"/>
        </w:rPr>
        <w:t xml:space="preserve"> means this agreement and all schedules, annexures and other documents as may be incorporated by reference.</w:t>
      </w:r>
    </w:p>
    <w:p w14:paraId="01DA6E56" w14:textId="706314F3" w:rsidR="00AD3B5E" w:rsidRPr="00B800A8" w:rsidRDefault="00AD3B5E" w:rsidP="00913CA0">
      <w:pPr>
        <w:pStyle w:val="ListParagraph"/>
        <w:numPr>
          <w:ilvl w:val="1"/>
          <w:numId w:val="20"/>
        </w:numPr>
        <w:autoSpaceDE w:val="0"/>
        <w:autoSpaceDN w:val="0"/>
        <w:adjustRightInd w:val="0"/>
        <w:spacing w:before="120" w:after="120"/>
        <w:ind w:left="709" w:hanging="709"/>
        <w:contextualSpacing w:val="0"/>
        <w:rPr>
          <w:rFonts w:cstheme="minorHAnsi"/>
          <w:szCs w:val="20"/>
        </w:rPr>
      </w:pPr>
      <w:r w:rsidRPr="00B800A8">
        <w:rPr>
          <w:rFonts w:cstheme="minorHAnsi"/>
          <w:b/>
          <w:bCs/>
          <w:szCs w:val="20"/>
        </w:rPr>
        <w:lastRenderedPageBreak/>
        <w:t xml:space="preserve">Agreement Details </w:t>
      </w:r>
      <w:r w:rsidRPr="00B800A8">
        <w:rPr>
          <w:rFonts w:cstheme="minorHAnsi"/>
          <w:szCs w:val="20"/>
        </w:rPr>
        <w:t xml:space="preserve">means the details set out in </w:t>
      </w:r>
      <w:r w:rsidR="00561FDD">
        <w:rPr>
          <w:rFonts w:cstheme="minorHAnsi"/>
          <w:szCs w:val="20"/>
        </w:rPr>
        <w:t>S</w:t>
      </w:r>
      <w:r w:rsidRPr="00B800A8">
        <w:rPr>
          <w:rFonts w:cstheme="minorHAnsi"/>
          <w:szCs w:val="20"/>
        </w:rPr>
        <w:t xml:space="preserve">chedule 2. </w:t>
      </w:r>
    </w:p>
    <w:p w14:paraId="0890D01A" w14:textId="4B23D52D" w:rsidR="001A4881" w:rsidRPr="00A229F8" w:rsidRDefault="001A4881" w:rsidP="00913CA0">
      <w:pPr>
        <w:pStyle w:val="ListParagraph"/>
        <w:numPr>
          <w:ilvl w:val="1"/>
          <w:numId w:val="20"/>
        </w:numPr>
        <w:autoSpaceDE w:val="0"/>
        <w:autoSpaceDN w:val="0"/>
        <w:adjustRightInd w:val="0"/>
        <w:spacing w:before="120" w:after="120"/>
        <w:ind w:left="709" w:hanging="709"/>
        <w:contextualSpacing w:val="0"/>
        <w:rPr>
          <w:rFonts w:cstheme="minorHAnsi"/>
          <w:szCs w:val="20"/>
        </w:rPr>
      </w:pPr>
      <w:r>
        <w:rPr>
          <w:rFonts w:cstheme="minorHAnsi"/>
          <w:b/>
          <w:bCs/>
          <w:szCs w:val="20"/>
        </w:rPr>
        <w:t>Alternative Service Provider</w:t>
      </w:r>
      <w:r>
        <w:rPr>
          <w:rFonts w:cstheme="minorHAnsi"/>
          <w:szCs w:val="20"/>
        </w:rPr>
        <w:t xml:space="preserve"> is defined in clause 4.</w:t>
      </w:r>
      <w:r w:rsidR="00BF65DF">
        <w:rPr>
          <w:rFonts w:cstheme="minorHAnsi"/>
          <w:szCs w:val="20"/>
        </w:rPr>
        <w:t>9</w:t>
      </w:r>
      <w:r>
        <w:rPr>
          <w:rFonts w:cstheme="minorHAnsi"/>
          <w:szCs w:val="20"/>
        </w:rPr>
        <w:t>.</w:t>
      </w:r>
    </w:p>
    <w:p w14:paraId="33C78D05" w14:textId="7BA51E85" w:rsidR="00AD3B5E" w:rsidRPr="00B800A8" w:rsidRDefault="00AD3B5E" w:rsidP="00913CA0">
      <w:pPr>
        <w:pStyle w:val="ListParagraph"/>
        <w:numPr>
          <w:ilvl w:val="1"/>
          <w:numId w:val="20"/>
        </w:numPr>
        <w:autoSpaceDE w:val="0"/>
        <w:autoSpaceDN w:val="0"/>
        <w:adjustRightInd w:val="0"/>
        <w:spacing w:before="120" w:after="120"/>
        <w:ind w:left="709" w:hanging="709"/>
        <w:contextualSpacing w:val="0"/>
        <w:rPr>
          <w:rFonts w:cstheme="minorHAnsi"/>
          <w:szCs w:val="20"/>
        </w:rPr>
      </w:pPr>
      <w:r w:rsidRPr="00B800A8">
        <w:rPr>
          <w:rFonts w:cstheme="minorHAnsi"/>
          <w:b/>
          <w:bCs/>
          <w:szCs w:val="20"/>
        </w:rPr>
        <w:t xml:space="preserve">Authority </w:t>
      </w:r>
      <w:r w:rsidRPr="00B800A8">
        <w:rPr>
          <w:rFonts w:cstheme="minorHAnsi"/>
          <w:szCs w:val="20"/>
        </w:rPr>
        <w:t xml:space="preserve">means any Governmental or semi-Governmental, statutory, municipal or public authority, person, instrumentality, department or body (whether autonomous or not) charged with the administration of a Law and includes any health, licensing or other authority having jurisdiction over the Services. </w:t>
      </w:r>
    </w:p>
    <w:p w14:paraId="0979C001" w14:textId="77777777" w:rsidR="00AD3B5E" w:rsidRPr="002C2B74" w:rsidRDefault="00AD3B5E" w:rsidP="00913CA0">
      <w:pPr>
        <w:pStyle w:val="ListParagraph"/>
        <w:numPr>
          <w:ilvl w:val="1"/>
          <w:numId w:val="20"/>
        </w:numPr>
        <w:autoSpaceDE w:val="0"/>
        <w:autoSpaceDN w:val="0"/>
        <w:adjustRightInd w:val="0"/>
        <w:spacing w:before="120" w:after="120"/>
        <w:ind w:left="709" w:hanging="709"/>
        <w:contextualSpacing w:val="0"/>
        <w:rPr>
          <w:rFonts w:cstheme="minorHAnsi"/>
          <w:szCs w:val="20"/>
        </w:rPr>
      </w:pPr>
      <w:r w:rsidRPr="00B800A8">
        <w:rPr>
          <w:rFonts w:cstheme="minorHAnsi"/>
          <w:b/>
          <w:bCs/>
          <w:szCs w:val="20"/>
        </w:rPr>
        <w:t>Business Day</w:t>
      </w:r>
      <w:r w:rsidRPr="00B800A8">
        <w:rPr>
          <w:rFonts w:cstheme="minorHAnsi"/>
          <w:szCs w:val="20"/>
        </w:rPr>
        <w:t xml:space="preserve"> means any day that is not a Saturday or Sunday or a public holiday in South Australia</w:t>
      </w:r>
      <w:bookmarkStart w:id="9" w:name="_Toc479862019"/>
      <w:r>
        <w:rPr>
          <w:rFonts w:cstheme="minorHAnsi"/>
          <w:szCs w:val="20"/>
        </w:rPr>
        <w:t>.</w:t>
      </w:r>
    </w:p>
    <w:bookmarkEnd w:id="9"/>
    <w:p w14:paraId="4B9D955F" w14:textId="210FD418" w:rsidR="00AD3B5E" w:rsidRPr="00B800A8" w:rsidRDefault="00AD3B5E" w:rsidP="00913CA0">
      <w:pPr>
        <w:numPr>
          <w:ilvl w:val="1"/>
          <w:numId w:val="20"/>
        </w:numPr>
        <w:autoSpaceDE w:val="0"/>
        <w:autoSpaceDN w:val="0"/>
        <w:adjustRightInd w:val="0"/>
        <w:spacing w:before="120" w:after="120"/>
        <w:ind w:left="709" w:hanging="709"/>
      </w:pPr>
      <w:r w:rsidRPr="3BB17465">
        <w:rPr>
          <w:b/>
        </w:rPr>
        <w:t>Commencement Date</w:t>
      </w:r>
      <w:r w:rsidRPr="3BB17465">
        <w:t xml:space="preserve"> means the date specified in </w:t>
      </w:r>
      <w:r w:rsidR="00561FDD" w:rsidRPr="3BB17465">
        <w:t>S</w:t>
      </w:r>
      <w:r w:rsidRPr="3BB17465">
        <w:t>chedule 2.</w:t>
      </w:r>
    </w:p>
    <w:p w14:paraId="77784CDA" w14:textId="6A7A7B80"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Completion Date</w:t>
      </w:r>
      <w:r w:rsidRPr="00B800A8">
        <w:t xml:space="preserve"> means the date specified in </w:t>
      </w:r>
      <w:r w:rsidR="00561FDD">
        <w:t>S</w:t>
      </w:r>
      <w:r w:rsidRPr="00B800A8">
        <w:t>chedule 2.</w:t>
      </w:r>
    </w:p>
    <w:p w14:paraId="5D294440"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rPr>
          <w:rFonts w:eastAsiaTheme="minorHAnsi"/>
          <w:bCs w:val="0"/>
          <w:color w:val="auto"/>
        </w:rPr>
      </w:pPr>
      <w:bookmarkStart w:id="10" w:name="_Toc479862020"/>
      <w:r w:rsidRPr="00B800A8">
        <w:rPr>
          <w:rFonts w:eastAsiaTheme="minorHAnsi"/>
          <w:b/>
          <w:color w:val="auto"/>
        </w:rPr>
        <w:t>Confidential Information</w:t>
      </w:r>
      <w:r w:rsidRPr="00B800A8">
        <w:rPr>
          <w:rFonts w:eastAsiaTheme="minorHAnsi"/>
          <w:bCs w:val="0"/>
          <w:color w:val="auto"/>
        </w:rPr>
        <w:t xml:space="preserve"> means</w:t>
      </w:r>
      <w:bookmarkStart w:id="11" w:name="_Ref257382954"/>
      <w:bookmarkStart w:id="12" w:name="_Ref266872831"/>
      <w:bookmarkEnd w:id="10"/>
      <w:r w:rsidRPr="00B800A8">
        <w:rPr>
          <w:rFonts w:eastAsiaTheme="minorHAnsi"/>
          <w:bCs w:val="0"/>
          <w:color w:val="auto"/>
        </w:rPr>
        <w:t xml:space="preserve"> a</w:t>
      </w:r>
      <w:r w:rsidRPr="00B800A8">
        <w:t>ll information relating to affairs or business of a party including, but not limited to:</w:t>
      </w:r>
      <w:bookmarkEnd w:id="11"/>
      <w:bookmarkEnd w:id="12"/>
    </w:p>
    <w:p w14:paraId="132C2B3C" w14:textId="77777777" w:rsidR="00AD3B5E" w:rsidRPr="00B800A8" w:rsidRDefault="00AD3B5E" w:rsidP="00913CA0">
      <w:pPr>
        <w:pStyle w:val="ListParagraph"/>
        <w:numPr>
          <w:ilvl w:val="0"/>
          <w:numId w:val="23"/>
        </w:numPr>
        <w:spacing w:before="120" w:after="120"/>
        <w:ind w:left="1418" w:hanging="709"/>
        <w:contextualSpacing w:val="0"/>
        <w:rPr>
          <w:rFonts w:ascii="Arial" w:hAnsi="Arial" w:cs="Arial"/>
          <w:szCs w:val="20"/>
        </w:rPr>
      </w:pPr>
      <w:r w:rsidRPr="00B800A8">
        <w:rPr>
          <w:rFonts w:ascii="Arial" w:hAnsi="Arial" w:cs="Arial"/>
          <w:szCs w:val="20"/>
        </w:rPr>
        <w:t>the terms of this Agreement;</w:t>
      </w:r>
    </w:p>
    <w:p w14:paraId="6E778EAE" w14:textId="208C1846" w:rsidR="006E5D07" w:rsidRDefault="00AD3B5E" w:rsidP="00913CA0">
      <w:pPr>
        <w:pStyle w:val="ListParagraph"/>
        <w:numPr>
          <w:ilvl w:val="0"/>
          <w:numId w:val="23"/>
        </w:numPr>
        <w:spacing w:before="120" w:after="120"/>
        <w:ind w:left="1418" w:hanging="709"/>
        <w:contextualSpacing w:val="0"/>
        <w:rPr>
          <w:rFonts w:ascii="Arial" w:hAnsi="Arial" w:cs="Arial"/>
          <w:szCs w:val="20"/>
        </w:rPr>
      </w:pPr>
      <w:bookmarkStart w:id="13" w:name="_Toc479862021"/>
      <w:r w:rsidRPr="00B800A8">
        <w:rPr>
          <w:rFonts w:ascii="Arial" w:hAnsi="Arial" w:cs="Arial"/>
          <w:szCs w:val="20"/>
        </w:rPr>
        <w:t>trade secrets</w:t>
      </w:r>
      <w:bookmarkStart w:id="14" w:name="_Toc479862022"/>
      <w:bookmarkEnd w:id="13"/>
      <w:r w:rsidR="006E5D07">
        <w:rPr>
          <w:rFonts w:ascii="Arial" w:hAnsi="Arial" w:cs="Arial"/>
          <w:szCs w:val="20"/>
        </w:rPr>
        <w:t xml:space="preserve"> and</w:t>
      </w:r>
      <w:r w:rsidRPr="00B800A8">
        <w:rPr>
          <w:rFonts w:ascii="Arial" w:hAnsi="Arial" w:cs="Arial"/>
          <w:szCs w:val="20"/>
        </w:rPr>
        <w:t xml:space="preserve"> confidential know-how</w:t>
      </w:r>
      <w:r w:rsidR="006E5D07">
        <w:rPr>
          <w:rFonts w:ascii="Arial" w:hAnsi="Arial" w:cs="Arial"/>
          <w:szCs w:val="20"/>
        </w:rPr>
        <w:t>;</w:t>
      </w:r>
      <w:r w:rsidR="00992DFB">
        <w:rPr>
          <w:rFonts w:ascii="Arial" w:hAnsi="Arial" w:cs="Arial"/>
          <w:szCs w:val="20"/>
        </w:rPr>
        <w:t xml:space="preserve"> </w:t>
      </w:r>
    </w:p>
    <w:p w14:paraId="20836A6D" w14:textId="41DE0055" w:rsidR="00AD3B5E" w:rsidRPr="00B800A8" w:rsidRDefault="00992DFB" w:rsidP="00913CA0">
      <w:pPr>
        <w:pStyle w:val="ListParagraph"/>
        <w:numPr>
          <w:ilvl w:val="0"/>
          <w:numId w:val="23"/>
        </w:numPr>
        <w:spacing w:before="120" w:after="120"/>
        <w:ind w:left="1418" w:hanging="709"/>
        <w:contextualSpacing w:val="0"/>
        <w:rPr>
          <w:rFonts w:ascii="Arial" w:hAnsi="Arial" w:cs="Arial"/>
          <w:szCs w:val="20"/>
        </w:rPr>
      </w:pPr>
      <w:r>
        <w:rPr>
          <w:rFonts w:ascii="Arial" w:hAnsi="Arial" w:cs="Arial"/>
          <w:szCs w:val="20"/>
        </w:rPr>
        <w:t>information</w:t>
      </w:r>
      <w:r w:rsidR="001F6A5F">
        <w:rPr>
          <w:rFonts w:ascii="Arial" w:hAnsi="Arial" w:cs="Arial"/>
          <w:szCs w:val="20"/>
        </w:rPr>
        <w:t xml:space="preserve"> about the business in which Tetra Tech International Development is engaged that </w:t>
      </w:r>
      <w:r w:rsidR="006E5D07">
        <w:rPr>
          <w:rFonts w:ascii="Arial" w:hAnsi="Arial" w:cs="Arial"/>
          <w:szCs w:val="20"/>
        </w:rPr>
        <w:t>is not known to the public and gives</w:t>
      </w:r>
      <w:r w:rsidR="00E00E6C">
        <w:rPr>
          <w:rFonts w:ascii="Arial" w:hAnsi="Arial" w:cs="Arial"/>
          <w:szCs w:val="20"/>
        </w:rPr>
        <w:t xml:space="preserve"> Tetra Tech International Development </w:t>
      </w:r>
      <w:r w:rsidR="009016E6">
        <w:rPr>
          <w:rFonts w:ascii="Arial" w:hAnsi="Arial" w:cs="Arial"/>
          <w:szCs w:val="20"/>
        </w:rPr>
        <w:t>a commercial advantage ove</w:t>
      </w:r>
      <w:r w:rsidR="00C52809">
        <w:rPr>
          <w:rFonts w:ascii="Arial" w:hAnsi="Arial" w:cs="Arial"/>
          <w:szCs w:val="20"/>
        </w:rPr>
        <w:t>r competitors who do not know such information</w:t>
      </w:r>
      <w:r w:rsidR="00AD3B5E" w:rsidRPr="00B800A8">
        <w:rPr>
          <w:rFonts w:ascii="Arial" w:hAnsi="Arial" w:cs="Arial"/>
          <w:szCs w:val="20"/>
        </w:rPr>
        <w:t>;</w:t>
      </w:r>
    </w:p>
    <w:p w14:paraId="6C9691F7" w14:textId="5E5CD1A0" w:rsidR="00AD3B5E" w:rsidRPr="00B800A8" w:rsidRDefault="411A9D8E" w:rsidP="00913CA0">
      <w:pPr>
        <w:pStyle w:val="ListParagraph"/>
        <w:numPr>
          <w:ilvl w:val="0"/>
          <w:numId w:val="23"/>
        </w:numPr>
        <w:spacing w:before="120" w:after="120"/>
        <w:ind w:left="1418" w:hanging="709"/>
        <w:rPr>
          <w:rFonts w:ascii="Arial" w:hAnsi="Arial" w:cs="Arial"/>
        </w:rPr>
      </w:pPr>
      <w:r w:rsidRPr="411A9D8E">
        <w:rPr>
          <w:rFonts w:ascii="Arial" w:hAnsi="Arial" w:cs="Arial"/>
        </w:rPr>
        <w:t xml:space="preserve">financial, accounting, marketing and technical information and plans, client and supplier lists, fee rates and price lists, pricing strategies, tender information, know-how, technology, operating procedures and methods of operating, data bases, source codes and methodologies, </w:t>
      </w:r>
      <w:bookmarkEnd w:id="14"/>
    </w:p>
    <w:p w14:paraId="40EEC192" w14:textId="4706D3DD" w:rsidR="009346C1" w:rsidRDefault="00AD3B5E" w:rsidP="00913CA0">
      <w:pPr>
        <w:pStyle w:val="ListParagraph"/>
        <w:numPr>
          <w:ilvl w:val="0"/>
          <w:numId w:val="23"/>
        </w:numPr>
        <w:spacing w:before="120" w:after="120"/>
        <w:ind w:left="1418" w:hanging="709"/>
        <w:contextualSpacing w:val="0"/>
        <w:rPr>
          <w:rFonts w:ascii="Arial" w:hAnsi="Arial" w:cs="Arial"/>
          <w:szCs w:val="20"/>
        </w:rPr>
      </w:pPr>
      <w:bookmarkStart w:id="15" w:name="_Toc479862023"/>
      <w:r w:rsidRPr="00B800A8">
        <w:rPr>
          <w:rFonts w:ascii="Arial" w:hAnsi="Arial" w:cs="Arial"/>
          <w:szCs w:val="20"/>
        </w:rPr>
        <w:t>all copies, notes and records based on or incorporating the information referred to in clause 1.1</w:t>
      </w:r>
      <w:r w:rsidR="009A6B1B">
        <w:rPr>
          <w:rFonts w:ascii="Arial" w:hAnsi="Arial" w:cs="Arial"/>
          <w:szCs w:val="20"/>
        </w:rPr>
        <w:t>1</w:t>
      </w:r>
      <w:r w:rsidRPr="00B800A8">
        <w:rPr>
          <w:rFonts w:ascii="Arial" w:hAnsi="Arial" w:cs="Arial"/>
          <w:szCs w:val="20"/>
        </w:rPr>
        <w:t>(a), 1.1</w:t>
      </w:r>
      <w:r w:rsidR="009A6B1B">
        <w:rPr>
          <w:rFonts w:ascii="Arial" w:hAnsi="Arial" w:cs="Arial"/>
          <w:szCs w:val="20"/>
        </w:rPr>
        <w:t>1</w:t>
      </w:r>
      <w:r w:rsidRPr="00B800A8">
        <w:rPr>
          <w:rFonts w:ascii="Arial" w:hAnsi="Arial" w:cs="Arial"/>
          <w:szCs w:val="20"/>
        </w:rPr>
        <w:t>(b)</w:t>
      </w:r>
      <w:r w:rsidR="000D2C82">
        <w:rPr>
          <w:rFonts w:ascii="Arial" w:hAnsi="Arial" w:cs="Arial"/>
          <w:szCs w:val="20"/>
        </w:rPr>
        <w:t xml:space="preserve">, </w:t>
      </w:r>
      <w:r w:rsidRPr="00B800A8">
        <w:rPr>
          <w:rFonts w:ascii="Arial" w:hAnsi="Arial" w:cs="Arial"/>
          <w:szCs w:val="20"/>
        </w:rPr>
        <w:t>1.1</w:t>
      </w:r>
      <w:r w:rsidR="009A6B1B">
        <w:rPr>
          <w:rFonts w:ascii="Arial" w:hAnsi="Arial" w:cs="Arial"/>
          <w:szCs w:val="20"/>
        </w:rPr>
        <w:t>1</w:t>
      </w:r>
      <w:r w:rsidRPr="00B800A8">
        <w:rPr>
          <w:rFonts w:ascii="Arial" w:hAnsi="Arial" w:cs="Arial"/>
          <w:szCs w:val="20"/>
        </w:rPr>
        <w:t>(c)</w:t>
      </w:r>
      <w:r w:rsidR="000D2C82">
        <w:rPr>
          <w:rFonts w:ascii="Arial" w:hAnsi="Arial" w:cs="Arial"/>
          <w:szCs w:val="20"/>
        </w:rPr>
        <w:t xml:space="preserve"> and </w:t>
      </w:r>
      <w:r w:rsidR="005C7C9D">
        <w:rPr>
          <w:rFonts w:ascii="Arial" w:hAnsi="Arial" w:cs="Arial"/>
          <w:szCs w:val="20"/>
        </w:rPr>
        <w:t>1.11(d)</w:t>
      </w:r>
      <w:r w:rsidRPr="00B800A8">
        <w:rPr>
          <w:rFonts w:ascii="Arial" w:hAnsi="Arial" w:cs="Arial"/>
          <w:szCs w:val="20"/>
        </w:rPr>
        <w:t xml:space="preserve"> but does not include any information that was public knowledge when this Agreement was signed or became so at a later date (other than as a result of a breach of confidentiality by, or involving, the Service Provider)</w:t>
      </w:r>
      <w:r w:rsidR="009346C1">
        <w:rPr>
          <w:rFonts w:ascii="Arial" w:hAnsi="Arial" w:cs="Arial"/>
          <w:szCs w:val="20"/>
        </w:rPr>
        <w:t>,</w:t>
      </w:r>
    </w:p>
    <w:p w14:paraId="676A9DAD" w14:textId="1A58EFC9" w:rsidR="00AD3B5E" w:rsidRPr="00257900" w:rsidRDefault="411A9D8E" w:rsidP="1D44BAA8">
      <w:pPr>
        <w:spacing w:before="120" w:after="120"/>
        <w:ind w:left="709"/>
        <w:rPr>
          <w:rFonts w:ascii="Arial" w:hAnsi="Arial" w:cs="Arial"/>
        </w:rPr>
      </w:pPr>
      <w:r w:rsidRPr="411A9D8E">
        <w:rPr>
          <w:rFonts w:ascii="Arial" w:hAnsi="Arial" w:cs="Arial"/>
        </w:rPr>
        <w:t>of which the Service Provider becomes aware of or generates (both before and after the day this Agreement is signed) in the course of, or in connection with, the Service Provider’s engagement with any Tetra Tech International Development Group Member (including confidential information belonging to any third party including the Client); and</w:t>
      </w:r>
      <w:bookmarkEnd w:id="15"/>
    </w:p>
    <w:p w14:paraId="002FD3E3"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Contract Material</w:t>
      </w:r>
      <w:r w:rsidRPr="00B800A8">
        <w:t xml:space="preserve"> means all Material created or required to be developed or created as part of, or for the purpose of performing, the Services.</w:t>
      </w:r>
    </w:p>
    <w:p w14:paraId="45E05D5E" w14:textId="77777777" w:rsidR="00AD3B5E" w:rsidRPr="00664DB0" w:rsidRDefault="00AD3B5E" w:rsidP="00913CA0">
      <w:pPr>
        <w:pStyle w:val="Heading2a"/>
        <w:numPr>
          <w:ilvl w:val="1"/>
          <w:numId w:val="20"/>
        </w:numPr>
        <w:autoSpaceDE w:val="0"/>
        <w:autoSpaceDN w:val="0"/>
        <w:adjustRightInd w:val="0"/>
        <w:spacing w:before="120" w:after="120" w:line="276" w:lineRule="auto"/>
        <w:ind w:left="709" w:hanging="709"/>
        <w:rPr>
          <w:b/>
        </w:rPr>
      </w:pPr>
      <w:r w:rsidRPr="00664DB0">
        <w:rPr>
          <w:b/>
        </w:rPr>
        <w:t xml:space="preserve">Control </w:t>
      </w:r>
      <w:r w:rsidRPr="00664DB0">
        <w:t>of a corporation means having the power (directly or indirectly) to control more than 50% of the membership of the board of directors, more than 50% of the voting shares of the corporation, or otherwise direct or cause the direction of the management and policies of the corporation.</w:t>
      </w:r>
    </w:p>
    <w:p w14:paraId="5736B309" w14:textId="1D49479E" w:rsidR="00220384" w:rsidRPr="00664DB0" w:rsidRDefault="411A9D8E" w:rsidP="00913CA0">
      <w:pPr>
        <w:pStyle w:val="Heading2a"/>
        <w:numPr>
          <w:ilvl w:val="1"/>
          <w:numId w:val="20"/>
        </w:numPr>
        <w:autoSpaceDE w:val="0"/>
        <w:autoSpaceDN w:val="0"/>
        <w:adjustRightInd w:val="0"/>
        <w:spacing w:before="120" w:after="120" w:line="276" w:lineRule="auto"/>
        <w:ind w:left="709" w:hanging="709"/>
        <w:rPr>
          <w:b/>
        </w:rPr>
      </w:pPr>
      <w:r w:rsidRPr="00664DB0">
        <w:rPr>
          <w:rFonts w:ascii="Arial" w:hAnsi="Arial" w:cs="Arial"/>
          <w:b/>
          <w:color w:val="auto"/>
        </w:rPr>
        <w:t>Client</w:t>
      </w:r>
      <w:r w:rsidRPr="00664DB0">
        <w:rPr>
          <w:rFonts w:ascii="Arial" w:hAnsi="Arial" w:cs="Arial"/>
          <w:color w:val="auto"/>
        </w:rPr>
        <w:t xml:space="preserve"> means the entity or entities as described under Schedule 2.</w:t>
      </w:r>
    </w:p>
    <w:p w14:paraId="4B6AB7F1" w14:textId="77777777" w:rsidR="00AD3B5E" w:rsidRPr="00664DB0" w:rsidRDefault="00AD3B5E" w:rsidP="00913CA0">
      <w:pPr>
        <w:pStyle w:val="Heading2a"/>
        <w:numPr>
          <w:ilvl w:val="1"/>
          <w:numId w:val="20"/>
        </w:numPr>
        <w:autoSpaceDE w:val="0"/>
        <w:autoSpaceDN w:val="0"/>
        <w:adjustRightInd w:val="0"/>
        <w:spacing w:before="120" w:after="120" w:line="276" w:lineRule="auto"/>
        <w:ind w:left="709" w:hanging="709"/>
        <w:rPr>
          <w:b/>
        </w:rPr>
      </w:pPr>
      <w:r w:rsidRPr="00664DB0">
        <w:rPr>
          <w:b/>
        </w:rPr>
        <w:t>DFAT</w:t>
      </w:r>
      <w:r w:rsidRPr="00664DB0">
        <w:t xml:space="preserve"> means the Australian Government’s Department of Foreign Affairs and Trade.</w:t>
      </w:r>
    </w:p>
    <w:p w14:paraId="581F63C7"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Default Event</w:t>
      </w:r>
      <w:r w:rsidRPr="00B800A8">
        <w:t xml:space="preserve"> means those events listed in clause 18.2.</w:t>
      </w:r>
    </w:p>
    <w:p w14:paraId="4743B138" w14:textId="0752E354"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lastRenderedPageBreak/>
        <w:t>Deliverables</w:t>
      </w:r>
      <w:r w:rsidRPr="00B800A8">
        <w:t xml:space="preserve"> means the reports and any data or other material specified in </w:t>
      </w:r>
      <w:r w:rsidR="00561FDD">
        <w:t>S</w:t>
      </w:r>
      <w:r w:rsidRPr="00B800A8">
        <w:t>chedule 1 required to be delivered throughout the supply of the Services.</w:t>
      </w:r>
    </w:p>
    <w:p w14:paraId="0AF288B7"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Direction</w:t>
      </w:r>
      <w:r w:rsidRPr="00B800A8">
        <w:t xml:space="preserve"> means any agreement, approval, assessment, authorisation, decision, determination, explanation, instruction, order, permission, rejection, request or requirement given or made by Tetra Tech International Development.</w:t>
      </w:r>
    </w:p>
    <w:p w14:paraId="15738004" w14:textId="11E7B41B"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 xml:space="preserve">Escalation Representative </w:t>
      </w:r>
      <w:r w:rsidRPr="00B800A8">
        <w:t xml:space="preserve">means the person/s appointed by Tetra Tech International Development and the Service Provider respectively to act as their representative for the purposes of resolving any dispute in accordance with clause 24(c) including delegates as the context permits, being the persons specified in </w:t>
      </w:r>
      <w:r w:rsidR="00561FDD">
        <w:t>S</w:t>
      </w:r>
      <w:r w:rsidRPr="00B800A8">
        <w:t xml:space="preserve">chedule 1 as at the date of this Agreement. </w:t>
      </w:r>
    </w:p>
    <w:p w14:paraId="0B02E163"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Fraud</w:t>
      </w:r>
      <w:r w:rsidRPr="00B800A8">
        <w:t xml:space="preserve"> means, in relation to the Services, any act of dishonestly obtaining a benefit or causing a loss by deception or other means including: theft; obtaining property, a financial advantage or any other benefit by deception; causing a loss, or avoiding or creating a liability by deception; providing false or misleading information, or failing to provide information where there is an obligation to do so; making, using or possessing forged or falsified documents; bribery, corruption or abuse of position; unlawful use of computers, vehicles, telephones and other property or services; divulging confidential information to outside sources; hacking into, or interfering with computer systems; any offences of a like nature to those listed above; and includes alleged, attempted, suspected or detected fraud. </w:t>
      </w:r>
    </w:p>
    <w:p w14:paraId="088D54D5"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GST</w:t>
      </w:r>
      <w:r w:rsidRPr="00B800A8">
        <w:t xml:space="preserve"> means the tax imposed by the GST Law.</w:t>
      </w:r>
    </w:p>
    <w:p w14:paraId="30FC15E5"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 xml:space="preserve">GST Law </w:t>
      </w:r>
      <w:r w:rsidRPr="00B800A8">
        <w:t xml:space="preserve">has the meaning attributed in the </w:t>
      </w:r>
      <w:r w:rsidRPr="0067656D">
        <w:rPr>
          <w:i/>
          <w:iCs/>
        </w:rPr>
        <w:t>A New Tax System (Goods and Services Tax) Act 1999</w:t>
      </w:r>
      <w:r w:rsidRPr="00B800A8">
        <w:t xml:space="preserve"> (Cth).</w:t>
      </w:r>
    </w:p>
    <w:p w14:paraId="51E0B39A"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Head Contract</w:t>
      </w:r>
      <w:r w:rsidRPr="00B800A8">
        <w:t xml:space="preserve"> means the contract between Tetra Tech International Development and DFAT in connection with the Services amongst other things.</w:t>
      </w:r>
    </w:p>
    <w:p w14:paraId="34570ABD"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Intellectual Property Rights</w:t>
      </w:r>
      <w:r w:rsidRPr="00B800A8">
        <w:t xml:space="preserve"> means all intellectual property rights, including:</w:t>
      </w:r>
    </w:p>
    <w:p w14:paraId="0A43CECD" w14:textId="77777777" w:rsidR="00AD3B5E" w:rsidRPr="00B800A8" w:rsidRDefault="00AD3B5E" w:rsidP="00913CA0">
      <w:pPr>
        <w:pStyle w:val="ListParagraph"/>
        <w:numPr>
          <w:ilvl w:val="0"/>
          <w:numId w:val="26"/>
        </w:numPr>
        <w:spacing w:before="120" w:after="120"/>
        <w:ind w:left="1418" w:hanging="709"/>
        <w:contextualSpacing w:val="0"/>
        <w:rPr>
          <w:rFonts w:ascii="Arial" w:hAnsi="Arial" w:cs="Arial"/>
          <w:szCs w:val="20"/>
        </w:rPr>
      </w:pPr>
      <w:bookmarkStart w:id="16" w:name="_Ref179166044"/>
      <w:r w:rsidRPr="00B800A8">
        <w:rPr>
          <w:rFonts w:ascii="Arial" w:hAnsi="Arial" w:cs="Arial"/>
          <w:szCs w:val="20"/>
        </w:rPr>
        <w:t>patents, plant breeders’ rights, copyright, rights in circuit layouts, registered designs, trademarks, know-how and any right to have Confidential Information kept confidential; and</w:t>
      </w:r>
      <w:bookmarkEnd w:id="16"/>
    </w:p>
    <w:p w14:paraId="666155A7" w14:textId="4DC5E152" w:rsidR="00AD3B5E" w:rsidRPr="00B800A8" w:rsidRDefault="00AD3B5E" w:rsidP="00913CA0">
      <w:pPr>
        <w:pStyle w:val="ListParagraph"/>
        <w:numPr>
          <w:ilvl w:val="0"/>
          <w:numId w:val="26"/>
        </w:numPr>
        <w:spacing w:before="120" w:after="120"/>
        <w:ind w:left="1418" w:hanging="709"/>
        <w:contextualSpacing w:val="0"/>
        <w:rPr>
          <w:rFonts w:ascii="Arial" w:hAnsi="Arial" w:cs="Arial"/>
          <w:szCs w:val="20"/>
        </w:rPr>
      </w:pPr>
      <w:r w:rsidRPr="00B800A8">
        <w:rPr>
          <w:rFonts w:ascii="Arial" w:hAnsi="Arial" w:cs="Arial"/>
          <w:szCs w:val="20"/>
        </w:rPr>
        <w:t xml:space="preserve">any application or right to apply for registration of any of the rights referred to in clause </w:t>
      </w:r>
      <w:r w:rsidR="00873626">
        <w:rPr>
          <w:rFonts w:ascii="Arial" w:hAnsi="Arial" w:cs="Arial"/>
          <w:szCs w:val="20"/>
        </w:rPr>
        <w:t>1.2</w:t>
      </w:r>
      <w:r w:rsidR="00A41400">
        <w:rPr>
          <w:rFonts w:ascii="Arial" w:hAnsi="Arial" w:cs="Arial"/>
          <w:szCs w:val="20"/>
        </w:rPr>
        <w:t>1</w:t>
      </w:r>
      <w:r w:rsidR="00873626">
        <w:rPr>
          <w:rFonts w:ascii="Arial" w:hAnsi="Arial" w:cs="Arial"/>
          <w:szCs w:val="20"/>
        </w:rPr>
        <w:t>(a)</w:t>
      </w:r>
      <w:r w:rsidRPr="00B800A8">
        <w:rPr>
          <w:rFonts w:ascii="Arial" w:hAnsi="Arial" w:cs="Arial"/>
          <w:szCs w:val="20"/>
        </w:rPr>
        <w:t xml:space="preserve">, but for the avoidance of doubt excludes </w:t>
      </w:r>
      <w:r w:rsidR="006F39FF">
        <w:rPr>
          <w:rFonts w:ascii="Arial" w:hAnsi="Arial" w:cs="Arial"/>
          <w:szCs w:val="20"/>
        </w:rPr>
        <w:t>M</w:t>
      </w:r>
      <w:r w:rsidRPr="00B800A8">
        <w:rPr>
          <w:rFonts w:ascii="Arial" w:hAnsi="Arial" w:cs="Arial"/>
          <w:szCs w:val="20"/>
        </w:rPr>
        <w:t xml:space="preserve">oral </w:t>
      </w:r>
      <w:r w:rsidR="006F39FF">
        <w:rPr>
          <w:rFonts w:ascii="Arial" w:hAnsi="Arial" w:cs="Arial"/>
          <w:szCs w:val="20"/>
        </w:rPr>
        <w:t>R</w:t>
      </w:r>
      <w:r w:rsidRPr="00B800A8">
        <w:rPr>
          <w:rFonts w:ascii="Arial" w:hAnsi="Arial" w:cs="Arial"/>
          <w:szCs w:val="20"/>
        </w:rPr>
        <w:t>ights and performers’ rights.</w:t>
      </w:r>
    </w:p>
    <w:p w14:paraId="3F1FD6F0"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Laws</w:t>
      </w:r>
      <w:r w:rsidRPr="00B800A8">
        <w:t xml:space="preserve"> includes all Acts of Parliament of the Commonwealth of Australia and of the State of South Australia and the requirements of all ordinances, regulations, by-laws, orders, and proclamations.</w:t>
      </w:r>
    </w:p>
    <w:p w14:paraId="438584E9"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 xml:space="preserve">Legislative Requirements </w:t>
      </w:r>
      <w:r w:rsidRPr="00B800A8">
        <w:t xml:space="preserve">means the relevant legislation, regulations, rules and codes and other associated documents applicable to the Services in the country where the Services are taking place. </w:t>
      </w:r>
    </w:p>
    <w:p w14:paraId="42C873E5" w14:textId="77777777" w:rsidR="005A19E1" w:rsidRPr="00B800A8" w:rsidRDefault="005A19E1" w:rsidP="00913CA0">
      <w:pPr>
        <w:pStyle w:val="Heading2a"/>
        <w:numPr>
          <w:ilvl w:val="1"/>
          <w:numId w:val="20"/>
        </w:numPr>
        <w:autoSpaceDE w:val="0"/>
        <w:autoSpaceDN w:val="0"/>
        <w:adjustRightInd w:val="0"/>
        <w:spacing w:before="120" w:after="120" w:line="276" w:lineRule="auto"/>
        <w:ind w:left="709" w:hanging="709"/>
      </w:pPr>
      <w:r w:rsidRPr="00B800A8">
        <w:rPr>
          <w:b/>
          <w:bCs w:val="0"/>
        </w:rPr>
        <w:t>Material</w:t>
      </w:r>
      <w:r w:rsidRPr="00B800A8">
        <w:t xml:space="preserve"> means any ideas, discoveries, inventions, information, data, compilations, records, designs, works, technology, software, methods, processes, formulas, names, logos or any other thing of any kind in which Intellectual Property Rights or other rights subsist.</w:t>
      </w:r>
    </w:p>
    <w:p w14:paraId="2FCD6DEE" w14:textId="77777777" w:rsidR="005A19E1" w:rsidRPr="002E2CFE" w:rsidRDefault="005A19E1" w:rsidP="00873626">
      <w:pPr>
        <w:pStyle w:val="Heading2a"/>
        <w:numPr>
          <w:ilvl w:val="0"/>
          <w:numId w:val="0"/>
        </w:numPr>
        <w:autoSpaceDE w:val="0"/>
        <w:autoSpaceDN w:val="0"/>
        <w:adjustRightInd w:val="0"/>
        <w:spacing w:before="120" w:after="120" w:line="276" w:lineRule="auto"/>
      </w:pPr>
    </w:p>
    <w:p w14:paraId="7448C2AC" w14:textId="6E4055E0" w:rsidR="00AD3B5E" w:rsidRPr="00A06C2D" w:rsidRDefault="00AD3B5E" w:rsidP="3829C714">
      <w:pPr>
        <w:pStyle w:val="Heading2a"/>
        <w:spacing w:before="120" w:after="120" w:line="276" w:lineRule="auto"/>
        <w:ind w:left="709" w:hanging="709"/>
        <w:rPr>
          <w:b/>
        </w:rPr>
      </w:pPr>
      <w:r w:rsidRPr="00A06C2D">
        <w:rPr>
          <w:b/>
        </w:rPr>
        <w:lastRenderedPageBreak/>
        <w:t>Modern Slavery</w:t>
      </w:r>
      <w:r w:rsidRPr="00A06C2D">
        <w:t xml:space="preserve"> includes any conduct which constitutes modern slavery under any Modern Slavery Law, including without limitation slavery, human trafficking, servitude, forced labour and forced marriage.</w:t>
      </w:r>
    </w:p>
    <w:p w14:paraId="029E596E" w14:textId="661B6E99" w:rsidR="00227B05" w:rsidRPr="00A06C2D" w:rsidRDefault="411A9D8E" w:rsidP="408D405F">
      <w:pPr>
        <w:pStyle w:val="Heading2a"/>
        <w:spacing w:before="120" w:after="120" w:line="276" w:lineRule="auto"/>
        <w:ind w:left="709" w:hanging="709"/>
        <w:rPr>
          <w:b/>
          <w:lang w:val="en-US"/>
        </w:rPr>
      </w:pPr>
      <w:r w:rsidRPr="00A06C2D">
        <w:rPr>
          <w:b/>
        </w:rPr>
        <w:t>Modern Slavery Laws</w:t>
      </w:r>
      <w:r w:rsidRPr="00A06C2D">
        <w:t xml:space="preserve"> means the </w:t>
      </w:r>
      <w:r w:rsidRPr="00A06C2D">
        <w:rPr>
          <w:i/>
        </w:rPr>
        <w:t>Modern Slavery Act 2018</w:t>
      </w:r>
      <w:r w:rsidRPr="00A06C2D">
        <w:t xml:space="preserve"> (Cth), Divisions 270 and 271 of the </w:t>
      </w:r>
      <w:r w:rsidRPr="00A06C2D">
        <w:rPr>
          <w:i/>
        </w:rPr>
        <w:t>Criminal Code 1995</w:t>
      </w:r>
      <w:r w:rsidRPr="00A06C2D">
        <w:t xml:space="preserve"> (Cth), and any other </w:t>
      </w:r>
      <w:r w:rsidRPr="00A06C2D">
        <w:rPr>
          <w:lang w:val="en-US"/>
        </w:rPr>
        <w:t xml:space="preserve">law of the Commonwealth of Australia or any State or Territory of Australia, and any other applicable laws, guidelines or regulations, pertaining to exploitative practices including slavery, servitude, forced labour, human trafficking, debt bondage, child labour and other slavery-like practices. </w:t>
      </w:r>
    </w:p>
    <w:p w14:paraId="6C8F0819" w14:textId="71677FC2" w:rsidR="00125C51" w:rsidRPr="00A06C2D" w:rsidRDefault="411A9D8E" w:rsidP="00BB5494">
      <w:pPr>
        <w:pStyle w:val="Heading2a"/>
        <w:autoSpaceDE w:val="0"/>
        <w:autoSpaceDN w:val="0"/>
        <w:adjustRightInd w:val="0"/>
        <w:spacing w:before="120" w:after="120" w:line="276" w:lineRule="auto"/>
        <w:ind w:left="709" w:hanging="709"/>
        <w:rPr>
          <w:b/>
        </w:rPr>
      </w:pPr>
      <w:r w:rsidRPr="00A06C2D">
        <w:rPr>
          <w:rFonts w:asciiTheme="majorHAnsi" w:hAnsiTheme="majorHAnsi" w:cstheme="majorBidi"/>
          <w:b/>
        </w:rPr>
        <w:t>Moral Rights</w:t>
      </w:r>
      <w:r w:rsidRPr="00A06C2D">
        <w:rPr>
          <w:rFonts w:asciiTheme="majorHAnsi" w:hAnsiTheme="majorHAnsi" w:cstheme="majorBidi"/>
        </w:rPr>
        <w:t xml:space="preserve"> are the rights, where applicable to </w:t>
      </w:r>
      <w:r w:rsidRPr="00A06C2D">
        <w:t>the</w:t>
      </w:r>
      <w:r w:rsidRPr="00A06C2D">
        <w:rPr>
          <w:rFonts w:asciiTheme="majorHAnsi" w:hAnsiTheme="majorHAnsi" w:cstheme="majorBidi"/>
        </w:rPr>
        <w:t xml:space="preserve"> Services or Contract Material, conferred by operation of Part IX of the </w:t>
      </w:r>
      <w:r w:rsidRPr="00A06C2D">
        <w:rPr>
          <w:rFonts w:asciiTheme="majorHAnsi" w:hAnsiTheme="majorHAnsi" w:cstheme="majorBidi"/>
          <w:i/>
        </w:rPr>
        <w:t xml:space="preserve">Copyright Act 1968 </w:t>
      </w:r>
      <w:r w:rsidRPr="00A06C2D">
        <w:rPr>
          <w:rFonts w:asciiTheme="majorHAnsi" w:hAnsiTheme="majorHAnsi" w:cstheme="majorBidi"/>
        </w:rPr>
        <w:t>(Cth).</w:t>
      </w:r>
    </w:p>
    <w:p w14:paraId="0A7E1158"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Notice</w:t>
      </w:r>
      <w:r w:rsidRPr="00B800A8">
        <w:t xml:space="preserve"> means written notice and </w:t>
      </w:r>
      <w:r w:rsidRPr="00B800A8">
        <w:rPr>
          <w:b/>
          <w:bCs w:val="0"/>
        </w:rPr>
        <w:t>notify</w:t>
      </w:r>
      <w:r w:rsidRPr="00B800A8">
        <w:t xml:space="preserve"> has a corresponding meaning.</w:t>
      </w:r>
    </w:p>
    <w:p w14:paraId="216C0E0D" w14:textId="00F53832"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Partner Country</w:t>
      </w:r>
      <w:r w:rsidRPr="00B800A8">
        <w:t xml:space="preserve"> means the country/countries in which the Services are to be delivered as specified in the Agreement Details in </w:t>
      </w:r>
      <w:r w:rsidR="00561FDD">
        <w:t>S</w:t>
      </w:r>
      <w:r w:rsidRPr="00B800A8">
        <w:t xml:space="preserve">chedule 2. </w:t>
      </w:r>
    </w:p>
    <w:p w14:paraId="4963BB39"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Parties</w:t>
      </w:r>
      <w:r w:rsidRPr="00B800A8">
        <w:t xml:space="preserve"> means the Service Provider and Tetra Tech International Development, and </w:t>
      </w:r>
      <w:r w:rsidRPr="00B800A8">
        <w:rPr>
          <w:b/>
          <w:bCs w:val="0"/>
        </w:rPr>
        <w:t xml:space="preserve">Party </w:t>
      </w:r>
      <w:r w:rsidRPr="00B800A8">
        <w:t>means any one of them.</w:t>
      </w:r>
    </w:p>
    <w:p w14:paraId="121263E2"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Personnel</w:t>
      </w:r>
      <w:r w:rsidRPr="00B800A8">
        <w:t xml:space="preserve"> means any subcontractors of the Service Providers and the Service Provider’s employees, agents and any other person employed or engaged by the Service Provider to perform any part of this Agreement and includes the Service Provider’s Representative.</w:t>
      </w:r>
    </w:p>
    <w:p w14:paraId="668E9756"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Pre-Existing Service Provider Material</w:t>
      </w:r>
      <w:r w:rsidRPr="00B800A8">
        <w:t xml:space="preserve"> means any Material made available by the Service Provider for use in the provision of the Services that existed prior to Commencement Date and was developed by the Service Provider independently from this Agreement.</w:t>
      </w:r>
    </w:p>
    <w:p w14:paraId="0750ADF7" w14:textId="5A79751C"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Prices</w:t>
      </w:r>
      <w:r w:rsidRPr="00B800A8">
        <w:t xml:space="preserve"> means the prices set out in or determined in accordance with </w:t>
      </w:r>
      <w:r w:rsidR="00561FDD">
        <w:t>S</w:t>
      </w:r>
      <w:r w:rsidRPr="00B800A8">
        <w:t>chedule 2.</w:t>
      </w:r>
    </w:p>
    <w:p w14:paraId="3D2E898A"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 xml:space="preserve">Relevant List </w:t>
      </w:r>
      <w:r w:rsidRPr="00B800A8">
        <w:t xml:space="preserve">means a list of terrorist organisations made under Division 102 of the </w:t>
      </w:r>
      <w:r w:rsidRPr="00B800A8">
        <w:rPr>
          <w:i/>
          <w:iCs/>
        </w:rPr>
        <w:t>Criminal Code Act 1995</w:t>
      </w:r>
      <w:r w:rsidRPr="00B800A8">
        <w:t xml:space="preserve"> (Cth) and the charter of the </w:t>
      </w:r>
      <w:r w:rsidRPr="00B800A8">
        <w:rPr>
          <w:i/>
          <w:iCs/>
        </w:rPr>
        <w:t>United Nations Act 1945</w:t>
      </w:r>
      <w:r w:rsidRPr="00B800A8">
        <w:t xml:space="preserve"> (Cth).</w:t>
      </w:r>
    </w:p>
    <w:p w14:paraId="3D5F3E70" w14:textId="008E8DB1" w:rsidR="00AD3B5E" w:rsidRPr="00B800A8" w:rsidRDefault="00AD3B5E" w:rsidP="00913CA0">
      <w:pPr>
        <w:pStyle w:val="Heading2a"/>
        <w:numPr>
          <w:ilvl w:val="1"/>
          <w:numId w:val="20"/>
        </w:numPr>
        <w:autoSpaceDE w:val="0"/>
        <w:autoSpaceDN w:val="0"/>
        <w:adjustRightInd w:val="0"/>
        <w:spacing w:before="120" w:after="120" w:line="276" w:lineRule="auto"/>
        <w:ind w:left="709" w:hanging="709"/>
        <w:rPr>
          <w:b/>
          <w:bCs w:val="0"/>
        </w:rPr>
      </w:pPr>
      <w:r w:rsidRPr="00B800A8">
        <w:rPr>
          <w:b/>
          <w:bCs w:val="0"/>
        </w:rPr>
        <w:t xml:space="preserve">Representative </w:t>
      </w:r>
      <w:r w:rsidRPr="00B800A8">
        <w:t xml:space="preserve">means either of the persons nominated as the Service Provider’s Representative and Tetra Tech International Development’s Representative from time to time including delegates as the context permits. Each Party’s Representative as at the Commencement Date is specified in </w:t>
      </w:r>
      <w:r w:rsidR="00561FDD">
        <w:t>S</w:t>
      </w:r>
      <w:r w:rsidRPr="00B800A8">
        <w:t>chedule 2. Either Party may substitute and replace its Representative with reasonable written notice delivered to the other Party.</w:t>
      </w:r>
      <w:r w:rsidRPr="00B800A8">
        <w:rPr>
          <w:b/>
          <w:bCs w:val="0"/>
        </w:rPr>
        <w:t xml:space="preserve"> </w:t>
      </w:r>
    </w:p>
    <w:p w14:paraId="09EB1739"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 xml:space="preserve">Requirement </w:t>
      </w:r>
      <w:r w:rsidRPr="00B800A8">
        <w:t>includes any requirement, notice, order, direction, recommendation, stipulation or similar notification received from or given by any Authority or under any Law, whether in writing or otherwise and regardless of to whom it is addressed or directed.</w:t>
      </w:r>
    </w:p>
    <w:p w14:paraId="1AE69297" w14:textId="2A4B0076"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Services</w:t>
      </w:r>
      <w:r w:rsidRPr="00B800A8">
        <w:t xml:space="preserve"> means the services specified in</w:t>
      </w:r>
      <w:r w:rsidR="006B15B8">
        <w:t xml:space="preserve"> item 1 of</w:t>
      </w:r>
      <w:r w:rsidRPr="00B800A8">
        <w:t xml:space="preserve"> </w:t>
      </w:r>
      <w:r w:rsidR="00561FDD">
        <w:t>S</w:t>
      </w:r>
      <w:r w:rsidRPr="00B800A8">
        <w:t>chedule 1</w:t>
      </w:r>
      <w:bookmarkStart w:id="17" w:name="_Toc479862024"/>
      <w:r w:rsidR="00B2469C">
        <w:t>, which</w:t>
      </w:r>
      <w:r w:rsidR="006B15B8">
        <w:t xml:space="preserve"> include and are subject to</w:t>
      </w:r>
      <w:r w:rsidR="00B2469C">
        <w:t xml:space="preserve">, the special conditions listed in item 2 of </w:t>
      </w:r>
      <w:r w:rsidR="00561FDD">
        <w:t>S</w:t>
      </w:r>
      <w:r w:rsidR="00B2469C">
        <w:t>chedule 2 (</w:t>
      </w:r>
      <w:r w:rsidR="001A4881">
        <w:t>if any)</w:t>
      </w:r>
      <w:r w:rsidRPr="00B800A8">
        <w:t>.</w:t>
      </w:r>
    </w:p>
    <w:p w14:paraId="1A927D21"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Service Provider</w:t>
      </w:r>
      <w:r w:rsidRPr="00B800A8">
        <w:t xml:space="preserve"> means the Service Provider contracted to perform the Services under this Agreement.</w:t>
      </w:r>
    </w:p>
    <w:p w14:paraId="00D71F67" w14:textId="1A5D7B5F" w:rsidR="00AD3B5E"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Service Provider’s Representative</w:t>
      </w:r>
      <w:r w:rsidRPr="00B800A8">
        <w:t xml:space="preserve"> means the person identified in </w:t>
      </w:r>
      <w:r w:rsidR="00561FDD">
        <w:t>S</w:t>
      </w:r>
      <w:r w:rsidRPr="00B800A8">
        <w:t xml:space="preserve">chedule 2. </w:t>
      </w:r>
      <w:bookmarkEnd w:id="17"/>
    </w:p>
    <w:p w14:paraId="430CC6BC" w14:textId="4DAEB27B" w:rsidR="006B167A" w:rsidRPr="00B800A8" w:rsidRDefault="006B167A" w:rsidP="00913CA0">
      <w:pPr>
        <w:pStyle w:val="Heading2a"/>
        <w:numPr>
          <w:ilvl w:val="1"/>
          <w:numId w:val="20"/>
        </w:numPr>
        <w:autoSpaceDE w:val="0"/>
        <w:autoSpaceDN w:val="0"/>
        <w:adjustRightInd w:val="0"/>
        <w:spacing w:before="120" w:after="120" w:line="276" w:lineRule="auto"/>
        <w:ind w:left="709" w:hanging="709"/>
      </w:pPr>
      <w:r>
        <w:rPr>
          <w:b/>
          <w:bCs w:val="0"/>
        </w:rPr>
        <w:t>Service Provider’s Nominated Account</w:t>
      </w:r>
      <w:r>
        <w:t xml:space="preserve"> means the bank account specified by the Service Provider for payment i</w:t>
      </w:r>
      <w:r w:rsidR="002A4152">
        <w:t>dentified in</w:t>
      </w:r>
      <w:r>
        <w:t xml:space="preserve"> Schedule 1</w:t>
      </w:r>
      <w:r w:rsidR="00554C36">
        <w:t>.</w:t>
      </w:r>
    </w:p>
    <w:p w14:paraId="57DC5FAC" w14:textId="7B9894D1" w:rsidR="00AD3B5E" w:rsidRPr="00A06C2D" w:rsidRDefault="6BC03989" w:rsidP="00913CA0">
      <w:pPr>
        <w:pStyle w:val="Heading2a"/>
        <w:numPr>
          <w:ilvl w:val="1"/>
          <w:numId w:val="20"/>
        </w:numPr>
        <w:autoSpaceDE w:val="0"/>
        <w:autoSpaceDN w:val="0"/>
        <w:adjustRightInd w:val="0"/>
        <w:spacing w:before="120" w:after="120" w:line="276" w:lineRule="auto"/>
        <w:ind w:left="709" w:hanging="709"/>
        <w:rPr>
          <w:b/>
        </w:rPr>
      </w:pPr>
      <w:bookmarkStart w:id="18" w:name="_Toc479862025"/>
      <w:r w:rsidRPr="00AB27D6">
        <w:rPr>
          <w:b/>
          <w:bCs w:val="0"/>
        </w:rPr>
        <w:t>Specification</w:t>
      </w:r>
      <w:r w:rsidRPr="00A06C2D">
        <w:t xml:space="preserve"> means any specifications for the Services in Schedule 1</w:t>
      </w:r>
      <w:r w:rsidR="00175211" w:rsidRPr="00A06C2D">
        <w:t xml:space="preserve">, </w:t>
      </w:r>
      <w:r w:rsidR="00EF6C17" w:rsidRPr="00A06C2D">
        <w:t>which includes any requirements for the Services specified in by the Client</w:t>
      </w:r>
      <w:r w:rsidRPr="00A06C2D">
        <w:t>.</w:t>
      </w:r>
    </w:p>
    <w:p w14:paraId="3C4F3E99" w14:textId="3A0A94DC" w:rsidR="00AD3B5E" w:rsidRPr="00A06C2D" w:rsidRDefault="00AD3B5E" w:rsidP="00913CA0">
      <w:pPr>
        <w:pStyle w:val="Heading2a"/>
        <w:numPr>
          <w:ilvl w:val="1"/>
          <w:numId w:val="20"/>
        </w:numPr>
        <w:autoSpaceDE w:val="0"/>
        <w:autoSpaceDN w:val="0"/>
        <w:adjustRightInd w:val="0"/>
        <w:spacing w:before="120" w:after="120" w:line="276" w:lineRule="auto"/>
        <w:ind w:left="709" w:hanging="709"/>
      </w:pPr>
      <w:r w:rsidRPr="00AB27D6">
        <w:rPr>
          <w:b/>
          <w:bCs w:val="0"/>
        </w:rPr>
        <w:lastRenderedPageBreak/>
        <w:t>Tax</w:t>
      </w:r>
      <w:r w:rsidRPr="00A06C2D">
        <w:rPr>
          <w:b/>
        </w:rPr>
        <w:t xml:space="preserve"> </w:t>
      </w:r>
      <w:r w:rsidRPr="00A06C2D">
        <w:t>means any income (including payroll), land, indirect and other taxes, excise, levies, imposts, deductions, charges, duties, compulsory loans and withholdings, including Withholding Payments, financial institutions duty, debits tax or other taxes and includes any interest, penalties, charges, fees, fines or other amounts imposed in respect of any of the above, but does not include GST.</w:t>
      </w:r>
    </w:p>
    <w:p w14:paraId="7855EBEF" w14:textId="5FC89771" w:rsidR="00E567E4" w:rsidRDefault="00E567E4" w:rsidP="00913CA0">
      <w:pPr>
        <w:pStyle w:val="Heading2a"/>
        <w:numPr>
          <w:ilvl w:val="1"/>
          <w:numId w:val="20"/>
        </w:numPr>
        <w:autoSpaceDE w:val="0"/>
        <w:autoSpaceDN w:val="0"/>
        <w:adjustRightInd w:val="0"/>
        <w:spacing w:before="120" w:after="120" w:line="276" w:lineRule="auto"/>
        <w:ind w:left="709" w:hanging="709"/>
        <w:rPr>
          <w:rFonts w:eastAsiaTheme="minorEastAsia"/>
          <w:color w:val="auto"/>
        </w:rPr>
      </w:pPr>
      <w:r w:rsidRPr="00AB27D6">
        <w:rPr>
          <w:b/>
          <w:bCs w:val="0"/>
        </w:rPr>
        <w:t>Tetra</w:t>
      </w:r>
      <w:r w:rsidRPr="00A06C2D">
        <w:rPr>
          <w:rFonts w:eastAsiaTheme="minorEastAsia"/>
          <w:b/>
          <w:color w:val="auto"/>
        </w:rPr>
        <w:t xml:space="preserve"> Tech International Development</w:t>
      </w:r>
      <w:r w:rsidRPr="00A06C2D">
        <w:rPr>
          <w:rFonts w:eastAsiaTheme="minorEastAsia"/>
          <w:color w:val="auto"/>
        </w:rPr>
        <w:t xml:space="preserve"> means </w:t>
      </w:r>
      <w:r w:rsidRPr="00A06C2D">
        <w:rPr>
          <w:bCs w:val="0"/>
        </w:rPr>
        <w:t>Tetra</w:t>
      </w:r>
      <w:r w:rsidRPr="00A06C2D">
        <w:rPr>
          <w:rFonts w:eastAsiaTheme="minorEastAsia"/>
          <w:bCs w:val="0"/>
          <w:color w:val="auto"/>
        </w:rPr>
        <w:t xml:space="preserve"> </w:t>
      </w:r>
      <w:r w:rsidRPr="00A06C2D">
        <w:rPr>
          <w:rFonts w:eastAsiaTheme="minorEastAsia"/>
          <w:color w:val="auto"/>
        </w:rPr>
        <w:t>Tech International Development Pty Ltd.</w:t>
      </w:r>
    </w:p>
    <w:p w14:paraId="4230311B" w14:textId="1D3C9504" w:rsidR="00AB27D6" w:rsidRPr="00A06C2D" w:rsidRDefault="00AB27D6" w:rsidP="00913CA0">
      <w:pPr>
        <w:pStyle w:val="Heading2a"/>
        <w:numPr>
          <w:ilvl w:val="1"/>
          <w:numId w:val="20"/>
        </w:numPr>
        <w:autoSpaceDE w:val="0"/>
        <w:autoSpaceDN w:val="0"/>
        <w:adjustRightInd w:val="0"/>
        <w:spacing w:before="120" w:after="120" w:line="276" w:lineRule="auto"/>
        <w:ind w:left="709" w:hanging="709"/>
        <w:rPr>
          <w:rFonts w:eastAsiaTheme="minorEastAsia"/>
          <w:color w:val="auto"/>
        </w:rPr>
      </w:pPr>
      <w:r w:rsidRPr="00AB27D6">
        <w:rPr>
          <w:b/>
          <w:bCs w:val="0"/>
        </w:rPr>
        <w:t>Tetra</w:t>
      </w:r>
      <w:r w:rsidRPr="00A06C2D">
        <w:rPr>
          <w:rFonts w:eastAsiaTheme="minorEastAsia"/>
          <w:b/>
          <w:color w:val="auto"/>
        </w:rPr>
        <w:t xml:space="preserve"> Tech International Development</w:t>
      </w:r>
      <w:r>
        <w:rPr>
          <w:rFonts w:eastAsiaTheme="minorEastAsia"/>
          <w:b/>
          <w:color w:val="auto"/>
        </w:rPr>
        <w:t xml:space="preserve"> Code of Conduct</w:t>
      </w:r>
      <w:r>
        <w:rPr>
          <w:rFonts w:eastAsiaTheme="minorEastAsia"/>
          <w:bCs w:val="0"/>
          <w:color w:val="auto"/>
        </w:rPr>
        <w:t xml:space="preserve"> means</w:t>
      </w:r>
      <w:r w:rsidR="00643C81">
        <w:rPr>
          <w:rFonts w:eastAsiaTheme="minorEastAsia"/>
          <w:bCs w:val="0"/>
          <w:color w:val="auto"/>
        </w:rPr>
        <w:t xml:space="preserve"> the Tetra Tech Vendor Code of Conduct and the Tetra Tech International Development Sa</w:t>
      </w:r>
      <w:r w:rsidR="00433A75">
        <w:rPr>
          <w:rFonts w:eastAsiaTheme="minorEastAsia"/>
          <w:bCs w:val="0"/>
          <w:color w:val="auto"/>
        </w:rPr>
        <w:t xml:space="preserve">feguarding Code of Conduct. </w:t>
      </w:r>
    </w:p>
    <w:p w14:paraId="13492367" w14:textId="46189426" w:rsidR="00E567E4" w:rsidRPr="00A06C2D" w:rsidRDefault="00E567E4" w:rsidP="00913CA0">
      <w:pPr>
        <w:pStyle w:val="Heading2a"/>
        <w:numPr>
          <w:ilvl w:val="1"/>
          <w:numId w:val="20"/>
        </w:numPr>
        <w:autoSpaceDE w:val="0"/>
        <w:autoSpaceDN w:val="0"/>
        <w:adjustRightInd w:val="0"/>
        <w:spacing w:before="120" w:after="120" w:line="276" w:lineRule="auto"/>
        <w:ind w:left="709" w:hanging="709"/>
        <w:rPr>
          <w:rFonts w:eastAsiaTheme="minorEastAsia"/>
          <w:color w:val="auto"/>
        </w:rPr>
      </w:pPr>
      <w:r w:rsidRPr="00AB27D6">
        <w:rPr>
          <w:b/>
          <w:bCs w:val="0"/>
        </w:rPr>
        <w:t>Tetra</w:t>
      </w:r>
      <w:r w:rsidRPr="00A06C2D">
        <w:rPr>
          <w:rFonts w:eastAsiaTheme="minorEastAsia"/>
          <w:b/>
          <w:color w:val="auto"/>
        </w:rPr>
        <w:t xml:space="preserve"> Tech International Development Group Member</w:t>
      </w:r>
      <w:r w:rsidRPr="00A06C2D">
        <w:rPr>
          <w:rFonts w:eastAsiaTheme="minorEastAsia"/>
          <w:color w:val="auto"/>
        </w:rPr>
        <w:t xml:space="preserve"> </w:t>
      </w:r>
      <w:r w:rsidRPr="00A06C2D">
        <w:rPr>
          <w:rFonts w:eastAsiaTheme="minorEastAsia"/>
          <w:bCs w:val="0"/>
          <w:color w:val="auto"/>
        </w:rPr>
        <w:t>means</w:t>
      </w:r>
      <w:r w:rsidRPr="00A06C2D">
        <w:rPr>
          <w:bCs w:val="0"/>
        </w:rPr>
        <w:t xml:space="preserve"> any entity </w:t>
      </w:r>
      <w:r w:rsidRPr="00A06C2D">
        <w:t xml:space="preserve">which Controls or is Controlled by, or is under common Control with, Tetra Tech International Development. </w:t>
      </w:r>
    </w:p>
    <w:p w14:paraId="28113B13" w14:textId="42531C0B" w:rsidR="00E567E4" w:rsidRPr="00A06C2D" w:rsidRDefault="00E567E4" w:rsidP="00913CA0">
      <w:pPr>
        <w:pStyle w:val="Heading2a"/>
        <w:numPr>
          <w:ilvl w:val="1"/>
          <w:numId w:val="20"/>
        </w:numPr>
        <w:autoSpaceDE w:val="0"/>
        <w:autoSpaceDN w:val="0"/>
        <w:adjustRightInd w:val="0"/>
        <w:spacing w:before="120" w:after="120" w:line="276" w:lineRule="auto"/>
        <w:ind w:left="709" w:hanging="709"/>
        <w:rPr>
          <w:rFonts w:eastAsiaTheme="minorEastAsia"/>
          <w:color w:val="auto"/>
        </w:rPr>
      </w:pPr>
      <w:r w:rsidRPr="00A06C2D">
        <w:rPr>
          <w:rFonts w:eastAsiaTheme="minorEastAsia"/>
          <w:b/>
          <w:color w:val="auto"/>
        </w:rPr>
        <w:t xml:space="preserve">Tetra Tech International Development’s Representative </w:t>
      </w:r>
      <w:r w:rsidRPr="00A06C2D">
        <w:rPr>
          <w:rFonts w:eastAsiaTheme="minorEastAsia"/>
          <w:color w:val="auto"/>
        </w:rPr>
        <w:t xml:space="preserve">means the person specified in Schedule 2. </w:t>
      </w:r>
    </w:p>
    <w:p w14:paraId="47215537" w14:textId="77777777" w:rsidR="00AD3B5E" w:rsidRPr="00A06C2D" w:rsidRDefault="00AD3B5E" w:rsidP="00913CA0">
      <w:pPr>
        <w:pStyle w:val="Heading2a"/>
        <w:numPr>
          <w:ilvl w:val="1"/>
          <w:numId w:val="20"/>
        </w:numPr>
        <w:autoSpaceDE w:val="0"/>
        <w:autoSpaceDN w:val="0"/>
        <w:adjustRightInd w:val="0"/>
        <w:spacing w:before="120" w:after="120" w:line="276" w:lineRule="auto"/>
        <w:ind w:left="709" w:hanging="709"/>
      </w:pPr>
      <w:r w:rsidRPr="00A06C2D">
        <w:rPr>
          <w:b/>
          <w:bCs w:val="0"/>
        </w:rPr>
        <w:t>Term</w:t>
      </w:r>
      <w:r w:rsidRPr="00A06C2D">
        <w:t xml:space="preserve"> means the term of this Agreement which commences on the Commencement Date and ends on the Completion Date.</w:t>
      </w:r>
      <w:bookmarkEnd w:id="18"/>
    </w:p>
    <w:p w14:paraId="64CEEC74" w14:textId="0F02581C" w:rsidR="00AD3B5E" w:rsidRPr="00A06C2D" w:rsidRDefault="00AD3B5E" w:rsidP="00913CA0">
      <w:pPr>
        <w:pStyle w:val="Heading2a"/>
        <w:numPr>
          <w:ilvl w:val="1"/>
          <w:numId w:val="20"/>
        </w:numPr>
        <w:autoSpaceDE w:val="0"/>
        <w:autoSpaceDN w:val="0"/>
        <w:adjustRightInd w:val="0"/>
        <w:spacing w:before="120" w:after="120" w:line="276" w:lineRule="auto"/>
        <w:ind w:left="709" w:hanging="709"/>
      </w:pPr>
      <w:r w:rsidRPr="00A06C2D">
        <w:rPr>
          <w:b/>
          <w:bCs w:val="0"/>
        </w:rPr>
        <w:t>Third Party Material</w:t>
      </w:r>
      <w:r w:rsidRPr="00A06C2D">
        <w:t xml:space="preserve"> means any material made available by the Service Provider for the purpose of the Agreement in which a third party holds Intellectual Property Rights.</w:t>
      </w:r>
    </w:p>
    <w:p w14:paraId="7152174C" w14:textId="77777777" w:rsidR="00AD3B5E" w:rsidRPr="00A06C2D" w:rsidRDefault="00AD3B5E" w:rsidP="00913CA0">
      <w:pPr>
        <w:pStyle w:val="Heading2a"/>
        <w:numPr>
          <w:ilvl w:val="1"/>
          <w:numId w:val="20"/>
        </w:numPr>
        <w:autoSpaceDE w:val="0"/>
        <w:autoSpaceDN w:val="0"/>
        <w:adjustRightInd w:val="0"/>
        <w:spacing w:before="120" w:after="120" w:line="276" w:lineRule="auto"/>
        <w:ind w:left="709" w:hanging="709"/>
      </w:pPr>
      <w:r w:rsidRPr="00A06C2D">
        <w:rPr>
          <w:b/>
          <w:bCs w:val="0"/>
        </w:rPr>
        <w:t>Variation</w:t>
      </w:r>
      <w:r w:rsidRPr="00A06C2D">
        <w:t xml:space="preserve"> means a change to the Services.</w:t>
      </w:r>
    </w:p>
    <w:p w14:paraId="7554B3CB"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WHS Legislation</w:t>
      </w:r>
      <w:r w:rsidRPr="00B800A8">
        <w:t xml:space="preserve"> means all applicable Laws and all applicable Requirements (including in the jurisdiction in which the Services are to be performed) regulating matters of occupational health, safety or security. </w:t>
      </w:r>
    </w:p>
    <w:p w14:paraId="4D82763F" w14:textId="77777777" w:rsidR="00AD3B5E" w:rsidRPr="00B800A8" w:rsidRDefault="00AD3B5E" w:rsidP="00913CA0">
      <w:pPr>
        <w:pStyle w:val="Heading2a"/>
        <w:numPr>
          <w:ilvl w:val="1"/>
          <w:numId w:val="20"/>
        </w:numPr>
        <w:autoSpaceDE w:val="0"/>
        <w:autoSpaceDN w:val="0"/>
        <w:adjustRightInd w:val="0"/>
        <w:spacing w:before="120" w:after="120" w:line="276" w:lineRule="auto"/>
        <w:ind w:left="709" w:hanging="709"/>
      </w:pPr>
      <w:r w:rsidRPr="00B800A8">
        <w:rPr>
          <w:b/>
          <w:bCs w:val="0"/>
        </w:rPr>
        <w:t>Withholding Payment</w:t>
      </w:r>
      <w:r w:rsidRPr="00B800A8">
        <w:t xml:space="preserve"> has the meaning given in Schedule 1 of the </w:t>
      </w:r>
      <w:r w:rsidRPr="00D7122D">
        <w:rPr>
          <w:i/>
          <w:iCs/>
        </w:rPr>
        <w:t>Taxation Administration Act 1953</w:t>
      </w:r>
      <w:r w:rsidRPr="00B800A8">
        <w:t xml:space="preserve"> (Cth).</w:t>
      </w:r>
    </w:p>
    <w:p w14:paraId="20FF2056" w14:textId="77777777" w:rsidR="00AD3B5E" w:rsidRPr="00B800A8" w:rsidRDefault="00AD3B5E" w:rsidP="00913CA0">
      <w:pPr>
        <w:pStyle w:val="Heading1"/>
        <w:numPr>
          <w:ilvl w:val="0"/>
          <w:numId w:val="44"/>
        </w:numPr>
        <w:tabs>
          <w:tab w:val="left" w:pos="5670"/>
        </w:tabs>
        <w:spacing w:before="360"/>
        <w:ind w:left="709" w:hanging="709"/>
        <w:rPr>
          <w:rFonts w:cstheme="minorHAnsi"/>
          <w:b w:val="0"/>
        </w:rPr>
      </w:pPr>
      <w:bookmarkStart w:id="19" w:name="_Toc212455811"/>
      <w:bookmarkStart w:id="20" w:name="_Toc342480560"/>
      <w:r w:rsidRPr="001353ED">
        <w:rPr>
          <w:color w:val="auto"/>
          <w:sz w:val="24"/>
          <w:szCs w:val="24"/>
        </w:rPr>
        <w:t>INTERPRETATION</w:t>
      </w:r>
      <w:bookmarkEnd w:id="19"/>
      <w:bookmarkEnd w:id="20"/>
    </w:p>
    <w:p w14:paraId="768847B9" w14:textId="47A58CC9" w:rsidR="00AD3B5E" w:rsidRPr="00B800A8" w:rsidRDefault="00AD3B5E" w:rsidP="00913CA0">
      <w:pPr>
        <w:pStyle w:val="Heading2a"/>
        <w:numPr>
          <w:ilvl w:val="1"/>
          <w:numId w:val="44"/>
        </w:numPr>
        <w:autoSpaceDE w:val="0"/>
        <w:autoSpaceDN w:val="0"/>
        <w:adjustRightInd w:val="0"/>
        <w:spacing w:before="120" w:after="120" w:line="276" w:lineRule="auto"/>
        <w:ind w:left="709" w:hanging="709"/>
      </w:pPr>
      <w:r w:rsidRPr="00B800A8">
        <w:t>In this Agreement (unless the context requires otherwise):</w:t>
      </w:r>
    </w:p>
    <w:p w14:paraId="65348528"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the singular includes the plural;</w:t>
      </w:r>
    </w:p>
    <w:p w14:paraId="2AE5409A"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the plural includes the singular;</w:t>
      </w:r>
    </w:p>
    <w:p w14:paraId="37EC0B18"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a reference to one gender includes every other gender;</w:t>
      </w:r>
    </w:p>
    <w:p w14:paraId="75726591"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words referring to individuals include corporations, unincorporated associations, partnerships, trusts and joint ventures;</w:t>
      </w:r>
    </w:p>
    <w:p w14:paraId="40AF6150"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a reference to a Party includes that Party’s administrators, successors and permitted assigns;</w:t>
      </w:r>
    </w:p>
    <w:p w14:paraId="23351ACC"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where the day on or by which something is to be done is not a Business Day, that thing may be done on or by the next Business Day;</w:t>
      </w:r>
    </w:p>
    <w:p w14:paraId="4751CAB1"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a reference to a clause, subclause, schedule or attachment is a reference to a clause, subclause, schedule or attachment of this Agreement;</w:t>
      </w:r>
    </w:p>
    <w:p w14:paraId="27D9C630"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t xml:space="preserve">a reference to a clause number includes its subclauses; </w:t>
      </w:r>
    </w:p>
    <w:p w14:paraId="6894E9C4"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rFonts w:ascii="Arial" w:hAnsi="Arial" w:cs="Arial"/>
          <w:szCs w:val="20"/>
        </w:rPr>
        <w:lastRenderedPageBreak/>
        <w:t>the word “or” is not exclusive;</w:t>
      </w:r>
    </w:p>
    <w:p w14:paraId="33D8E53D"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other parts of speech and grammatical forms of a word or phrase defined in this Agreement have a corresponding meaning;</w:t>
      </w:r>
    </w:p>
    <w:p w14:paraId="22DF1141"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a reference to any thing (including any right) includes any part of that thing, but performance of part of an obligation does not constitute performance of the entire obligation;</w:t>
      </w:r>
    </w:p>
    <w:p w14:paraId="62A5B803"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a reference to any legislation includes all delegated legislation made under it and any amendments, consolidations, replacements or re-enactments;</w:t>
      </w:r>
    </w:p>
    <w:p w14:paraId="0A913D49"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a reference to a document includes all amendments or supplements to, or replacements or novations of, that document;</w:t>
      </w:r>
    </w:p>
    <w:p w14:paraId="00E8C61B"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a promise on the part of 2 or more persons binds them jointly and severally;</w:t>
      </w:r>
    </w:p>
    <w:p w14:paraId="7D04B034"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a reference to an asset includes property of any nature, a business, right, revenue and benefit;</w:t>
      </w:r>
    </w:p>
    <w:p w14:paraId="37E8B626" w14:textId="77777777" w:rsidR="00AD3B5E" w:rsidRPr="00B800A8" w:rsidRDefault="00AD3B5E" w:rsidP="00913CA0">
      <w:pPr>
        <w:pStyle w:val="ListParagraph"/>
        <w:numPr>
          <w:ilvl w:val="0"/>
          <w:numId w:val="27"/>
        </w:numPr>
        <w:spacing w:before="120" w:after="120"/>
        <w:ind w:left="1418" w:hanging="709"/>
        <w:contextualSpacing w:val="0"/>
        <w:rPr>
          <w:rFonts w:ascii="Arial" w:hAnsi="Arial" w:cs="Arial"/>
          <w:szCs w:val="20"/>
        </w:rPr>
      </w:pPr>
      <w:r w:rsidRPr="00B800A8">
        <w:rPr>
          <w:szCs w:val="20"/>
        </w:rPr>
        <w:t xml:space="preserve">headings are for convenience only and do not affect the interpretation of this Agreement; </w:t>
      </w:r>
    </w:p>
    <w:p w14:paraId="75A0AD89" w14:textId="77777777" w:rsidR="00AD3B5E" w:rsidRPr="00B800A8" w:rsidRDefault="00AD3B5E" w:rsidP="00913CA0">
      <w:pPr>
        <w:pStyle w:val="ListParagraph"/>
        <w:numPr>
          <w:ilvl w:val="0"/>
          <w:numId w:val="27"/>
        </w:numPr>
        <w:spacing w:before="120" w:after="120"/>
        <w:ind w:left="1418" w:hanging="709"/>
        <w:contextualSpacing w:val="0"/>
        <w:rPr>
          <w:szCs w:val="20"/>
        </w:rPr>
      </w:pPr>
      <w:r w:rsidRPr="00B800A8">
        <w:rPr>
          <w:szCs w:val="20"/>
        </w:rPr>
        <w:t>a reference to a body, other than a party to this Agreement (including an institute, association or authority), whether statutory or not which ceases to exist or whose powers or functions are transferred to another body, is a reference to the body which replaces it or substantially succeeds to its powers or functions; and</w:t>
      </w:r>
    </w:p>
    <w:p w14:paraId="302E69E4" w14:textId="77777777" w:rsidR="00AD3B5E" w:rsidRPr="00B800A8" w:rsidRDefault="00AD3B5E" w:rsidP="00913CA0">
      <w:pPr>
        <w:pStyle w:val="ListParagraph"/>
        <w:numPr>
          <w:ilvl w:val="0"/>
          <w:numId w:val="27"/>
        </w:numPr>
        <w:spacing w:before="120" w:after="120"/>
        <w:ind w:left="1418" w:hanging="709"/>
        <w:contextualSpacing w:val="0"/>
        <w:rPr>
          <w:szCs w:val="20"/>
        </w:rPr>
      </w:pPr>
      <w:r w:rsidRPr="00B800A8">
        <w:rPr>
          <w:szCs w:val="20"/>
        </w:rPr>
        <w:t>specifying anything in this Agreement after the words ‘includes’, ‘including’ or ‘for example’ or similar expressions does not limit what else is included.</w:t>
      </w:r>
    </w:p>
    <w:p w14:paraId="7FA112E3"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pPr>
      <w:bookmarkStart w:id="21" w:name="_Ref228691011"/>
      <w:r w:rsidRPr="00B800A8">
        <w:t>This Agreement between the Parties comprises these standard terms and conditions and all the documents comprised in, and incorporated by reference to, the schedules. If any of the documents comprising this Agreement are inconsistent, they take priority in the following order:</w:t>
      </w:r>
      <w:bookmarkEnd w:id="21"/>
    </w:p>
    <w:p w14:paraId="615E7E1B" w14:textId="7247E372" w:rsidR="00AD3B5E" w:rsidRPr="00B800A8" w:rsidRDefault="00AD3B5E" w:rsidP="00913CA0">
      <w:pPr>
        <w:pStyle w:val="ListParagraph"/>
        <w:numPr>
          <w:ilvl w:val="0"/>
          <w:numId w:val="28"/>
        </w:numPr>
        <w:spacing w:before="120" w:after="120"/>
        <w:ind w:left="1418" w:hanging="709"/>
        <w:contextualSpacing w:val="0"/>
        <w:rPr>
          <w:rFonts w:ascii="Arial" w:hAnsi="Arial" w:cs="Arial"/>
          <w:szCs w:val="20"/>
        </w:rPr>
      </w:pPr>
      <w:r w:rsidRPr="00B800A8">
        <w:rPr>
          <w:rFonts w:ascii="Arial" w:hAnsi="Arial" w:cs="Arial"/>
          <w:szCs w:val="20"/>
        </w:rPr>
        <w:t xml:space="preserve">the special conditions (if any) in </w:t>
      </w:r>
      <w:r w:rsidR="00873DF7">
        <w:rPr>
          <w:rFonts w:ascii="Arial" w:hAnsi="Arial" w:cs="Arial"/>
          <w:szCs w:val="20"/>
        </w:rPr>
        <w:t>S</w:t>
      </w:r>
      <w:r w:rsidRPr="00B800A8">
        <w:rPr>
          <w:rFonts w:ascii="Arial" w:hAnsi="Arial" w:cs="Arial"/>
          <w:szCs w:val="20"/>
        </w:rPr>
        <w:t>chedule 1;</w:t>
      </w:r>
    </w:p>
    <w:p w14:paraId="0118C487" w14:textId="4AED8B0B" w:rsidR="00AD3B5E" w:rsidRPr="00B800A8" w:rsidRDefault="00AD3B5E" w:rsidP="00913CA0">
      <w:pPr>
        <w:pStyle w:val="ListParagraph"/>
        <w:numPr>
          <w:ilvl w:val="0"/>
          <w:numId w:val="28"/>
        </w:numPr>
        <w:spacing w:before="120" w:after="120"/>
        <w:ind w:left="1418" w:hanging="709"/>
        <w:contextualSpacing w:val="0"/>
        <w:rPr>
          <w:rFonts w:ascii="Arial" w:hAnsi="Arial" w:cs="Arial"/>
          <w:szCs w:val="20"/>
        </w:rPr>
      </w:pPr>
      <w:r w:rsidRPr="00B800A8">
        <w:rPr>
          <w:rFonts w:ascii="Arial" w:hAnsi="Arial" w:cs="Arial"/>
          <w:szCs w:val="20"/>
        </w:rPr>
        <w:t xml:space="preserve">these standard terms and conditions (excluding </w:t>
      </w:r>
      <w:r w:rsidR="00873DF7">
        <w:rPr>
          <w:rFonts w:ascii="Arial" w:hAnsi="Arial" w:cs="Arial"/>
          <w:szCs w:val="20"/>
        </w:rPr>
        <w:t>S</w:t>
      </w:r>
      <w:r w:rsidRPr="00B800A8">
        <w:rPr>
          <w:rFonts w:ascii="Arial" w:hAnsi="Arial" w:cs="Arial"/>
          <w:szCs w:val="20"/>
        </w:rPr>
        <w:t xml:space="preserve">chedule 2); </w:t>
      </w:r>
    </w:p>
    <w:p w14:paraId="2E38260B" w14:textId="15FBFDF0" w:rsidR="00AD3B5E" w:rsidRPr="00B800A8" w:rsidRDefault="00873DF7" w:rsidP="00913CA0">
      <w:pPr>
        <w:pStyle w:val="ListParagraph"/>
        <w:numPr>
          <w:ilvl w:val="0"/>
          <w:numId w:val="28"/>
        </w:numPr>
        <w:spacing w:before="120" w:after="120"/>
        <w:ind w:left="1418" w:hanging="709"/>
        <w:contextualSpacing w:val="0"/>
        <w:rPr>
          <w:rFonts w:ascii="Arial" w:hAnsi="Arial" w:cs="Arial"/>
          <w:szCs w:val="20"/>
        </w:rPr>
      </w:pPr>
      <w:r>
        <w:rPr>
          <w:rFonts w:ascii="Arial" w:hAnsi="Arial" w:cs="Arial"/>
          <w:szCs w:val="20"/>
        </w:rPr>
        <w:t>S</w:t>
      </w:r>
      <w:r w:rsidR="00AD3B5E" w:rsidRPr="00B800A8">
        <w:rPr>
          <w:rFonts w:ascii="Arial" w:hAnsi="Arial" w:cs="Arial"/>
          <w:szCs w:val="20"/>
        </w:rPr>
        <w:t>chedule 2,</w:t>
      </w:r>
    </w:p>
    <w:p w14:paraId="3B1833E9" w14:textId="77777777" w:rsidR="00AD3B5E" w:rsidRPr="00B800A8" w:rsidRDefault="00AD3B5E" w:rsidP="00AD3B5E">
      <w:pPr>
        <w:spacing w:before="120" w:after="120"/>
        <w:ind w:left="709"/>
        <w:rPr>
          <w:szCs w:val="20"/>
        </w:rPr>
      </w:pPr>
      <w:r w:rsidRPr="00B800A8">
        <w:rPr>
          <w:szCs w:val="20"/>
        </w:rPr>
        <w:t xml:space="preserve">provided that any provision which imposes a greater or higher requirement, standard, level of service or scope on the Service Provider will prevail. </w:t>
      </w:r>
    </w:p>
    <w:p w14:paraId="2A8C54AA" w14:textId="77777777" w:rsidR="00AD3B5E" w:rsidRPr="00070336" w:rsidRDefault="00AD3B5E" w:rsidP="00913CA0">
      <w:pPr>
        <w:pStyle w:val="Heading1"/>
        <w:numPr>
          <w:ilvl w:val="0"/>
          <w:numId w:val="44"/>
        </w:numPr>
        <w:spacing w:before="360"/>
        <w:ind w:left="709" w:hanging="709"/>
        <w:rPr>
          <w:color w:val="auto"/>
          <w:sz w:val="24"/>
          <w:szCs w:val="24"/>
        </w:rPr>
      </w:pPr>
      <w:bookmarkStart w:id="22" w:name="_Toc212455812"/>
      <w:bookmarkStart w:id="23" w:name="_Toc342480561"/>
      <w:r w:rsidRPr="00070336">
        <w:rPr>
          <w:color w:val="auto"/>
          <w:sz w:val="24"/>
          <w:szCs w:val="24"/>
        </w:rPr>
        <w:t>TERM</w:t>
      </w:r>
      <w:bookmarkEnd w:id="22"/>
      <w:bookmarkEnd w:id="23"/>
    </w:p>
    <w:p w14:paraId="6498C5D6" w14:textId="7F49AAF6"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b/>
          <w:bCs w:val="0"/>
          <w:szCs w:val="20"/>
        </w:rPr>
      </w:pPr>
      <w:bookmarkStart w:id="24" w:name="_Toc479862026"/>
      <w:bookmarkStart w:id="25" w:name="_Hlk511311179"/>
      <w:r w:rsidRPr="00B800A8">
        <w:rPr>
          <w:szCs w:val="20"/>
        </w:rPr>
        <w:t xml:space="preserve">This Agreement commences on the Commencement Date and continues for the Term as set out in the Agreement Details in </w:t>
      </w:r>
      <w:r w:rsidR="00873DF7">
        <w:rPr>
          <w:szCs w:val="20"/>
        </w:rPr>
        <w:t>S</w:t>
      </w:r>
      <w:r w:rsidRPr="00B800A8">
        <w:rPr>
          <w:szCs w:val="20"/>
        </w:rPr>
        <w:t xml:space="preserve">chedule 2 or until all obligations under this Agreement have been fulfilled, or this Agreement is terminated, </w:t>
      </w:r>
      <w:bookmarkEnd w:id="24"/>
      <w:r w:rsidRPr="00B800A8">
        <w:rPr>
          <w:szCs w:val="20"/>
        </w:rPr>
        <w:t>whichever is earlier.</w:t>
      </w:r>
    </w:p>
    <w:p w14:paraId="53EA98E7" w14:textId="4830AA36"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b/>
          <w:bCs w:val="0"/>
          <w:szCs w:val="20"/>
        </w:rPr>
      </w:pPr>
      <w:bookmarkStart w:id="26" w:name="_Toc479862027"/>
      <w:r w:rsidRPr="02EE9B01">
        <w:t xml:space="preserve">The </w:t>
      </w:r>
      <w:r w:rsidRPr="001353ED">
        <w:rPr>
          <w:szCs w:val="20"/>
        </w:rPr>
        <w:t>Service</w:t>
      </w:r>
      <w:r w:rsidRPr="02EE9B01">
        <w:t xml:space="preserve"> Provider must commence provision of the Services on the Commencement Date </w:t>
      </w:r>
      <w:permStart w:id="584547100" w:edGrp="everyone"/>
      <w:permEnd w:id="584547100"/>
      <w:r w:rsidRPr="02EE9B01">
        <w:t xml:space="preserve">and </w:t>
      </w:r>
      <w:r w:rsidRPr="00F12FC7">
        <w:rPr>
          <w:szCs w:val="20"/>
        </w:rPr>
        <w:t>complete</w:t>
      </w:r>
      <w:r w:rsidRPr="02EE9B01">
        <w:t xml:space="preserve"> the provision of the Services by the Completion Date </w:t>
      </w:r>
      <w:permStart w:id="1590245895" w:edGrp="everyone"/>
      <w:permEnd w:id="1590245895"/>
      <w:r w:rsidRPr="02EE9B01">
        <w:t xml:space="preserve">as set out in the Agreement Details in </w:t>
      </w:r>
      <w:r w:rsidR="00873DF7">
        <w:t>S</w:t>
      </w:r>
      <w:r w:rsidRPr="02EE9B01">
        <w:t>chedule 2.</w:t>
      </w:r>
      <w:bookmarkStart w:id="27" w:name="_Hlk511311099"/>
      <w:bookmarkEnd w:id="25"/>
    </w:p>
    <w:p w14:paraId="69F8C0EA" w14:textId="7BEB2405" w:rsidR="00AD3B5E" w:rsidRPr="00B800A8" w:rsidRDefault="411A9D8E" w:rsidP="00913CA0">
      <w:pPr>
        <w:pStyle w:val="Heading2a"/>
        <w:numPr>
          <w:ilvl w:val="1"/>
          <w:numId w:val="44"/>
        </w:numPr>
        <w:autoSpaceDE w:val="0"/>
        <w:autoSpaceDN w:val="0"/>
        <w:adjustRightInd w:val="0"/>
        <w:spacing w:before="120" w:after="120" w:line="276" w:lineRule="auto"/>
        <w:ind w:left="709" w:hanging="709"/>
        <w:rPr>
          <w:b/>
        </w:rPr>
      </w:pPr>
      <w:r>
        <w:t>The Term of this Agreement may be extended as agreed between the Parties in writing and subject to the Service Provider’s performance, availability of funding and Client approval.</w:t>
      </w:r>
    </w:p>
    <w:p w14:paraId="070DB989" w14:textId="4BAE5F2D"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b/>
          <w:bCs w:val="0"/>
          <w:szCs w:val="20"/>
        </w:rPr>
      </w:pPr>
      <w:r w:rsidRPr="001353ED">
        <w:rPr>
          <w:rFonts w:eastAsia="Times New Roman"/>
          <w:szCs w:val="20"/>
        </w:rPr>
        <w:lastRenderedPageBreak/>
        <w:t>The</w:t>
      </w:r>
      <w:r w:rsidRPr="00B800A8">
        <w:rPr>
          <w:rFonts w:ascii="Arial" w:hAnsi="Arial"/>
          <w:szCs w:val="20"/>
        </w:rPr>
        <w:t xml:space="preserve"> Service Provider and Tetra Tech International Development acknowledge and agree that, to the extent that any of </w:t>
      </w:r>
      <w:r w:rsidRPr="00F12FC7">
        <w:rPr>
          <w:szCs w:val="20"/>
        </w:rPr>
        <w:t>the</w:t>
      </w:r>
      <w:r w:rsidRPr="00B800A8">
        <w:rPr>
          <w:rFonts w:ascii="Arial" w:hAnsi="Arial"/>
          <w:szCs w:val="20"/>
        </w:rPr>
        <w:t xml:space="preserve"> Services have been performed by the Service Provider prior to the Commencement Date, the provisions of this Agreement will also apply to those Services.</w:t>
      </w:r>
    </w:p>
    <w:p w14:paraId="1981F8D3" w14:textId="77777777" w:rsidR="00AD3B5E" w:rsidRPr="00070336" w:rsidRDefault="00AD3B5E" w:rsidP="00913CA0">
      <w:pPr>
        <w:pStyle w:val="Heading1"/>
        <w:numPr>
          <w:ilvl w:val="0"/>
          <w:numId w:val="44"/>
        </w:numPr>
        <w:spacing w:before="360"/>
        <w:ind w:left="709" w:hanging="709"/>
        <w:rPr>
          <w:color w:val="auto"/>
          <w:sz w:val="24"/>
          <w:szCs w:val="24"/>
        </w:rPr>
      </w:pPr>
      <w:bookmarkStart w:id="28" w:name="_Toc208203772"/>
      <w:bookmarkStart w:id="29" w:name="_Toc231111787"/>
      <w:bookmarkStart w:id="30" w:name="_Toc231716716"/>
      <w:bookmarkStart w:id="31" w:name="_Toc418685588"/>
      <w:bookmarkEnd w:id="26"/>
      <w:bookmarkEnd w:id="27"/>
      <w:r w:rsidRPr="00070336">
        <w:rPr>
          <w:color w:val="auto"/>
          <w:sz w:val="24"/>
          <w:szCs w:val="24"/>
        </w:rPr>
        <w:t>SERVICES</w:t>
      </w:r>
      <w:bookmarkEnd w:id="28"/>
      <w:bookmarkEnd w:id="29"/>
      <w:bookmarkEnd w:id="30"/>
      <w:bookmarkEnd w:id="31"/>
    </w:p>
    <w:p w14:paraId="2A338195" w14:textId="77777777" w:rsidR="00AD3B5E" w:rsidRPr="00B800A8" w:rsidRDefault="00AD3B5E" w:rsidP="00AD3B5E">
      <w:pPr>
        <w:autoSpaceDE w:val="0"/>
        <w:autoSpaceDN w:val="0"/>
        <w:adjustRightInd w:val="0"/>
        <w:spacing w:before="120" w:after="120"/>
        <w:ind w:left="709"/>
        <w:rPr>
          <w:rFonts w:ascii="Arial" w:hAnsi="Arial" w:cs="Arial"/>
          <w:b/>
          <w:bCs/>
          <w:i/>
          <w:iCs/>
          <w:szCs w:val="20"/>
        </w:rPr>
      </w:pPr>
      <w:r w:rsidRPr="00B800A8">
        <w:rPr>
          <w:rFonts w:ascii="Arial" w:hAnsi="Arial" w:cs="Arial"/>
          <w:b/>
          <w:bCs/>
          <w:i/>
          <w:iCs/>
          <w:szCs w:val="20"/>
        </w:rPr>
        <w:t>Provision of Services</w:t>
      </w:r>
    </w:p>
    <w:p w14:paraId="14FEFD2F" w14:textId="0DFEA36D"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r w:rsidRPr="00B800A8">
        <w:rPr>
          <w:rFonts w:eastAsia="Times New Roman"/>
          <w:szCs w:val="20"/>
        </w:rPr>
        <w:t xml:space="preserve">The </w:t>
      </w:r>
      <w:r w:rsidRPr="00F12FC7">
        <w:rPr>
          <w:szCs w:val="20"/>
        </w:rPr>
        <w:t>Service</w:t>
      </w:r>
      <w:r w:rsidRPr="00B800A8">
        <w:rPr>
          <w:rFonts w:eastAsia="Times New Roman"/>
          <w:szCs w:val="20"/>
        </w:rPr>
        <w:t xml:space="preserve"> Provider must provide the Services described in the </w:t>
      </w:r>
      <w:r w:rsidR="000C50FF">
        <w:rPr>
          <w:rFonts w:eastAsia="Times New Roman"/>
          <w:szCs w:val="20"/>
        </w:rPr>
        <w:t>S</w:t>
      </w:r>
      <w:r w:rsidRPr="00B800A8">
        <w:rPr>
          <w:rFonts w:eastAsia="Times New Roman"/>
          <w:szCs w:val="20"/>
        </w:rPr>
        <w:t>chedule 1 in accordance with the terms and conditions of this Agreement.</w:t>
      </w:r>
    </w:p>
    <w:p w14:paraId="1543B591" w14:textId="77777777" w:rsidR="00AD3B5E" w:rsidRPr="00F12FC7"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F12FC7">
        <w:rPr>
          <w:szCs w:val="20"/>
        </w:rPr>
        <w:t>The Service Provider must either complete the Services by the Completion Date or provide the Services at all agreed times during the Term, as specified in this Services Agreement. Tetra Tech International Development may inspect the performance and outcome of the Services at any time.</w:t>
      </w:r>
    </w:p>
    <w:p w14:paraId="619925B5" w14:textId="77777777" w:rsidR="00AD3B5E" w:rsidRPr="00F12FC7"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F12FC7">
        <w:rPr>
          <w:szCs w:val="20"/>
        </w:rPr>
        <w:t>Unless this Agreement states otherwise, the Services may be provided by the Service Provider either personally or through the employment/subcontracting of other persons.</w:t>
      </w:r>
    </w:p>
    <w:p w14:paraId="4B488D22"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bookmarkStart w:id="32" w:name="_Ref119938225"/>
      <w:r w:rsidRPr="00F12FC7">
        <w:rPr>
          <w:szCs w:val="20"/>
        </w:rPr>
        <w:t>In providing</w:t>
      </w:r>
      <w:r w:rsidRPr="00B800A8">
        <w:rPr>
          <w:rFonts w:eastAsia="Times New Roman"/>
          <w:szCs w:val="20"/>
        </w:rPr>
        <w:t xml:space="preserve"> the Services the Service Provider must:</w:t>
      </w:r>
      <w:bookmarkEnd w:id="32"/>
    </w:p>
    <w:p w14:paraId="395B3F46" w14:textId="7CD03CD9"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bookmarkStart w:id="33" w:name="_Ref119938241"/>
      <w:r w:rsidRPr="00B800A8">
        <w:rPr>
          <w:rFonts w:ascii="Arial" w:hAnsi="Arial" w:cs="Arial"/>
          <w:szCs w:val="20"/>
        </w:rPr>
        <w:t xml:space="preserve">complete the Services in accordance with the description in </w:t>
      </w:r>
      <w:r w:rsidR="000C50FF">
        <w:rPr>
          <w:rFonts w:ascii="Arial" w:hAnsi="Arial" w:cs="Arial"/>
          <w:szCs w:val="20"/>
        </w:rPr>
        <w:t>S</w:t>
      </w:r>
      <w:r w:rsidRPr="00B800A8">
        <w:rPr>
          <w:rFonts w:ascii="Arial" w:hAnsi="Arial" w:cs="Arial"/>
          <w:szCs w:val="20"/>
        </w:rPr>
        <w:t>chedule 1.</w:t>
      </w:r>
      <w:bookmarkEnd w:id="33"/>
      <w:r w:rsidRPr="00B800A8">
        <w:rPr>
          <w:rFonts w:ascii="Arial" w:hAnsi="Arial" w:cs="Arial"/>
          <w:szCs w:val="20"/>
        </w:rPr>
        <w:t xml:space="preserve"> </w:t>
      </w:r>
    </w:p>
    <w:p w14:paraId="7C9725CF" w14:textId="77777777"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r w:rsidRPr="00B800A8">
        <w:rPr>
          <w:rFonts w:ascii="Arial" w:hAnsi="Arial" w:cs="Arial"/>
          <w:szCs w:val="20"/>
        </w:rPr>
        <w:t>comply with any reasonable Direction given by or on behalf of Tetra Tech International Development from time to time;</w:t>
      </w:r>
    </w:p>
    <w:p w14:paraId="4D927E0B" w14:textId="77777777"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r w:rsidRPr="00B800A8">
        <w:rPr>
          <w:rFonts w:ascii="Arial" w:hAnsi="Arial" w:cs="Arial"/>
          <w:szCs w:val="20"/>
        </w:rPr>
        <w:t>comply with all policies, procedures and directives of Tetra Tech International Development so far as they are made known to the Service Provider;</w:t>
      </w:r>
    </w:p>
    <w:p w14:paraId="07FA51FA" w14:textId="6B949B93"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r w:rsidRPr="00B800A8">
        <w:rPr>
          <w:rFonts w:ascii="Arial" w:hAnsi="Arial" w:cs="Arial"/>
          <w:szCs w:val="20"/>
        </w:rPr>
        <w:t>comply with all applicable standards</w:t>
      </w:r>
      <w:r w:rsidRPr="00D7122D">
        <w:rPr>
          <w:rFonts w:ascii="Arial" w:hAnsi="Arial" w:cs="Arial"/>
          <w:szCs w:val="20"/>
        </w:rPr>
        <w:t>,</w:t>
      </w:r>
      <w:r w:rsidR="00AB78CA" w:rsidRPr="00D7122D">
        <w:rPr>
          <w:rFonts w:ascii="Arial" w:hAnsi="Arial" w:cs="Arial"/>
          <w:szCs w:val="20"/>
        </w:rPr>
        <w:t xml:space="preserve"> regulations,</w:t>
      </w:r>
      <w:r w:rsidR="00430A56" w:rsidRPr="00D7122D">
        <w:rPr>
          <w:rFonts w:ascii="Arial" w:hAnsi="Arial" w:cs="Arial"/>
          <w:szCs w:val="20"/>
        </w:rPr>
        <w:t xml:space="preserve"> and</w:t>
      </w:r>
      <w:r w:rsidR="00AA0D5F" w:rsidRPr="00D7122D">
        <w:rPr>
          <w:rFonts w:ascii="Arial" w:hAnsi="Arial" w:cs="Arial"/>
          <w:szCs w:val="20"/>
        </w:rPr>
        <w:t xml:space="preserve"> where applicable,</w:t>
      </w:r>
      <w:r w:rsidR="002F6E7E" w:rsidRPr="00D7122D">
        <w:rPr>
          <w:rFonts w:ascii="Arial" w:hAnsi="Arial" w:cs="Arial"/>
          <w:szCs w:val="20"/>
        </w:rPr>
        <w:t xml:space="preserve"> the requirements set out in this clause</w:t>
      </w:r>
      <w:r w:rsidR="00AB78CA" w:rsidRPr="00D7122D">
        <w:rPr>
          <w:rFonts w:ascii="Arial" w:hAnsi="Arial" w:cs="Arial"/>
          <w:szCs w:val="20"/>
        </w:rPr>
        <w:t xml:space="preserve"> 4.4</w:t>
      </w:r>
      <w:r w:rsidRPr="00D7122D">
        <w:rPr>
          <w:rFonts w:ascii="Arial" w:hAnsi="Arial" w:cs="Arial"/>
          <w:szCs w:val="20"/>
        </w:rPr>
        <w:t>;</w:t>
      </w:r>
    </w:p>
    <w:p w14:paraId="29279F77" w14:textId="304EBB1A"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bookmarkStart w:id="34" w:name="_Ref119938264"/>
      <w:r w:rsidRPr="00B800A8">
        <w:rPr>
          <w:rFonts w:ascii="Arial" w:hAnsi="Arial" w:cs="Arial"/>
          <w:szCs w:val="20"/>
        </w:rPr>
        <w:t>take all reasonable practical measures to ensure the Service Provider's own safety and the safety of the Service Provider's Personnel;</w:t>
      </w:r>
      <w:bookmarkEnd w:id="34"/>
    </w:p>
    <w:p w14:paraId="701D622F" w14:textId="77777777"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r w:rsidRPr="00B800A8">
        <w:rPr>
          <w:rFonts w:ascii="Arial" w:hAnsi="Arial" w:cs="Arial"/>
          <w:szCs w:val="20"/>
        </w:rPr>
        <w:t>provide and use appropriate safety equipment and clothing and require employees of the Service Provider to use that equipment;</w:t>
      </w:r>
    </w:p>
    <w:p w14:paraId="324C89A1" w14:textId="77777777" w:rsidR="00AD3B5E" w:rsidRPr="00B800A8" w:rsidRDefault="00AD3B5E" w:rsidP="00913CA0">
      <w:pPr>
        <w:pStyle w:val="ListParagraph"/>
        <w:numPr>
          <w:ilvl w:val="0"/>
          <w:numId w:val="29"/>
        </w:numPr>
        <w:spacing w:before="120" w:after="120"/>
        <w:ind w:left="1418" w:hanging="709"/>
        <w:contextualSpacing w:val="0"/>
        <w:rPr>
          <w:rFonts w:ascii="Arial" w:hAnsi="Arial" w:cs="Arial"/>
          <w:szCs w:val="20"/>
        </w:rPr>
      </w:pPr>
      <w:r w:rsidRPr="00B800A8">
        <w:rPr>
          <w:rFonts w:ascii="Arial" w:hAnsi="Arial" w:cs="Arial"/>
          <w:szCs w:val="20"/>
        </w:rPr>
        <w:t>provide all labour, materials, plant, utilities and equipment necessary to perform the Service Provider's obligations under the Agreement;</w:t>
      </w:r>
    </w:p>
    <w:p w14:paraId="52E29EA0" w14:textId="77777777" w:rsidR="00356898" w:rsidRDefault="00356898" w:rsidP="00913CA0">
      <w:pPr>
        <w:pStyle w:val="ListParagraph"/>
        <w:numPr>
          <w:ilvl w:val="0"/>
          <w:numId w:val="29"/>
        </w:numPr>
        <w:spacing w:before="120" w:after="120"/>
        <w:ind w:left="1418" w:hanging="709"/>
        <w:contextualSpacing w:val="0"/>
        <w:rPr>
          <w:rFonts w:ascii="Arial" w:hAnsi="Arial" w:cs="Arial"/>
          <w:szCs w:val="20"/>
        </w:rPr>
      </w:pPr>
      <w:bookmarkStart w:id="35" w:name="_Ref111119067"/>
      <w:r>
        <w:rPr>
          <w:rFonts w:ascii="Arial" w:hAnsi="Arial" w:cs="Arial"/>
          <w:szCs w:val="20"/>
        </w:rPr>
        <w:t xml:space="preserve">on request, </w:t>
      </w:r>
      <w:r w:rsidRPr="00B800A8">
        <w:rPr>
          <w:rFonts w:ascii="Arial" w:hAnsi="Arial" w:cs="Arial"/>
          <w:szCs w:val="20"/>
        </w:rPr>
        <w:t>provide Tetra Tech International Development with written evidence of the Service Provider having</w:t>
      </w:r>
      <w:r>
        <w:rPr>
          <w:rFonts w:ascii="Arial" w:hAnsi="Arial" w:cs="Arial"/>
          <w:szCs w:val="20"/>
        </w:rPr>
        <w:t>:</w:t>
      </w:r>
      <w:bookmarkEnd w:id="35"/>
    </w:p>
    <w:p w14:paraId="5C0B4932" w14:textId="5BBB5022" w:rsidR="007954A9" w:rsidRPr="001D7A51" w:rsidRDefault="00356898" w:rsidP="00913CA0">
      <w:pPr>
        <w:pStyle w:val="ListParagraph"/>
        <w:numPr>
          <w:ilvl w:val="2"/>
          <w:numId w:val="29"/>
        </w:numPr>
        <w:spacing w:before="120" w:after="120"/>
        <w:ind w:left="1843"/>
        <w:contextualSpacing w:val="0"/>
        <w:rPr>
          <w:rFonts w:ascii="Arial" w:hAnsi="Arial" w:cs="Arial"/>
        </w:rPr>
      </w:pPr>
      <w:r w:rsidRPr="001D7A51">
        <w:rPr>
          <w:rFonts w:ascii="Arial" w:hAnsi="Arial" w:cs="Arial"/>
        </w:rPr>
        <w:t xml:space="preserve">current insurance policies that meet the requirements set out in </w:t>
      </w:r>
      <w:r w:rsidR="000C50FF">
        <w:rPr>
          <w:rFonts w:ascii="Arial" w:hAnsi="Arial" w:cs="Arial"/>
        </w:rPr>
        <w:t>S</w:t>
      </w:r>
      <w:r w:rsidRPr="001D7A51">
        <w:rPr>
          <w:rFonts w:ascii="Arial" w:hAnsi="Arial" w:cs="Arial"/>
        </w:rPr>
        <w:t xml:space="preserve">chedule 2; </w:t>
      </w:r>
    </w:p>
    <w:p w14:paraId="5AEC3923" w14:textId="576CA440" w:rsidR="00356898" w:rsidRPr="001D7A51" w:rsidRDefault="007954A9" w:rsidP="00913CA0">
      <w:pPr>
        <w:pStyle w:val="ListParagraph"/>
        <w:numPr>
          <w:ilvl w:val="2"/>
          <w:numId w:val="29"/>
        </w:numPr>
        <w:spacing w:before="120" w:after="120"/>
        <w:ind w:left="1843"/>
        <w:contextualSpacing w:val="0"/>
        <w:rPr>
          <w:rFonts w:ascii="Arial" w:hAnsi="Arial" w:cs="Arial"/>
          <w:szCs w:val="20"/>
        </w:rPr>
      </w:pPr>
      <w:r w:rsidRPr="001D7A51">
        <w:rPr>
          <w:rFonts w:ascii="Arial" w:hAnsi="Arial" w:cs="Arial"/>
          <w:szCs w:val="20"/>
        </w:rPr>
        <w:t>worker’s compensation insurance or insurance to a similar effect</w:t>
      </w:r>
      <w:r w:rsidR="0065492C" w:rsidRPr="001D7A51">
        <w:rPr>
          <w:rFonts w:ascii="Arial" w:hAnsi="Arial" w:cs="Arial"/>
          <w:szCs w:val="20"/>
        </w:rPr>
        <w:t>, where the Service Provider</w:t>
      </w:r>
      <w:r w:rsidR="00DD6742" w:rsidRPr="001D7A51">
        <w:rPr>
          <w:rFonts w:ascii="Arial" w:hAnsi="Arial" w:cs="Arial"/>
          <w:szCs w:val="20"/>
        </w:rPr>
        <w:t xml:space="preserve"> engages Personnel to deliver the Services and</w:t>
      </w:r>
      <w:r w:rsidR="0065492C" w:rsidRPr="001D7A51">
        <w:rPr>
          <w:rFonts w:ascii="Arial" w:hAnsi="Arial" w:cs="Arial"/>
          <w:szCs w:val="20"/>
        </w:rPr>
        <w:t xml:space="preserve"> is authorised by this Agreement or Tetra Tech International Development to </w:t>
      </w:r>
      <w:r w:rsidR="00DD6742" w:rsidRPr="001D7A51">
        <w:rPr>
          <w:rFonts w:ascii="Arial" w:hAnsi="Arial" w:cs="Arial"/>
          <w:szCs w:val="20"/>
        </w:rPr>
        <w:t>do so;</w:t>
      </w:r>
    </w:p>
    <w:p w14:paraId="3358EBD3" w14:textId="39C89873" w:rsidR="00356898" w:rsidRPr="001D7A51" w:rsidRDefault="00356898" w:rsidP="00913CA0">
      <w:pPr>
        <w:pStyle w:val="ListParagraph"/>
        <w:numPr>
          <w:ilvl w:val="2"/>
          <w:numId w:val="29"/>
        </w:numPr>
        <w:spacing w:before="120" w:after="120"/>
        <w:ind w:left="1843"/>
        <w:contextualSpacing w:val="0"/>
        <w:rPr>
          <w:rFonts w:ascii="Arial" w:hAnsi="Arial" w:cs="Arial"/>
          <w:szCs w:val="20"/>
        </w:rPr>
      </w:pPr>
      <w:r w:rsidRPr="001D7A51">
        <w:rPr>
          <w:rFonts w:ascii="Arial" w:hAnsi="Arial" w:cs="Arial"/>
          <w:szCs w:val="20"/>
        </w:rPr>
        <w:t xml:space="preserve">required registrations for taxation and such other licences, registration or permits that may be required under the applicable laws of the jurisdiction </w:t>
      </w:r>
      <w:r w:rsidR="005D5804" w:rsidRPr="001D7A51">
        <w:rPr>
          <w:rFonts w:ascii="Arial" w:hAnsi="Arial" w:cs="Arial"/>
          <w:szCs w:val="20"/>
        </w:rPr>
        <w:t xml:space="preserve">from </w:t>
      </w:r>
      <w:r w:rsidRPr="001D7A51">
        <w:rPr>
          <w:rFonts w:ascii="Arial" w:hAnsi="Arial" w:cs="Arial"/>
          <w:szCs w:val="20"/>
        </w:rPr>
        <w:t xml:space="preserve">where the Service Provider </w:t>
      </w:r>
      <w:r w:rsidR="00D9766E" w:rsidRPr="001D7A51">
        <w:rPr>
          <w:rFonts w:ascii="Arial" w:hAnsi="Arial" w:cs="Arial"/>
          <w:szCs w:val="20"/>
        </w:rPr>
        <w:t xml:space="preserve">usually </w:t>
      </w:r>
      <w:r w:rsidR="005D5804" w:rsidRPr="001D7A51">
        <w:rPr>
          <w:rFonts w:ascii="Arial" w:hAnsi="Arial" w:cs="Arial"/>
          <w:szCs w:val="20"/>
        </w:rPr>
        <w:t>conducts its business and</w:t>
      </w:r>
      <w:r w:rsidR="00AD4CAB" w:rsidRPr="001D7A51">
        <w:rPr>
          <w:rFonts w:ascii="Arial" w:hAnsi="Arial" w:cs="Arial"/>
          <w:szCs w:val="20"/>
        </w:rPr>
        <w:t xml:space="preserve"> where applicable, the jurisdiction where the Services are to be delivered.</w:t>
      </w:r>
    </w:p>
    <w:p w14:paraId="5A7C5D94" w14:textId="4B08288C" w:rsidR="00C32E28" w:rsidRPr="00C329E5" w:rsidRDefault="00C329E5" w:rsidP="00C329E5">
      <w:pPr>
        <w:autoSpaceDE w:val="0"/>
        <w:autoSpaceDN w:val="0"/>
        <w:adjustRightInd w:val="0"/>
        <w:spacing w:before="120" w:after="120"/>
        <w:ind w:left="709"/>
        <w:rPr>
          <w:rFonts w:ascii="Arial" w:hAnsi="Arial" w:cs="Arial"/>
          <w:b/>
          <w:bCs/>
          <w:i/>
          <w:iCs/>
          <w:szCs w:val="20"/>
        </w:rPr>
      </w:pPr>
      <w:r w:rsidRPr="00403A99">
        <w:rPr>
          <w:rFonts w:ascii="Arial" w:hAnsi="Arial" w:cs="Arial"/>
          <w:b/>
          <w:bCs/>
          <w:i/>
          <w:iCs/>
          <w:szCs w:val="20"/>
        </w:rPr>
        <w:t>Service Provider non-performance</w:t>
      </w:r>
    </w:p>
    <w:p w14:paraId="6AC0A9E5" w14:textId="77777777" w:rsidR="00E31870"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bookmarkStart w:id="36" w:name="_Ref119404053"/>
      <w:r w:rsidRPr="00B800A8">
        <w:rPr>
          <w:rFonts w:eastAsia="Times New Roman"/>
          <w:szCs w:val="20"/>
        </w:rPr>
        <w:lastRenderedPageBreak/>
        <w:t xml:space="preserve">If the Services do not meet their purpose or are not in accordance with this Agreement, Tetra Tech International Development may by notice </w:t>
      </w:r>
      <w:r w:rsidR="00E31870">
        <w:rPr>
          <w:rFonts w:eastAsia="Times New Roman"/>
          <w:szCs w:val="20"/>
        </w:rPr>
        <w:t>and at its sole discretion:</w:t>
      </w:r>
      <w:bookmarkEnd w:id="36"/>
    </w:p>
    <w:p w14:paraId="7C429439" w14:textId="77777777" w:rsidR="00E31870" w:rsidRDefault="00E31870" w:rsidP="00913CA0">
      <w:pPr>
        <w:pStyle w:val="ListParagraph"/>
        <w:numPr>
          <w:ilvl w:val="0"/>
          <w:numId w:val="30"/>
        </w:numPr>
        <w:spacing w:before="120" w:after="120"/>
        <w:ind w:left="1418" w:hanging="709"/>
        <w:contextualSpacing w:val="0"/>
        <w:rPr>
          <w:rFonts w:eastAsia="Times New Roman" w:cstheme="minorHAnsi"/>
          <w:szCs w:val="20"/>
        </w:rPr>
      </w:pPr>
      <w:bookmarkStart w:id="37" w:name="_Ref111119550"/>
      <w:r w:rsidRPr="00B800A8">
        <w:rPr>
          <w:rFonts w:eastAsia="Times New Roman" w:cstheme="minorHAnsi"/>
          <w:szCs w:val="20"/>
        </w:rPr>
        <w:t>require the Service Provider to</w:t>
      </w:r>
      <w:r>
        <w:rPr>
          <w:rFonts w:eastAsia="Times New Roman" w:cstheme="minorHAnsi"/>
          <w:szCs w:val="20"/>
        </w:rPr>
        <w:t xml:space="preserve"> remedy a defect in or</w:t>
      </w:r>
      <w:r w:rsidRPr="00B800A8">
        <w:rPr>
          <w:rFonts w:eastAsia="Times New Roman" w:cstheme="minorHAnsi"/>
          <w:szCs w:val="20"/>
        </w:rPr>
        <w:t xml:space="preserve"> redo the Services</w:t>
      </w:r>
      <w:r>
        <w:rPr>
          <w:rFonts w:eastAsia="Times New Roman" w:cstheme="minorHAnsi"/>
          <w:szCs w:val="20"/>
        </w:rPr>
        <w:t>, by a date specified in the notice (or as otherwise agreed by Tetra Tech International Development),</w:t>
      </w:r>
      <w:r w:rsidRPr="00B800A8">
        <w:rPr>
          <w:rFonts w:eastAsia="Times New Roman" w:cstheme="minorHAnsi"/>
          <w:szCs w:val="20"/>
        </w:rPr>
        <w:t xml:space="preserve"> at no additional cost to Tetra Tech International Development</w:t>
      </w:r>
      <w:r>
        <w:rPr>
          <w:rFonts w:eastAsia="Times New Roman" w:cstheme="minorHAnsi"/>
          <w:szCs w:val="20"/>
        </w:rPr>
        <w:t>; or</w:t>
      </w:r>
      <w:bookmarkEnd w:id="37"/>
    </w:p>
    <w:p w14:paraId="213D4D57" w14:textId="50325DE5" w:rsidR="00E31870" w:rsidRPr="00E15872" w:rsidRDefault="00E31870" w:rsidP="00913CA0">
      <w:pPr>
        <w:pStyle w:val="ListParagraph"/>
        <w:numPr>
          <w:ilvl w:val="0"/>
          <w:numId w:val="30"/>
        </w:numPr>
        <w:spacing w:before="120" w:after="120"/>
        <w:ind w:left="1418" w:hanging="709"/>
        <w:contextualSpacing w:val="0"/>
        <w:rPr>
          <w:rFonts w:ascii="Arial" w:hAnsi="Arial" w:cs="Arial"/>
          <w:szCs w:val="20"/>
        </w:rPr>
      </w:pPr>
      <w:r>
        <w:rPr>
          <w:rFonts w:eastAsia="Times New Roman" w:cstheme="minorHAnsi"/>
          <w:szCs w:val="20"/>
        </w:rPr>
        <w:t xml:space="preserve">exercise </w:t>
      </w:r>
      <w:r>
        <w:rPr>
          <w:rFonts w:ascii="Arial" w:hAnsi="Arial" w:cs="Arial"/>
          <w:szCs w:val="20"/>
        </w:rPr>
        <w:t xml:space="preserve">its right under clause </w:t>
      </w:r>
      <w:r w:rsidR="003F20D1">
        <w:rPr>
          <w:rFonts w:ascii="Arial" w:hAnsi="Arial" w:cs="Arial"/>
          <w:szCs w:val="20"/>
        </w:rPr>
        <w:fldChar w:fldCharType="begin"/>
      </w:r>
      <w:r w:rsidR="003F20D1">
        <w:rPr>
          <w:rFonts w:ascii="Arial" w:hAnsi="Arial" w:cs="Arial"/>
          <w:szCs w:val="20"/>
        </w:rPr>
        <w:instrText xml:space="preserve"> REF _Ref119404091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4.9</w:t>
      </w:r>
      <w:r w:rsidR="003F20D1">
        <w:rPr>
          <w:rFonts w:ascii="Arial" w:hAnsi="Arial" w:cs="Arial"/>
          <w:szCs w:val="20"/>
        </w:rPr>
        <w:fldChar w:fldCharType="end"/>
      </w:r>
      <w:r w:rsidRPr="00B800A8">
        <w:rPr>
          <w:rFonts w:ascii="Arial" w:hAnsi="Arial" w:cs="Arial"/>
          <w:szCs w:val="20"/>
        </w:rPr>
        <w:t>.</w:t>
      </w:r>
    </w:p>
    <w:p w14:paraId="3286D933" w14:textId="07338CA6" w:rsidR="00427EE9" w:rsidRDefault="00427EE9"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bookmarkStart w:id="38" w:name="_Ref111124663"/>
      <w:bookmarkStart w:id="39" w:name="_Ref111117278"/>
      <w:r>
        <w:rPr>
          <w:rFonts w:eastAsia="Times New Roman"/>
          <w:szCs w:val="20"/>
        </w:rPr>
        <w:t xml:space="preserve">The notice given under </w:t>
      </w:r>
      <w:r w:rsidRPr="00B800A8">
        <w:rPr>
          <w:rFonts w:ascii="Arial" w:hAnsi="Arial" w:cs="Arial"/>
          <w:szCs w:val="20"/>
        </w:rPr>
        <w:t>clause 4.5</w:t>
      </w:r>
      <w:r>
        <w:rPr>
          <w:rFonts w:ascii="Arial" w:hAnsi="Arial" w:cs="Arial"/>
          <w:szCs w:val="20"/>
        </w:rPr>
        <w:fldChar w:fldCharType="begin"/>
      </w:r>
      <w:r>
        <w:rPr>
          <w:rFonts w:ascii="Arial" w:hAnsi="Arial" w:cs="Arial"/>
          <w:szCs w:val="20"/>
        </w:rPr>
        <w:instrText xml:space="preserve"> REF _Ref111119550 \r \h </w:instrText>
      </w:r>
      <w:r>
        <w:rPr>
          <w:rFonts w:ascii="Arial" w:hAnsi="Arial" w:cs="Arial"/>
          <w:szCs w:val="20"/>
        </w:rPr>
      </w:r>
      <w:r>
        <w:rPr>
          <w:rFonts w:ascii="Arial" w:hAnsi="Arial" w:cs="Arial"/>
          <w:szCs w:val="20"/>
        </w:rPr>
        <w:fldChar w:fldCharType="separate"/>
      </w:r>
      <w:r w:rsidR="006762BA">
        <w:rPr>
          <w:rFonts w:ascii="Arial" w:hAnsi="Arial" w:cs="Arial"/>
          <w:szCs w:val="20"/>
        </w:rPr>
        <w:t>(a)</w:t>
      </w:r>
      <w:r>
        <w:rPr>
          <w:rFonts w:ascii="Arial" w:hAnsi="Arial" w:cs="Arial"/>
          <w:szCs w:val="20"/>
        </w:rPr>
        <w:fldChar w:fldCharType="end"/>
      </w:r>
      <w:r>
        <w:rPr>
          <w:rFonts w:ascii="Arial" w:hAnsi="Arial" w:cs="Arial"/>
          <w:szCs w:val="20"/>
        </w:rPr>
        <w:t xml:space="preserve"> (the “</w:t>
      </w:r>
      <w:r w:rsidRPr="00493C14">
        <w:rPr>
          <w:rFonts w:ascii="Arial" w:hAnsi="Arial" w:cs="Arial"/>
          <w:b/>
          <w:szCs w:val="20"/>
        </w:rPr>
        <w:t>Defect Notice</w:t>
      </w:r>
      <w:r>
        <w:rPr>
          <w:rFonts w:ascii="Arial" w:hAnsi="Arial" w:cs="Arial"/>
          <w:szCs w:val="20"/>
        </w:rPr>
        <w:t>”) must specify the actions required to remedy the defect and time or date by which actions to remedy the defect must be taken.</w:t>
      </w:r>
      <w:bookmarkEnd w:id="38"/>
    </w:p>
    <w:p w14:paraId="7A475430" w14:textId="55B81FEE" w:rsidR="00427EE9" w:rsidRPr="00B800A8" w:rsidRDefault="00427EE9"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bookmarkStart w:id="40" w:name="_Ref111123759"/>
      <w:r>
        <w:rPr>
          <w:rFonts w:eastAsia="Times New Roman"/>
          <w:szCs w:val="20"/>
        </w:rPr>
        <w:t xml:space="preserve">Without limiting clause </w:t>
      </w:r>
      <w:r>
        <w:rPr>
          <w:rFonts w:eastAsia="Times New Roman"/>
          <w:szCs w:val="20"/>
        </w:rPr>
        <w:fldChar w:fldCharType="begin"/>
      </w:r>
      <w:r>
        <w:rPr>
          <w:rFonts w:eastAsia="Times New Roman"/>
          <w:szCs w:val="20"/>
        </w:rPr>
        <w:instrText xml:space="preserve"> REF _Ref111117125 \r \h </w:instrText>
      </w:r>
      <w:r w:rsidR="00FA1649">
        <w:rPr>
          <w:rFonts w:eastAsia="Times New Roman"/>
          <w:szCs w:val="20"/>
        </w:rPr>
        <w:instrText xml:space="preserve"> \* MERGEFORMAT </w:instrText>
      </w:r>
      <w:r>
        <w:rPr>
          <w:rFonts w:eastAsia="Times New Roman"/>
          <w:szCs w:val="20"/>
        </w:rPr>
      </w:r>
      <w:r>
        <w:rPr>
          <w:rFonts w:eastAsia="Times New Roman"/>
          <w:szCs w:val="20"/>
        </w:rPr>
        <w:fldChar w:fldCharType="separate"/>
      </w:r>
      <w:r w:rsidR="00FA1649" w:rsidRPr="00873626">
        <w:rPr>
          <w:rFonts w:eastAsia="Times New Roman"/>
          <w:szCs w:val="20"/>
          <w:lang w:val="en-US"/>
        </w:rPr>
        <w:t>4.8</w:t>
      </w:r>
      <w:r>
        <w:rPr>
          <w:rFonts w:eastAsia="Times New Roman"/>
          <w:szCs w:val="20"/>
        </w:rPr>
        <w:fldChar w:fldCharType="end"/>
      </w:r>
      <w:r>
        <w:rPr>
          <w:rFonts w:eastAsia="Times New Roman"/>
          <w:szCs w:val="20"/>
        </w:rPr>
        <w:t>, if a Defect Notice is given</w:t>
      </w:r>
      <w:r>
        <w:rPr>
          <w:rFonts w:ascii="Arial" w:hAnsi="Arial" w:cs="Arial"/>
          <w:szCs w:val="20"/>
        </w:rPr>
        <w:t xml:space="preserve"> and</w:t>
      </w:r>
      <w:r>
        <w:rPr>
          <w:rFonts w:eastAsia="Times New Roman"/>
          <w:szCs w:val="20"/>
        </w:rPr>
        <w:t xml:space="preserve"> </w:t>
      </w:r>
      <w:r w:rsidRPr="00B800A8">
        <w:rPr>
          <w:rFonts w:eastAsia="Times New Roman"/>
          <w:szCs w:val="20"/>
        </w:rPr>
        <w:t>the Service Provider fails to:</w:t>
      </w:r>
      <w:bookmarkEnd w:id="39"/>
      <w:bookmarkEnd w:id="40"/>
    </w:p>
    <w:p w14:paraId="1D75AD66" w14:textId="77777777" w:rsidR="00427EE9" w:rsidRPr="00B800A8" w:rsidRDefault="00427EE9" w:rsidP="00913CA0">
      <w:pPr>
        <w:pStyle w:val="ListParagraph"/>
        <w:numPr>
          <w:ilvl w:val="0"/>
          <w:numId w:val="55"/>
        </w:numPr>
        <w:spacing w:before="120" w:after="120"/>
        <w:ind w:left="1418" w:hanging="709"/>
        <w:contextualSpacing w:val="0"/>
        <w:rPr>
          <w:rFonts w:ascii="Arial" w:hAnsi="Arial" w:cs="Arial"/>
          <w:szCs w:val="20"/>
        </w:rPr>
      </w:pPr>
      <w:r w:rsidRPr="00B800A8">
        <w:rPr>
          <w:rFonts w:ascii="Arial" w:hAnsi="Arial" w:cs="Arial"/>
          <w:szCs w:val="20"/>
        </w:rPr>
        <w:t>remedy a defect in performance of the Services; or</w:t>
      </w:r>
    </w:p>
    <w:p w14:paraId="4689F48D" w14:textId="77777777" w:rsidR="00427EE9" w:rsidRDefault="00427EE9" w:rsidP="00913CA0">
      <w:pPr>
        <w:pStyle w:val="ListParagraph"/>
        <w:numPr>
          <w:ilvl w:val="0"/>
          <w:numId w:val="55"/>
        </w:numPr>
        <w:spacing w:before="120" w:after="120"/>
        <w:ind w:left="1418" w:hanging="709"/>
        <w:contextualSpacing w:val="0"/>
        <w:rPr>
          <w:rFonts w:ascii="Arial" w:hAnsi="Arial" w:cs="Arial"/>
          <w:szCs w:val="20"/>
        </w:rPr>
      </w:pPr>
      <w:r w:rsidRPr="00B800A8">
        <w:rPr>
          <w:rFonts w:ascii="Arial" w:hAnsi="Arial" w:cs="Arial"/>
          <w:szCs w:val="20"/>
        </w:rPr>
        <w:t>redo the Services</w:t>
      </w:r>
      <w:r>
        <w:rPr>
          <w:rFonts w:ascii="Arial" w:hAnsi="Arial" w:cs="Arial"/>
          <w:szCs w:val="20"/>
        </w:rPr>
        <w:t>,</w:t>
      </w:r>
    </w:p>
    <w:p w14:paraId="35779E8A" w14:textId="40363B7F" w:rsidR="00427EE9" w:rsidRDefault="00427EE9" w:rsidP="00427EE9">
      <w:pPr>
        <w:spacing w:before="120" w:after="120"/>
        <w:ind w:left="709"/>
        <w:rPr>
          <w:rFonts w:ascii="Arial" w:hAnsi="Arial" w:cs="Arial"/>
          <w:szCs w:val="20"/>
        </w:rPr>
      </w:pPr>
      <w:r w:rsidRPr="00E15872">
        <w:rPr>
          <w:rFonts w:ascii="Arial" w:hAnsi="Arial" w:cs="Arial"/>
          <w:szCs w:val="20"/>
        </w:rPr>
        <w:t>within the time</w:t>
      </w:r>
      <w:r>
        <w:rPr>
          <w:rFonts w:ascii="Arial" w:hAnsi="Arial" w:cs="Arial"/>
          <w:szCs w:val="20"/>
        </w:rPr>
        <w:t xml:space="preserve"> and according to any reasonable requirements</w:t>
      </w:r>
      <w:r w:rsidRPr="00E15872">
        <w:rPr>
          <w:rFonts w:ascii="Arial" w:hAnsi="Arial" w:cs="Arial"/>
          <w:szCs w:val="20"/>
        </w:rPr>
        <w:t xml:space="preserve"> specified in </w:t>
      </w:r>
      <w:r>
        <w:rPr>
          <w:rFonts w:ascii="Arial" w:hAnsi="Arial" w:cs="Arial"/>
          <w:szCs w:val="20"/>
        </w:rPr>
        <w:t>the Defect Notice</w:t>
      </w:r>
      <w:r w:rsidRPr="00E15872">
        <w:rPr>
          <w:rFonts w:ascii="Arial" w:hAnsi="Arial" w:cs="Arial"/>
          <w:szCs w:val="20"/>
        </w:rPr>
        <w:t>,</w:t>
      </w:r>
      <w:r>
        <w:rPr>
          <w:rFonts w:ascii="Arial" w:hAnsi="Arial" w:cs="Arial"/>
          <w:szCs w:val="20"/>
        </w:rPr>
        <w:t xml:space="preserve"> </w:t>
      </w:r>
      <w:r w:rsidRPr="00B800A8">
        <w:rPr>
          <w:rFonts w:ascii="Arial" w:hAnsi="Arial" w:cs="Arial"/>
          <w:szCs w:val="20"/>
        </w:rPr>
        <w:t xml:space="preserve">Tetra Tech International Development may </w:t>
      </w:r>
      <w:r>
        <w:rPr>
          <w:rFonts w:ascii="Arial" w:hAnsi="Arial" w:cs="Arial"/>
          <w:szCs w:val="20"/>
        </w:rPr>
        <w:t xml:space="preserve">exercise its right under clause </w:t>
      </w:r>
      <w:r>
        <w:rPr>
          <w:rFonts w:ascii="Arial" w:hAnsi="Arial" w:cs="Arial"/>
          <w:szCs w:val="20"/>
        </w:rPr>
        <w:fldChar w:fldCharType="begin"/>
      </w:r>
      <w:r>
        <w:rPr>
          <w:rFonts w:ascii="Arial" w:hAnsi="Arial" w:cs="Arial"/>
          <w:szCs w:val="20"/>
        </w:rPr>
        <w:instrText xml:space="preserve"> REF _Ref111119431 \r \h </w:instrText>
      </w:r>
      <w:r w:rsidR="00FA1649">
        <w:rPr>
          <w:rFonts w:ascii="Arial" w:hAnsi="Arial" w:cs="Arial"/>
          <w:szCs w:val="20"/>
        </w:rPr>
        <w:instrText xml:space="preserve"> \* MERGEFORMAT </w:instrText>
      </w:r>
      <w:r>
        <w:rPr>
          <w:rFonts w:ascii="Arial" w:hAnsi="Arial" w:cs="Arial"/>
          <w:szCs w:val="20"/>
        </w:rPr>
      </w:r>
      <w:r>
        <w:rPr>
          <w:rFonts w:ascii="Arial" w:hAnsi="Arial" w:cs="Arial"/>
          <w:szCs w:val="20"/>
        </w:rPr>
        <w:fldChar w:fldCharType="separate"/>
      </w:r>
      <w:r w:rsidR="00FA1649" w:rsidRPr="00873626">
        <w:rPr>
          <w:rFonts w:ascii="Arial" w:hAnsi="Arial" w:cs="Arial"/>
          <w:szCs w:val="20"/>
          <w:lang w:val="en-US"/>
        </w:rPr>
        <w:t>4.9</w:t>
      </w:r>
      <w:r>
        <w:rPr>
          <w:rFonts w:ascii="Arial" w:hAnsi="Arial" w:cs="Arial"/>
          <w:szCs w:val="20"/>
        </w:rPr>
        <w:fldChar w:fldCharType="end"/>
      </w:r>
      <w:r w:rsidRPr="00B800A8">
        <w:rPr>
          <w:rFonts w:ascii="Arial" w:hAnsi="Arial" w:cs="Arial"/>
          <w:szCs w:val="20"/>
        </w:rPr>
        <w:t>.</w:t>
      </w:r>
    </w:p>
    <w:p w14:paraId="6AB2A774" w14:textId="5F554645" w:rsidR="00C754E2" w:rsidRDefault="00C754E2" w:rsidP="00913CA0">
      <w:pPr>
        <w:pStyle w:val="Heading2a"/>
        <w:numPr>
          <w:ilvl w:val="1"/>
          <w:numId w:val="44"/>
        </w:numPr>
        <w:autoSpaceDE w:val="0"/>
        <w:autoSpaceDN w:val="0"/>
        <w:adjustRightInd w:val="0"/>
        <w:spacing w:before="120" w:after="120" w:line="276" w:lineRule="auto"/>
        <w:ind w:left="709" w:hanging="709"/>
        <w:rPr>
          <w:rFonts w:ascii="Arial" w:hAnsi="Arial" w:cs="Arial"/>
          <w:szCs w:val="20"/>
        </w:rPr>
      </w:pPr>
      <w:bookmarkStart w:id="41" w:name="_Ref111123762"/>
      <w:r>
        <w:rPr>
          <w:rFonts w:ascii="Arial" w:hAnsi="Arial" w:cs="Arial"/>
          <w:szCs w:val="20"/>
        </w:rPr>
        <w:t xml:space="preserve">If Tetra Tech International Development has </w:t>
      </w:r>
      <w:r w:rsidR="00CC40EA">
        <w:rPr>
          <w:rFonts w:ascii="Arial" w:hAnsi="Arial" w:cs="Arial"/>
          <w:szCs w:val="20"/>
        </w:rPr>
        <w:t xml:space="preserve">reasonable </w:t>
      </w:r>
      <w:r>
        <w:rPr>
          <w:rFonts w:ascii="Arial" w:hAnsi="Arial" w:cs="Arial"/>
          <w:szCs w:val="20"/>
        </w:rPr>
        <w:t xml:space="preserve">cause to believe that the Service </w:t>
      </w:r>
      <w:r w:rsidRPr="00F12FC7">
        <w:rPr>
          <w:rFonts w:eastAsia="Times New Roman"/>
          <w:szCs w:val="20"/>
        </w:rPr>
        <w:t>Provider</w:t>
      </w:r>
      <w:r>
        <w:rPr>
          <w:rFonts w:ascii="Arial" w:hAnsi="Arial" w:cs="Arial"/>
          <w:szCs w:val="20"/>
        </w:rPr>
        <w:t>:</w:t>
      </w:r>
      <w:bookmarkEnd w:id="41"/>
    </w:p>
    <w:p w14:paraId="62CF04E0" w14:textId="77777777" w:rsidR="00C754E2" w:rsidRDefault="00C754E2" w:rsidP="00913CA0">
      <w:pPr>
        <w:pStyle w:val="ListParagraph"/>
        <w:numPr>
          <w:ilvl w:val="0"/>
          <w:numId w:val="56"/>
        </w:numPr>
        <w:spacing w:before="120" w:after="120"/>
        <w:ind w:left="1418" w:hanging="709"/>
        <w:contextualSpacing w:val="0"/>
        <w:rPr>
          <w:rFonts w:ascii="Arial" w:hAnsi="Arial" w:cs="Arial"/>
          <w:szCs w:val="20"/>
        </w:rPr>
      </w:pPr>
      <w:r>
        <w:rPr>
          <w:rFonts w:ascii="Arial" w:hAnsi="Arial" w:cs="Arial"/>
          <w:szCs w:val="20"/>
        </w:rPr>
        <w:t>has been unable, or is reasonably likely to be unable, to:</w:t>
      </w:r>
    </w:p>
    <w:p w14:paraId="3AFAE941" w14:textId="1A855EB4" w:rsidR="00C754E2" w:rsidRDefault="00C754E2" w:rsidP="00913CA0">
      <w:pPr>
        <w:pStyle w:val="ListParagraph"/>
        <w:numPr>
          <w:ilvl w:val="1"/>
          <w:numId w:val="56"/>
        </w:numPr>
        <w:spacing w:before="120" w:after="120"/>
        <w:ind w:left="1843"/>
        <w:contextualSpacing w:val="0"/>
        <w:rPr>
          <w:rFonts w:ascii="Arial" w:hAnsi="Arial" w:cs="Arial"/>
          <w:szCs w:val="20"/>
        </w:rPr>
      </w:pPr>
      <w:r>
        <w:rPr>
          <w:rFonts w:ascii="Arial" w:hAnsi="Arial" w:cs="Arial"/>
          <w:szCs w:val="20"/>
        </w:rPr>
        <w:t xml:space="preserve">comply with clauses </w:t>
      </w:r>
      <w:r w:rsidR="0078732B">
        <w:rPr>
          <w:rFonts w:ascii="Arial" w:hAnsi="Arial" w:cs="Arial"/>
          <w:szCs w:val="20"/>
        </w:rPr>
        <w:fldChar w:fldCharType="begin"/>
      </w:r>
      <w:r w:rsidR="0078732B">
        <w:rPr>
          <w:rFonts w:ascii="Arial" w:hAnsi="Arial" w:cs="Arial"/>
          <w:szCs w:val="20"/>
        </w:rPr>
        <w:instrText xml:space="preserve"> REF _Ref119938225 \r \h </w:instrText>
      </w:r>
      <w:r w:rsidR="0078732B">
        <w:rPr>
          <w:rFonts w:ascii="Arial" w:hAnsi="Arial" w:cs="Arial"/>
          <w:szCs w:val="20"/>
        </w:rPr>
      </w:r>
      <w:r w:rsidR="0078732B">
        <w:rPr>
          <w:rFonts w:ascii="Arial" w:hAnsi="Arial" w:cs="Arial"/>
          <w:szCs w:val="20"/>
        </w:rPr>
        <w:fldChar w:fldCharType="separate"/>
      </w:r>
      <w:r w:rsidR="006762BA">
        <w:rPr>
          <w:rFonts w:ascii="Arial" w:hAnsi="Arial" w:cs="Arial"/>
          <w:szCs w:val="20"/>
        </w:rPr>
        <w:t>4.4</w:t>
      </w:r>
      <w:r w:rsidR="0078732B">
        <w:rPr>
          <w:rFonts w:ascii="Arial" w:hAnsi="Arial" w:cs="Arial"/>
          <w:szCs w:val="20"/>
        </w:rPr>
        <w:fldChar w:fldCharType="end"/>
      </w:r>
      <w:r w:rsidR="00044340">
        <w:rPr>
          <w:rFonts w:ascii="Arial" w:hAnsi="Arial" w:cs="Arial"/>
          <w:szCs w:val="20"/>
        </w:rPr>
        <w:fldChar w:fldCharType="begin"/>
      </w:r>
      <w:r w:rsidR="00044340">
        <w:rPr>
          <w:rFonts w:ascii="Arial" w:hAnsi="Arial" w:cs="Arial"/>
          <w:szCs w:val="20"/>
        </w:rPr>
        <w:instrText xml:space="preserve"> REF _Ref119938241 \r \h </w:instrText>
      </w:r>
      <w:r w:rsidR="00044340">
        <w:rPr>
          <w:rFonts w:ascii="Arial" w:hAnsi="Arial" w:cs="Arial"/>
          <w:szCs w:val="20"/>
        </w:rPr>
      </w:r>
      <w:r w:rsidR="00044340">
        <w:rPr>
          <w:rFonts w:ascii="Arial" w:hAnsi="Arial" w:cs="Arial"/>
          <w:szCs w:val="20"/>
        </w:rPr>
        <w:fldChar w:fldCharType="separate"/>
      </w:r>
      <w:r w:rsidR="006762BA">
        <w:rPr>
          <w:rFonts w:ascii="Arial" w:hAnsi="Arial" w:cs="Arial"/>
          <w:szCs w:val="20"/>
        </w:rPr>
        <w:t>(a)</w:t>
      </w:r>
      <w:r w:rsidR="00044340">
        <w:rPr>
          <w:rFonts w:ascii="Arial" w:hAnsi="Arial" w:cs="Arial"/>
          <w:szCs w:val="20"/>
        </w:rPr>
        <w:fldChar w:fldCharType="end"/>
      </w:r>
      <w:r w:rsidR="00044340">
        <w:rPr>
          <w:rFonts w:ascii="Arial" w:hAnsi="Arial" w:cs="Arial"/>
          <w:szCs w:val="20"/>
        </w:rPr>
        <w:t xml:space="preserve"> </w:t>
      </w:r>
      <w:r>
        <w:rPr>
          <w:rFonts w:ascii="Arial" w:hAnsi="Arial" w:cs="Arial"/>
          <w:szCs w:val="20"/>
        </w:rPr>
        <w:t xml:space="preserve">– </w:t>
      </w:r>
      <w:r w:rsidR="00044340">
        <w:rPr>
          <w:rFonts w:ascii="Arial" w:hAnsi="Arial" w:cs="Arial"/>
          <w:szCs w:val="20"/>
        </w:rPr>
        <w:fldChar w:fldCharType="begin"/>
      </w:r>
      <w:r w:rsidR="00044340">
        <w:rPr>
          <w:rFonts w:ascii="Arial" w:hAnsi="Arial" w:cs="Arial"/>
          <w:szCs w:val="20"/>
        </w:rPr>
        <w:instrText xml:space="preserve"> REF _Ref119938264 \r \h </w:instrText>
      </w:r>
      <w:r w:rsidR="00044340">
        <w:rPr>
          <w:rFonts w:ascii="Arial" w:hAnsi="Arial" w:cs="Arial"/>
          <w:szCs w:val="20"/>
        </w:rPr>
      </w:r>
      <w:r w:rsidR="00044340">
        <w:rPr>
          <w:rFonts w:ascii="Arial" w:hAnsi="Arial" w:cs="Arial"/>
          <w:szCs w:val="20"/>
        </w:rPr>
        <w:fldChar w:fldCharType="separate"/>
      </w:r>
      <w:r w:rsidR="006762BA">
        <w:rPr>
          <w:rFonts w:ascii="Arial" w:hAnsi="Arial" w:cs="Arial"/>
          <w:szCs w:val="20"/>
        </w:rPr>
        <w:t>(e)</w:t>
      </w:r>
      <w:r w:rsidR="00044340">
        <w:rPr>
          <w:rFonts w:ascii="Arial" w:hAnsi="Arial" w:cs="Arial"/>
          <w:szCs w:val="20"/>
        </w:rPr>
        <w:fldChar w:fldCharType="end"/>
      </w:r>
      <w:r w:rsidR="00044340">
        <w:rPr>
          <w:rFonts w:ascii="Arial" w:hAnsi="Arial" w:cs="Arial"/>
          <w:szCs w:val="20"/>
        </w:rPr>
        <w:t xml:space="preserve"> </w:t>
      </w:r>
      <w:r>
        <w:rPr>
          <w:rFonts w:ascii="Arial" w:hAnsi="Arial" w:cs="Arial"/>
          <w:szCs w:val="20"/>
        </w:rPr>
        <w:t xml:space="preserve">and clauses </w:t>
      </w:r>
      <w:r w:rsidR="00FA1649">
        <w:rPr>
          <w:rFonts w:ascii="Arial" w:hAnsi="Arial" w:cs="Arial"/>
          <w:szCs w:val="20"/>
        </w:rPr>
        <w:t>4.4(g)</w:t>
      </w:r>
      <w:r>
        <w:rPr>
          <w:rFonts w:ascii="Arial" w:hAnsi="Arial" w:cs="Arial"/>
          <w:szCs w:val="20"/>
        </w:rPr>
        <w:t xml:space="preserve"> – </w:t>
      </w:r>
      <w:r>
        <w:rPr>
          <w:rFonts w:ascii="Arial" w:hAnsi="Arial" w:cs="Arial"/>
          <w:szCs w:val="20"/>
        </w:rPr>
        <w:fldChar w:fldCharType="begin"/>
      </w:r>
      <w:r>
        <w:rPr>
          <w:rFonts w:ascii="Arial" w:hAnsi="Arial" w:cs="Arial"/>
          <w:szCs w:val="20"/>
        </w:rPr>
        <w:instrText xml:space="preserve"> REF _Ref111119067 \r \h </w:instrText>
      </w:r>
      <w:r>
        <w:rPr>
          <w:rFonts w:ascii="Arial" w:hAnsi="Arial" w:cs="Arial"/>
          <w:szCs w:val="20"/>
        </w:rPr>
      </w:r>
      <w:r>
        <w:rPr>
          <w:rFonts w:ascii="Arial" w:hAnsi="Arial" w:cs="Arial"/>
          <w:szCs w:val="20"/>
        </w:rPr>
        <w:fldChar w:fldCharType="separate"/>
      </w:r>
      <w:r w:rsidR="006762BA">
        <w:rPr>
          <w:rFonts w:ascii="Arial" w:hAnsi="Arial" w:cs="Arial"/>
          <w:szCs w:val="20"/>
        </w:rPr>
        <w:t>(h)</w:t>
      </w:r>
      <w:r>
        <w:rPr>
          <w:rFonts w:ascii="Arial" w:hAnsi="Arial" w:cs="Arial"/>
          <w:szCs w:val="20"/>
        </w:rPr>
        <w:fldChar w:fldCharType="end"/>
      </w:r>
      <w:r>
        <w:rPr>
          <w:rFonts w:ascii="Arial" w:hAnsi="Arial" w:cs="Arial"/>
          <w:szCs w:val="20"/>
        </w:rPr>
        <w:t>; or</w:t>
      </w:r>
    </w:p>
    <w:p w14:paraId="46D34153" w14:textId="3BFE1992" w:rsidR="00C754E2" w:rsidRDefault="00C754E2" w:rsidP="00913CA0">
      <w:pPr>
        <w:pStyle w:val="ListParagraph"/>
        <w:numPr>
          <w:ilvl w:val="1"/>
          <w:numId w:val="56"/>
        </w:numPr>
        <w:spacing w:before="120" w:after="120"/>
        <w:ind w:left="1843"/>
        <w:contextualSpacing w:val="0"/>
        <w:rPr>
          <w:rFonts w:ascii="Arial" w:hAnsi="Arial" w:cs="Arial"/>
          <w:szCs w:val="20"/>
        </w:rPr>
      </w:pPr>
      <w:r>
        <w:rPr>
          <w:rFonts w:ascii="Arial" w:hAnsi="Arial" w:cs="Arial"/>
          <w:szCs w:val="20"/>
        </w:rPr>
        <w:t xml:space="preserve">meet the due date for milestone listed in Item 4 of </w:t>
      </w:r>
      <w:r w:rsidR="000C50FF">
        <w:rPr>
          <w:rFonts w:ascii="Arial" w:hAnsi="Arial" w:cs="Arial"/>
          <w:szCs w:val="20"/>
        </w:rPr>
        <w:t>S</w:t>
      </w:r>
      <w:r>
        <w:rPr>
          <w:rFonts w:ascii="Arial" w:hAnsi="Arial" w:cs="Arial"/>
          <w:szCs w:val="20"/>
        </w:rPr>
        <w:t>chedule 2;</w:t>
      </w:r>
    </w:p>
    <w:p w14:paraId="317DD768" w14:textId="1E27BB20" w:rsidR="00C754E2" w:rsidRDefault="00C754E2" w:rsidP="00913CA0">
      <w:pPr>
        <w:pStyle w:val="ListParagraph"/>
        <w:numPr>
          <w:ilvl w:val="0"/>
          <w:numId w:val="56"/>
        </w:numPr>
        <w:spacing w:before="120" w:after="120"/>
        <w:ind w:left="1418" w:hanging="709"/>
        <w:contextualSpacing w:val="0"/>
        <w:rPr>
          <w:rFonts w:ascii="Arial" w:hAnsi="Arial" w:cs="Arial"/>
          <w:szCs w:val="20"/>
        </w:rPr>
      </w:pPr>
      <w:r>
        <w:rPr>
          <w:rFonts w:ascii="Arial" w:hAnsi="Arial" w:cs="Arial"/>
          <w:szCs w:val="20"/>
        </w:rPr>
        <w:t>cannot meet any</w:t>
      </w:r>
      <w:r w:rsidR="00032FC4">
        <w:rPr>
          <w:rFonts w:ascii="Arial" w:hAnsi="Arial" w:cs="Arial"/>
          <w:szCs w:val="20"/>
        </w:rPr>
        <w:t xml:space="preserve"> essential</w:t>
      </w:r>
      <w:r>
        <w:rPr>
          <w:rFonts w:ascii="Arial" w:hAnsi="Arial" w:cs="Arial"/>
          <w:szCs w:val="20"/>
        </w:rPr>
        <w:t xml:space="preserve"> specifications for the </w:t>
      </w:r>
      <w:r w:rsidR="00032FC4">
        <w:rPr>
          <w:rFonts w:ascii="Arial" w:hAnsi="Arial" w:cs="Arial"/>
          <w:szCs w:val="20"/>
        </w:rPr>
        <w:t xml:space="preserve">Services </w:t>
      </w:r>
      <w:r>
        <w:rPr>
          <w:rFonts w:ascii="Arial" w:hAnsi="Arial" w:cs="Arial"/>
          <w:szCs w:val="20"/>
        </w:rPr>
        <w:t>advised by Tetra Tech International Development</w:t>
      </w:r>
      <w:r w:rsidR="00032FC4">
        <w:rPr>
          <w:rFonts w:ascii="Arial" w:hAnsi="Arial" w:cs="Arial"/>
          <w:szCs w:val="20"/>
        </w:rPr>
        <w:t xml:space="preserve"> (whether</w:t>
      </w:r>
      <w:r w:rsidR="005773CF">
        <w:rPr>
          <w:rFonts w:ascii="Arial" w:hAnsi="Arial" w:cs="Arial"/>
          <w:szCs w:val="20"/>
        </w:rPr>
        <w:t xml:space="preserve"> such specifications are</w:t>
      </w:r>
      <w:r w:rsidR="00032FC4">
        <w:rPr>
          <w:rFonts w:ascii="Arial" w:hAnsi="Arial" w:cs="Arial"/>
          <w:szCs w:val="20"/>
        </w:rPr>
        <w:t xml:space="preserve"> set out in </w:t>
      </w:r>
      <w:r w:rsidR="000C50FF">
        <w:rPr>
          <w:rFonts w:ascii="Arial" w:hAnsi="Arial" w:cs="Arial"/>
          <w:szCs w:val="20"/>
        </w:rPr>
        <w:t>S</w:t>
      </w:r>
      <w:r w:rsidR="00032FC4">
        <w:rPr>
          <w:rFonts w:ascii="Arial" w:hAnsi="Arial" w:cs="Arial"/>
          <w:szCs w:val="20"/>
        </w:rPr>
        <w:t>chedule 1 or in a Direction or Variation)</w:t>
      </w:r>
      <w:r>
        <w:rPr>
          <w:rFonts w:ascii="Arial" w:hAnsi="Arial" w:cs="Arial"/>
          <w:szCs w:val="20"/>
        </w:rPr>
        <w:t xml:space="preserve">; </w:t>
      </w:r>
    </w:p>
    <w:p w14:paraId="43BD8AD8" w14:textId="7542803B" w:rsidR="00C754E2" w:rsidRDefault="00C754E2" w:rsidP="00913CA0">
      <w:pPr>
        <w:pStyle w:val="ListParagraph"/>
        <w:numPr>
          <w:ilvl w:val="0"/>
          <w:numId w:val="56"/>
        </w:numPr>
        <w:spacing w:before="120" w:after="120"/>
        <w:ind w:left="1418" w:hanging="709"/>
        <w:contextualSpacing w:val="0"/>
        <w:rPr>
          <w:rFonts w:ascii="Arial" w:hAnsi="Arial" w:cs="Arial"/>
          <w:szCs w:val="20"/>
        </w:rPr>
      </w:pPr>
      <w:r>
        <w:rPr>
          <w:rFonts w:ascii="Arial" w:hAnsi="Arial" w:cs="Arial"/>
          <w:szCs w:val="20"/>
        </w:rPr>
        <w:t>has or is unlikely to, comply with the Defect Notice</w:t>
      </w:r>
      <w:r w:rsidR="00725841">
        <w:rPr>
          <w:rFonts w:ascii="Arial" w:hAnsi="Arial" w:cs="Arial"/>
          <w:szCs w:val="20"/>
        </w:rPr>
        <w:t>,</w:t>
      </w:r>
    </w:p>
    <w:p w14:paraId="7E681D7B" w14:textId="03E70466" w:rsidR="00725841" w:rsidRPr="000005A5" w:rsidRDefault="00457F02" w:rsidP="000005A5">
      <w:pPr>
        <w:spacing w:before="120" w:after="120"/>
        <w:ind w:left="709"/>
        <w:rPr>
          <w:rFonts w:ascii="Arial" w:hAnsi="Arial" w:cs="Arial"/>
          <w:szCs w:val="20"/>
        </w:rPr>
      </w:pPr>
      <w:r>
        <w:rPr>
          <w:rFonts w:ascii="Arial" w:hAnsi="Arial" w:cs="Arial"/>
          <w:szCs w:val="20"/>
        </w:rPr>
        <w:t xml:space="preserve">then Tetra Tech International Development may exercise its right under clause </w:t>
      </w:r>
      <w:r>
        <w:rPr>
          <w:rFonts w:ascii="Arial" w:hAnsi="Arial" w:cs="Arial"/>
          <w:szCs w:val="20"/>
        </w:rPr>
        <w:fldChar w:fldCharType="begin"/>
      </w:r>
      <w:r>
        <w:rPr>
          <w:rFonts w:ascii="Arial" w:hAnsi="Arial" w:cs="Arial"/>
          <w:szCs w:val="20"/>
        </w:rPr>
        <w:instrText xml:space="preserve"> REF _Ref119404091 \r \h </w:instrText>
      </w:r>
      <w:r>
        <w:rPr>
          <w:rFonts w:ascii="Arial" w:hAnsi="Arial" w:cs="Arial"/>
          <w:szCs w:val="20"/>
        </w:rPr>
      </w:r>
      <w:r>
        <w:rPr>
          <w:rFonts w:ascii="Arial" w:hAnsi="Arial" w:cs="Arial"/>
          <w:szCs w:val="20"/>
        </w:rPr>
        <w:fldChar w:fldCharType="separate"/>
      </w:r>
      <w:r w:rsidR="006762BA">
        <w:rPr>
          <w:rFonts w:ascii="Arial" w:hAnsi="Arial" w:cs="Arial"/>
          <w:szCs w:val="20"/>
        </w:rPr>
        <w:t>4.9</w:t>
      </w:r>
      <w:r>
        <w:rPr>
          <w:rFonts w:ascii="Arial" w:hAnsi="Arial" w:cs="Arial"/>
          <w:szCs w:val="20"/>
        </w:rPr>
        <w:fldChar w:fldCharType="end"/>
      </w:r>
      <w:r>
        <w:rPr>
          <w:rFonts w:ascii="Arial" w:hAnsi="Arial" w:cs="Arial"/>
          <w:szCs w:val="20"/>
        </w:rPr>
        <w:t>.</w:t>
      </w:r>
    </w:p>
    <w:p w14:paraId="6C9906FE" w14:textId="48D069B6" w:rsidR="001068D0" w:rsidRDefault="001068D0" w:rsidP="00913CA0">
      <w:pPr>
        <w:pStyle w:val="Heading2a"/>
        <w:numPr>
          <w:ilvl w:val="1"/>
          <w:numId w:val="44"/>
        </w:numPr>
        <w:autoSpaceDE w:val="0"/>
        <w:autoSpaceDN w:val="0"/>
        <w:adjustRightInd w:val="0"/>
        <w:spacing w:before="120" w:after="120" w:line="276" w:lineRule="auto"/>
        <w:ind w:left="709" w:hanging="709"/>
        <w:rPr>
          <w:rFonts w:ascii="Arial" w:hAnsi="Arial" w:cs="Arial"/>
          <w:szCs w:val="20"/>
        </w:rPr>
      </w:pPr>
      <w:bookmarkStart w:id="42" w:name="_Ref119404091"/>
      <w:r>
        <w:rPr>
          <w:rFonts w:ascii="Arial" w:hAnsi="Arial" w:cs="Arial"/>
          <w:szCs w:val="20"/>
        </w:rPr>
        <w:t xml:space="preserve">If </w:t>
      </w:r>
      <w:r w:rsidRPr="00F12FC7">
        <w:rPr>
          <w:rFonts w:eastAsia="Times New Roman"/>
          <w:szCs w:val="20"/>
        </w:rPr>
        <w:t>clauses</w:t>
      </w:r>
      <w:r>
        <w:rPr>
          <w:rFonts w:ascii="Arial" w:hAnsi="Arial" w:cs="Arial"/>
          <w:szCs w:val="20"/>
        </w:rPr>
        <w:t xml:space="preserve"> </w:t>
      </w:r>
      <w:r w:rsidR="003F20D1">
        <w:rPr>
          <w:rFonts w:ascii="Arial" w:hAnsi="Arial" w:cs="Arial"/>
          <w:szCs w:val="20"/>
        </w:rPr>
        <w:fldChar w:fldCharType="begin"/>
      </w:r>
      <w:r w:rsidR="003F20D1">
        <w:rPr>
          <w:rFonts w:ascii="Arial" w:hAnsi="Arial" w:cs="Arial"/>
          <w:szCs w:val="20"/>
        </w:rPr>
        <w:instrText xml:space="preserve"> REF _Ref119404053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4.5</w:t>
      </w:r>
      <w:r w:rsidR="003F20D1">
        <w:rPr>
          <w:rFonts w:ascii="Arial" w:hAnsi="Arial" w:cs="Arial"/>
          <w:szCs w:val="20"/>
        </w:rPr>
        <w:fldChar w:fldCharType="end"/>
      </w:r>
      <w:r>
        <w:rPr>
          <w:rFonts w:ascii="Arial" w:hAnsi="Arial" w:cs="Arial"/>
          <w:szCs w:val="20"/>
        </w:rPr>
        <w:t xml:space="preserve">, </w:t>
      </w:r>
      <w:r w:rsidR="003F20D1">
        <w:rPr>
          <w:rFonts w:ascii="Arial" w:hAnsi="Arial" w:cs="Arial"/>
          <w:szCs w:val="20"/>
        </w:rPr>
        <w:fldChar w:fldCharType="begin"/>
      </w:r>
      <w:r w:rsidR="003F20D1">
        <w:rPr>
          <w:rFonts w:ascii="Arial" w:hAnsi="Arial" w:cs="Arial"/>
          <w:szCs w:val="20"/>
        </w:rPr>
        <w:instrText xml:space="preserve"> REF _Ref111123759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4.7</w:t>
      </w:r>
      <w:r w:rsidR="003F20D1">
        <w:rPr>
          <w:rFonts w:ascii="Arial" w:hAnsi="Arial" w:cs="Arial"/>
          <w:szCs w:val="20"/>
        </w:rPr>
        <w:fldChar w:fldCharType="end"/>
      </w:r>
      <w:r w:rsidR="00E10400">
        <w:rPr>
          <w:rFonts w:ascii="Arial" w:hAnsi="Arial" w:cs="Arial"/>
          <w:szCs w:val="20"/>
        </w:rPr>
        <w:t xml:space="preserve"> </w:t>
      </w:r>
      <w:r>
        <w:rPr>
          <w:rFonts w:ascii="Arial" w:hAnsi="Arial" w:cs="Arial"/>
          <w:szCs w:val="20"/>
        </w:rPr>
        <w:t xml:space="preserve">or </w:t>
      </w:r>
      <w:r w:rsidR="003F20D1">
        <w:rPr>
          <w:rFonts w:ascii="Arial" w:hAnsi="Arial" w:cs="Arial"/>
          <w:szCs w:val="20"/>
        </w:rPr>
        <w:fldChar w:fldCharType="begin"/>
      </w:r>
      <w:r w:rsidR="003F20D1">
        <w:rPr>
          <w:rFonts w:ascii="Arial" w:hAnsi="Arial" w:cs="Arial"/>
          <w:szCs w:val="20"/>
        </w:rPr>
        <w:instrText xml:space="preserve"> REF _Ref111123762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4.8</w:t>
      </w:r>
      <w:r w:rsidR="003F20D1">
        <w:rPr>
          <w:rFonts w:ascii="Arial" w:hAnsi="Arial" w:cs="Arial"/>
          <w:szCs w:val="20"/>
        </w:rPr>
        <w:fldChar w:fldCharType="end"/>
      </w:r>
      <w:r>
        <w:rPr>
          <w:rFonts w:ascii="Arial" w:hAnsi="Arial" w:cs="Arial"/>
          <w:szCs w:val="20"/>
        </w:rPr>
        <w:t xml:space="preserve"> apply, Tetra Tech International Development may, at its sole discretion, engage an alternative service provider (“</w:t>
      </w:r>
      <w:r>
        <w:rPr>
          <w:rFonts w:ascii="Arial" w:hAnsi="Arial" w:cs="Arial"/>
          <w:b/>
          <w:szCs w:val="20"/>
        </w:rPr>
        <w:t>Alternative Service Provider</w:t>
      </w:r>
      <w:r>
        <w:rPr>
          <w:rFonts w:ascii="Arial" w:hAnsi="Arial" w:cs="Arial"/>
          <w:szCs w:val="20"/>
        </w:rPr>
        <w:t>”) to perform such aspects of the Services as it determines necessary to ensure the Services are completed on time and/or in accordance with this Agreement.</w:t>
      </w:r>
      <w:bookmarkEnd w:id="42"/>
      <w:r>
        <w:rPr>
          <w:rFonts w:ascii="Arial" w:hAnsi="Arial" w:cs="Arial"/>
          <w:szCs w:val="20"/>
        </w:rPr>
        <w:t xml:space="preserve"> </w:t>
      </w:r>
    </w:p>
    <w:p w14:paraId="23DFEDC1" w14:textId="01379923" w:rsidR="00C04146" w:rsidRDefault="00C04146" w:rsidP="00913CA0">
      <w:pPr>
        <w:pStyle w:val="Heading2a"/>
        <w:numPr>
          <w:ilvl w:val="1"/>
          <w:numId w:val="44"/>
        </w:numPr>
        <w:autoSpaceDE w:val="0"/>
        <w:autoSpaceDN w:val="0"/>
        <w:adjustRightInd w:val="0"/>
        <w:spacing w:before="120" w:after="120" w:line="276" w:lineRule="auto"/>
        <w:ind w:left="709" w:hanging="709"/>
        <w:rPr>
          <w:rFonts w:ascii="Arial" w:hAnsi="Arial" w:cs="Arial"/>
          <w:szCs w:val="20"/>
        </w:rPr>
      </w:pPr>
      <w:bookmarkStart w:id="43" w:name="_Ref111124630"/>
      <w:r>
        <w:rPr>
          <w:rFonts w:ascii="Arial" w:hAnsi="Arial" w:cs="Arial"/>
          <w:szCs w:val="20"/>
        </w:rPr>
        <w:t xml:space="preserve">Where Tetra Tech International Development engages one or more Alternative Service Provider/s </w:t>
      </w:r>
      <w:r w:rsidRPr="00F12FC7">
        <w:rPr>
          <w:rFonts w:eastAsia="Times New Roman"/>
          <w:szCs w:val="20"/>
        </w:rPr>
        <w:t>under</w:t>
      </w:r>
      <w:r>
        <w:rPr>
          <w:rFonts w:ascii="Arial" w:hAnsi="Arial" w:cs="Arial"/>
          <w:szCs w:val="20"/>
        </w:rPr>
        <w:t xml:space="preserve"> </w:t>
      </w:r>
      <w:r w:rsidRPr="00657E1B">
        <w:rPr>
          <w:rFonts w:ascii="Arial" w:hAnsi="Arial" w:cs="Arial"/>
          <w:szCs w:val="20"/>
        </w:rPr>
        <w:t>clause</w:t>
      </w:r>
      <w:r w:rsidR="00657E1B">
        <w:rPr>
          <w:rFonts w:ascii="Arial" w:hAnsi="Arial" w:cs="Arial"/>
          <w:szCs w:val="20"/>
        </w:rPr>
        <w:t xml:space="preserve"> </w:t>
      </w:r>
      <w:r w:rsidR="003F20D1">
        <w:rPr>
          <w:rFonts w:ascii="Arial" w:hAnsi="Arial" w:cs="Arial"/>
          <w:szCs w:val="20"/>
        </w:rPr>
        <w:fldChar w:fldCharType="begin"/>
      </w:r>
      <w:r w:rsidR="003F20D1">
        <w:rPr>
          <w:rFonts w:ascii="Arial" w:hAnsi="Arial" w:cs="Arial"/>
          <w:szCs w:val="20"/>
        </w:rPr>
        <w:instrText xml:space="preserve"> REF _Ref119404091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4.9</w:t>
      </w:r>
      <w:r w:rsidR="003F20D1">
        <w:rPr>
          <w:rFonts w:ascii="Arial" w:hAnsi="Arial" w:cs="Arial"/>
          <w:szCs w:val="20"/>
        </w:rPr>
        <w:fldChar w:fldCharType="end"/>
      </w:r>
      <w:r w:rsidRPr="00657E1B">
        <w:rPr>
          <w:rFonts w:ascii="Arial" w:hAnsi="Arial" w:cs="Arial"/>
          <w:szCs w:val="20"/>
        </w:rPr>
        <w:t>:</w:t>
      </w:r>
      <w:bookmarkEnd w:id="43"/>
    </w:p>
    <w:p w14:paraId="60B0C912" w14:textId="3220C5F7" w:rsidR="00C04146" w:rsidRDefault="00C04146" w:rsidP="00913CA0">
      <w:pPr>
        <w:pStyle w:val="ListParagraph"/>
        <w:numPr>
          <w:ilvl w:val="0"/>
          <w:numId w:val="58"/>
        </w:numPr>
        <w:spacing w:before="120" w:after="120"/>
        <w:ind w:left="1418" w:hanging="709"/>
        <w:contextualSpacing w:val="0"/>
        <w:rPr>
          <w:rFonts w:ascii="Arial" w:hAnsi="Arial" w:cs="Arial"/>
          <w:szCs w:val="20"/>
        </w:rPr>
      </w:pPr>
      <w:bookmarkStart w:id="44" w:name="_Ref111124631"/>
      <w:r>
        <w:rPr>
          <w:rFonts w:ascii="Arial" w:hAnsi="Arial" w:cs="Arial"/>
          <w:szCs w:val="20"/>
        </w:rPr>
        <w:t xml:space="preserve">Tetra Tech International Development must issue a notice advising the Service Provider that it will be exercising its right under clause </w:t>
      </w:r>
      <w:r w:rsidR="00FA1649">
        <w:rPr>
          <w:rFonts w:ascii="Arial" w:hAnsi="Arial" w:cs="Arial"/>
          <w:szCs w:val="20"/>
        </w:rPr>
        <w:t>4.9</w:t>
      </w:r>
      <w:r w:rsidR="003F20D1">
        <w:rPr>
          <w:rFonts w:ascii="Arial" w:hAnsi="Arial" w:cs="Arial"/>
          <w:szCs w:val="20"/>
        </w:rPr>
        <w:t xml:space="preserve"> </w:t>
      </w:r>
      <w:r>
        <w:rPr>
          <w:rFonts w:ascii="Arial" w:hAnsi="Arial" w:cs="Arial"/>
          <w:szCs w:val="20"/>
        </w:rPr>
        <w:t>(“</w:t>
      </w:r>
      <w:r>
        <w:rPr>
          <w:rFonts w:ascii="Arial" w:hAnsi="Arial" w:cs="Arial"/>
          <w:b/>
          <w:bCs/>
          <w:szCs w:val="20"/>
        </w:rPr>
        <w:t>Notice of Material Non-Compliance</w:t>
      </w:r>
      <w:r>
        <w:rPr>
          <w:rFonts w:ascii="Arial" w:hAnsi="Arial" w:cs="Arial"/>
          <w:szCs w:val="20"/>
        </w:rPr>
        <w:t xml:space="preserve">”). </w:t>
      </w:r>
      <w:r w:rsidR="00802BF1">
        <w:rPr>
          <w:rFonts w:ascii="Arial" w:hAnsi="Arial" w:cs="Arial"/>
          <w:szCs w:val="20"/>
        </w:rPr>
        <w:t>T</w:t>
      </w:r>
      <w:r>
        <w:rPr>
          <w:rFonts w:ascii="Arial" w:hAnsi="Arial" w:cs="Arial"/>
          <w:szCs w:val="20"/>
        </w:rPr>
        <w:t>he reasons for issuing the Notice of Material Non-Compliance</w:t>
      </w:r>
      <w:r w:rsidR="00905015">
        <w:rPr>
          <w:rFonts w:ascii="Arial" w:hAnsi="Arial" w:cs="Arial"/>
          <w:szCs w:val="20"/>
        </w:rPr>
        <w:t xml:space="preserve"> and </w:t>
      </w:r>
      <w:r w:rsidR="00802BF1">
        <w:rPr>
          <w:rFonts w:ascii="Arial" w:hAnsi="Arial" w:cs="Arial"/>
          <w:szCs w:val="20"/>
        </w:rPr>
        <w:t xml:space="preserve">details of </w:t>
      </w:r>
      <w:r w:rsidR="00905015">
        <w:rPr>
          <w:rFonts w:ascii="Arial" w:hAnsi="Arial" w:cs="Arial"/>
          <w:szCs w:val="20"/>
        </w:rPr>
        <w:t>work the Alternative Service Provider is engaged to</w:t>
      </w:r>
      <w:r w:rsidR="00802BF1">
        <w:rPr>
          <w:rFonts w:ascii="Arial" w:hAnsi="Arial" w:cs="Arial"/>
          <w:szCs w:val="20"/>
        </w:rPr>
        <w:t xml:space="preserve"> perform</w:t>
      </w:r>
      <w:r>
        <w:rPr>
          <w:rFonts w:ascii="Arial" w:hAnsi="Arial" w:cs="Arial"/>
          <w:szCs w:val="20"/>
        </w:rPr>
        <w:t xml:space="preserve"> </w:t>
      </w:r>
      <w:r w:rsidR="00802BF1">
        <w:rPr>
          <w:rFonts w:ascii="Arial" w:hAnsi="Arial" w:cs="Arial"/>
          <w:szCs w:val="20"/>
        </w:rPr>
        <w:t>must be</w:t>
      </w:r>
      <w:r>
        <w:rPr>
          <w:rFonts w:ascii="Arial" w:hAnsi="Arial" w:cs="Arial"/>
          <w:szCs w:val="20"/>
        </w:rPr>
        <w:t xml:space="preserve"> provided in the Notice</w:t>
      </w:r>
      <w:r w:rsidR="00802BF1">
        <w:rPr>
          <w:rFonts w:ascii="Arial" w:hAnsi="Arial" w:cs="Arial"/>
          <w:szCs w:val="20"/>
        </w:rPr>
        <w:t xml:space="preserve"> of Material Non-Compliance</w:t>
      </w:r>
      <w:r>
        <w:rPr>
          <w:rFonts w:ascii="Arial" w:hAnsi="Arial" w:cs="Arial"/>
          <w:szCs w:val="20"/>
        </w:rPr>
        <w:t>;</w:t>
      </w:r>
      <w:bookmarkEnd w:id="44"/>
    </w:p>
    <w:p w14:paraId="791EAE13" w14:textId="1A533CEA" w:rsidR="00C04146" w:rsidRDefault="0027712D" w:rsidP="00913CA0">
      <w:pPr>
        <w:pStyle w:val="ListParagraph"/>
        <w:numPr>
          <w:ilvl w:val="0"/>
          <w:numId w:val="58"/>
        </w:numPr>
        <w:spacing w:before="120" w:after="120"/>
        <w:ind w:left="1418" w:hanging="709"/>
        <w:contextualSpacing w:val="0"/>
        <w:rPr>
          <w:rFonts w:ascii="Arial" w:hAnsi="Arial" w:cs="Arial"/>
          <w:szCs w:val="20"/>
        </w:rPr>
      </w:pPr>
      <w:r>
        <w:rPr>
          <w:rFonts w:ascii="Arial" w:hAnsi="Arial" w:cs="Arial"/>
          <w:szCs w:val="20"/>
        </w:rPr>
        <w:t xml:space="preserve">reimbursable </w:t>
      </w:r>
      <w:r w:rsidR="00C04146">
        <w:rPr>
          <w:rFonts w:ascii="Arial" w:hAnsi="Arial" w:cs="Arial"/>
          <w:szCs w:val="20"/>
        </w:rPr>
        <w:t>cost</w:t>
      </w:r>
      <w:r>
        <w:rPr>
          <w:rFonts w:ascii="Arial" w:hAnsi="Arial" w:cs="Arial"/>
          <w:szCs w:val="20"/>
        </w:rPr>
        <w:t xml:space="preserve"> and </w:t>
      </w:r>
      <w:r w:rsidR="00C04146">
        <w:rPr>
          <w:rFonts w:ascii="Arial" w:hAnsi="Arial" w:cs="Arial"/>
          <w:szCs w:val="20"/>
        </w:rPr>
        <w:t>expense</w:t>
      </w:r>
      <w:r>
        <w:rPr>
          <w:rFonts w:ascii="Arial" w:hAnsi="Arial" w:cs="Arial"/>
          <w:szCs w:val="20"/>
        </w:rPr>
        <w:t>s</w:t>
      </w:r>
      <w:r w:rsidR="001B50A5">
        <w:rPr>
          <w:rFonts w:ascii="Arial" w:hAnsi="Arial" w:cs="Arial"/>
          <w:szCs w:val="20"/>
        </w:rPr>
        <w:t xml:space="preserve">, which </w:t>
      </w:r>
      <w:r w:rsidR="000541BD">
        <w:rPr>
          <w:rFonts w:ascii="Arial" w:hAnsi="Arial" w:cs="Arial"/>
          <w:szCs w:val="20"/>
        </w:rPr>
        <w:t>include</w:t>
      </w:r>
      <w:r w:rsidR="00D03F12">
        <w:rPr>
          <w:rFonts w:ascii="Arial" w:hAnsi="Arial" w:cs="Arial"/>
          <w:szCs w:val="20"/>
        </w:rPr>
        <w:t>s</w:t>
      </w:r>
      <w:r w:rsidR="000541BD">
        <w:rPr>
          <w:rFonts w:ascii="Arial" w:hAnsi="Arial" w:cs="Arial"/>
          <w:szCs w:val="20"/>
        </w:rPr>
        <w:t xml:space="preserve"> all</w:t>
      </w:r>
      <w:r w:rsidR="005E7A9E">
        <w:rPr>
          <w:rFonts w:ascii="Arial" w:hAnsi="Arial" w:cs="Arial"/>
          <w:szCs w:val="20"/>
        </w:rPr>
        <w:t xml:space="preserve"> fees</w:t>
      </w:r>
      <w:r w:rsidR="000541BD">
        <w:rPr>
          <w:rFonts w:ascii="Arial" w:hAnsi="Arial" w:cs="Arial"/>
          <w:szCs w:val="20"/>
        </w:rPr>
        <w:t>, costs and expenses charged by the Alternative Service Provider to</w:t>
      </w:r>
      <w:r w:rsidR="00C04146">
        <w:rPr>
          <w:rFonts w:ascii="Arial" w:hAnsi="Arial" w:cs="Arial"/>
          <w:szCs w:val="20"/>
        </w:rPr>
        <w:t xml:space="preserve"> </w:t>
      </w:r>
      <w:r w:rsidR="001B50A5">
        <w:rPr>
          <w:rFonts w:ascii="Arial" w:hAnsi="Arial" w:cs="Arial"/>
          <w:szCs w:val="20"/>
        </w:rPr>
        <w:t xml:space="preserve">carry out the work </w:t>
      </w:r>
      <w:r w:rsidR="0050473D">
        <w:rPr>
          <w:rFonts w:ascii="Arial" w:hAnsi="Arial" w:cs="Arial"/>
          <w:szCs w:val="20"/>
        </w:rPr>
        <w:t xml:space="preserve">detailed in the Notice of Material Non-Compliance </w:t>
      </w:r>
      <w:r w:rsidR="00D03F12">
        <w:rPr>
          <w:rFonts w:ascii="Arial" w:hAnsi="Arial" w:cs="Arial"/>
          <w:szCs w:val="20"/>
        </w:rPr>
        <w:t xml:space="preserve">(together, </w:t>
      </w:r>
      <w:r w:rsidR="000E6525">
        <w:rPr>
          <w:rFonts w:ascii="Arial" w:hAnsi="Arial" w:cs="Arial"/>
          <w:szCs w:val="20"/>
        </w:rPr>
        <w:t>“</w:t>
      </w:r>
      <w:r w:rsidR="00D03F12" w:rsidRPr="003F20D1">
        <w:rPr>
          <w:rFonts w:ascii="Arial" w:hAnsi="Arial" w:cs="Arial"/>
          <w:b/>
          <w:bCs/>
          <w:szCs w:val="20"/>
        </w:rPr>
        <w:t>Alternative Service Provider’s Costs</w:t>
      </w:r>
      <w:r w:rsidR="000E6525" w:rsidRPr="000E6525">
        <w:rPr>
          <w:rFonts w:ascii="Arial" w:hAnsi="Arial" w:cs="Arial"/>
          <w:szCs w:val="20"/>
        </w:rPr>
        <w:t>”</w:t>
      </w:r>
      <w:r w:rsidR="00D03F12">
        <w:rPr>
          <w:rFonts w:ascii="Arial" w:hAnsi="Arial" w:cs="Arial"/>
          <w:szCs w:val="20"/>
        </w:rPr>
        <w:t xml:space="preserve">) </w:t>
      </w:r>
      <w:r w:rsidR="0050473D">
        <w:rPr>
          <w:rFonts w:ascii="Arial" w:hAnsi="Arial" w:cs="Arial"/>
          <w:szCs w:val="20"/>
        </w:rPr>
        <w:t>must be</w:t>
      </w:r>
      <w:r w:rsidR="00C04146">
        <w:rPr>
          <w:rFonts w:ascii="Arial" w:hAnsi="Arial" w:cs="Arial"/>
          <w:szCs w:val="20"/>
        </w:rPr>
        <w:t xml:space="preserve"> borne by the Service Provider; and</w:t>
      </w:r>
    </w:p>
    <w:p w14:paraId="2908F661" w14:textId="4D518EA0" w:rsidR="00C04146" w:rsidRDefault="007067DD" w:rsidP="00913CA0">
      <w:pPr>
        <w:pStyle w:val="ListParagraph"/>
        <w:numPr>
          <w:ilvl w:val="0"/>
          <w:numId w:val="58"/>
        </w:numPr>
        <w:spacing w:before="120" w:after="120"/>
        <w:ind w:left="1418" w:hanging="709"/>
        <w:contextualSpacing w:val="0"/>
        <w:rPr>
          <w:rFonts w:ascii="Arial" w:hAnsi="Arial" w:cs="Arial"/>
          <w:szCs w:val="20"/>
        </w:rPr>
      </w:pPr>
      <w:r>
        <w:rPr>
          <w:rFonts w:ascii="Arial" w:hAnsi="Arial" w:cs="Arial"/>
          <w:szCs w:val="20"/>
        </w:rPr>
        <w:lastRenderedPageBreak/>
        <w:t>the Alternative Service Provider’s Costs and any other reimbursable costs and expenses</w:t>
      </w:r>
      <w:r w:rsidR="00E805C3">
        <w:rPr>
          <w:rFonts w:ascii="Arial" w:hAnsi="Arial" w:cs="Arial"/>
          <w:szCs w:val="20"/>
        </w:rPr>
        <w:t>,</w:t>
      </w:r>
      <w:r>
        <w:rPr>
          <w:rFonts w:ascii="Arial" w:hAnsi="Arial" w:cs="Arial"/>
          <w:szCs w:val="20"/>
        </w:rPr>
        <w:t xml:space="preserve"> </w:t>
      </w:r>
      <w:r w:rsidR="00C04146">
        <w:rPr>
          <w:rFonts w:ascii="Arial" w:hAnsi="Arial" w:cs="Arial"/>
          <w:szCs w:val="20"/>
        </w:rPr>
        <w:t>will be recoverable by Tetra Tech International Development</w:t>
      </w:r>
      <w:r w:rsidR="00AD29D6">
        <w:rPr>
          <w:rFonts w:ascii="Arial" w:hAnsi="Arial" w:cs="Arial"/>
          <w:szCs w:val="20"/>
        </w:rPr>
        <w:t xml:space="preserve"> as a debt due and</w:t>
      </w:r>
      <w:r w:rsidR="00B008B9">
        <w:rPr>
          <w:rFonts w:ascii="Arial" w:hAnsi="Arial" w:cs="Arial"/>
          <w:szCs w:val="20"/>
        </w:rPr>
        <w:t xml:space="preserve"> payable, or</w:t>
      </w:r>
      <w:r w:rsidR="00C04146">
        <w:rPr>
          <w:rFonts w:ascii="Arial" w:hAnsi="Arial" w:cs="Arial"/>
          <w:szCs w:val="20"/>
        </w:rPr>
        <w:t xml:space="preserve"> in accordance with clause </w:t>
      </w:r>
      <w:r w:rsidR="003F20D1">
        <w:rPr>
          <w:rFonts w:ascii="Arial" w:hAnsi="Arial" w:cs="Arial"/>
          <w:szCs w:val="20"/>
        </w:rPr>
        <w:fldChar w:fldCharType="begin"/>
      </w:r>
      <w:r w:rsidR="003F20D1">
        <w:rPr>
          <w:rFonts w:ascii="Arial" w:hAnsi="Arial" w:cs="Arial"/>
          <w:szCs w:val="20"/>
        </w:rPr>
        <w:instrText xml:space="preserve"> REF _Ref119404177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18.3</w:t>
      </w:r>
      <w:r w:rsidR="003F20D1">
        <w:rPr>
          <w:rFonts w:ascii="Arial" w:hAnsi="Arial" w:cs="Arial"/>
          <w:szCs w:val="20"/>
        </w:rPr>
        <w:fldChar w:fldCharType="end"/>
      </w:r>
      <w:r w:rsidR="00C04146">
        <w:rPr>
          <w:rFonts w:ascii="Arial" w:hAnsi="Arial" w:cs="Arial"/>
          <w:szCs w:val="20"/>
        </w:rPr>
        <w:t>.</w:t>
      </w:r>
    </w:p>
    <w:p w14:paraId="57E0BB3B" w14:textId="4AD74502" w:rsidR="00C04146" w:rsidRDefault="00C04146" w:rsidP="00913CA0">
      <w:pPr>
        <w:pStyle w:val="Heading2a"/>
        <w:numPr>
          <w:ilvl w:val="1"/>
          <w:numId w:val="44"/>
        </w:numPr>
        <w:autoSpaceDE w:val="0"/>
        <w:autoSpaceDN w:val="0"/>
        <w:adjustRightInd w:val="0"/>
        <w:spacing w:before="120" w:after="120" w:line="276" w:lineRule="auto"/>
        <w:ind w:left="709" w:hanging="709"/>
        <w:rPr>
          <w:rFonts w:ascii="Arial" w:hAnsi="Arial" w:cs="Arial"/>
          <w:szCs w:val="20"/>
        </w:rPr>
      </w:pPr>
      <w:r>
        <w:rPr>
          <w:rFonts w:ascii="Arial" w:hAnsi="Arial" w:cs="Arial"/>
          <w:szCs w:val="20"/>
        </w:rPr>
        <w:t xml:space="preserve">Any act, </w:t>
      </w:r>
      <w:r w:rsidRPr="00F12FC7">
        <w:rPr>
          <w:rFonts w:eastAsia="Times New Roman"/>
          <w:szCs w:val="20"/>
        </w:rPr>
        <w:t>omission</w:t>
      </w:r>
      <w:r>
        <w:rPr>
          <w:rFonts w:ascii="Arial" w:hAnsi="Arial" w:cs="Arial"/>
          <w:szCs w:val="20"/>
        </w:rPr>
        <w:t xml:space="preserve"> or conduct by Tetra Tech International Development pursuant to clause </w:t>
      </w:r>
      <w:r w:rsidR="003F20D1">
        <w:rPr>
          <w:rFonts w:ascii="Arial" w:hAnsi="Arial" w:cs="Arial"/>
          <w:szCs w:val="20"/>
        </w:rPr>
        <w:fldChar w:fldCharType="begin"/>
      </w:r>
      <w:r w:rsidR="003F20D1">
        <w:rPr>
          <w:rFonts w:ascii="Arial" w:hAnsi="Arial" w:cs="Arial"/>
          <w:szCs w:val="20"/>
        </w:rPr>
        <w:instrText xml:space="preserve"> REF _Ref119404091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4.9</w:t>
      </w:r>
      <w:r w:rsidR="003F20D1">
        <w:rPr>
          <w:rFonts w:ascii="Arial" w:hAnsi="Arial" w:cs="Arial"/>
          <w:szCs w:val="20"/>
        </w:rPr>
        <w:fldChar w:fldCharType="end"/>
      </w:r>
      <w:r>
        <w:rPr>
          <w:rFonts w:ascii="Arial" w:hAnsi="Arial" w:cs="Arial"/>
          <w:szCs w:val="20"/>
        </w:rPr>
        <w:t>, does not and will not be deemed to:</w:t>
      </w:r>
    </w:p>
    <w:p w14:paraId="637BB806" w14:textId="325FFD50" w:rsidR="00C04146" w:rsidRDefault="00C04146" w:rsidP="00913CA0">
      <w:pPr>
        <w:pStyle w:val="ListParagraph"/>
        <w:numPr>
          <w:ilvl w:val="0"/>
          <w:numId w:val="57"/>
        </w:numPr>
        <w:spacing w:before="120" w:after="120"/>
        <w:ind w:left="1418" w:hanging="709"/>
        <w:contextualSpacing w:val="0"/>
        <w:rPr>
          <w:rFonts w:ascii="Arial" w:hAnsi="Arial" w:cs="Arial"/>
          <w:szCs w:val="20"/>
        </w:rPr>
      </w:pPr>
      <w:r>
        <w:rPr>
          <w:rFonts w:ascii="Arial" w:hAnsi="Arial" w:cs="Arial"/>
          <w:szCs w:val="20"/>
        </w:rPr>
        <w:t xml:space="preserve">prejudice Tetra Tech International Development’s right of termination under clauses </w:t>
      </w:r>
      <w:r w:rsidR="003F20D1">
        <w:rPr>
          <w:rFonts w:ascii="Arial" w:hAnsi="Arial" w:cs="Arial"/>
          <w:szCs w:val="20"/>
        </w:rPr>
        <w:fldChar w:fldCharType="begin"/>
      </w:r>
      <w:r w:rsidR="003F20D1">
        <w:rPr>
          <w:rFonts w:ascii="Arial" w:hAnsi="Arial" w:cs="Arial"/>
          <w:szCs w:val="20"/>
        </w:rPr>
        <w:instrText xml:space="preserve"> REF _Ref119404142 \r \h </w:instrText>
      </w:r>
      <w:r w:rsidR="003F20D1">
        <w:rPr>
          <w:rFonts w:ascii="Arial" w:hAnsi="Arial" w:cs="Arial"/>
          <w:szCs w:val="20"/>
        </w:rPr>
      </w:r>
      <w:r w:rsidR="003F20D1">
        <w:rPr>
          <w:rFonts w:ascii="Arial" w:hAnsi="Arial" w:cs="Arial"/>
          <w:szCs w:val="20"/>
        </w:rPr>
        <w:fldChar w:fldCharType="separate"/>
      </w:r>
      <w:r w:rsidR="006762BA">
        <w:rPr>
          <w:rFonts w:ascii="Arial" w:hAnsi="Arial" w:cs="Arial"/>
          <w:szCs w:val="20"/>
        </w:rPr>
        <w:t>18</w:t>
      </w:r>
      <w:r w:rsidR="003F20D1">
        <w:rPr>
          <w:rFonts w:ascii="Arial" w:hAnsi="Arial" w:cs="Arial"/>
          <w:szCs w:val="20"/>
        </w:rPr>
        <w:fldChar w:fldCharType="end"/>
      </w:r>
      <w:r>
        <w:rPr>
          <w:rFonts w:ascii="Arial" w:hAnsi="Arial" w:cs="Arial"/>
          <w:szCs w:val="20"/>
        </w:rPr>
        <w:t xml:space="preserve"> or </w:t>
      </w:r>
      <w:r w:rsidR="00FA1649">
        <w:rPr>
          <w:rFonts w:ascii="Arial" w:hAnsi="Arial" w:cs="Arial"/>
          <w:szCs w:val="20"/>
        </w:rPr>
        <w:t>19</w:t>
      </w:r>
      <w:r>
        <w:rPr>
          <w:rFonts w:ascii="Arial" w:hAnsi="Arial" w:cs="Arial"/>
          <w:szCs w:val="20"/>
        </w:rPr>
        <w:t>; or</w:t>
      </w:r>
    </w:p>
    <w:p w14:paraId="2987DAB5" w14:textId="6D69EDAB" w:rsidR="00AD3B5E" w:rsidRPr="003F20D1" w:rsidRDefault="00C04146" w:rsidP="00913CA0">
      <w:pPr>
        <w:pStyle w:val="ListParagraph"/>
        <w:numPr>
          <w:ilvl w:val="0"/>
          <w:numId w:val="57"/>
        </w:numPr>
        <w:spacing w:before="120" w:after="120"/>
        <w:ind w:left="1418" w:hanging="709"/>
        <w:contextualSpacing w:val="0"/>
        <w:rPr>
          <w:rFonts w:ascii="Arial" w:hAnsi="Arial" w:cs="Arial"/>
          <w:szCs w:val="20"/>
        </w:rPr>
      </w:pPr>
      <w:r>
        <w:rPr>
          <w:rFonts w:ascii="Arial" w:hAnsi="Arial" w:cs="Arial"/>
          <w:szCs w:val="20"/>
        </w:rPr>
        <w:t>constitute</w:t>
      </w:r>
      <w:r w:rsidR="0006508D">
        <w:rPr>
          <w:rFonts w:ascii="Arial" w:hAnsi="Arial" w:cs="Arial"/>
          <w:szCs w:val="20"/>
        </w:rPr>
        <w:t xml:space="preserve"> a waiver or</w:t>
      </w:r>
      <w:r>
        <w:rPr>
          <w:rFonts w:ascii="Arial" w:hAnsi="Arial" w:cs="Arial"/>
          <w:szCs w:val="20"/>
        </w:rPr>
        <w:t xml:space="preserve"> an election by Tetra Tech International Development to terminate this Agreement.</w:t>
      </w:r>
    </w:p>
    <w:p w14:paraId="684EC4C8" w14:textId="77777777" w:rsidR="00AD3B5E" w:rsidRPr="00B800A8" w:rsidRDefault="00AD3B5E" w:rsidP="00A229F8">
      <w:pPr>
        <w:rPr>
          <w:rFonts w:eastAsia="Times New Roman" w:cstheme="minorHAnsi"/>
          <w:b/>
          <w:bCs/>
          <w:i/>
          <w:iCs/>
          <w:szCs w:val="20"/>
        </w:rPr>
      </w:pPr>
      <w:r w:rsidRPr="00B800A8">
        <w:rPr>
          <w:rFonts w:eastAsia="Times New Roman" w:cstheme="minorHAnsi"/>
          <w:b/>
          <w:bCs/>
          <w:i/>
          <w:iCs/>
          <w:szCs w:val="20"/>
        </w:rPr>
        <w:t>Suspension of Services</w:t>
      </w:r>
    </w:p>
    <w:p w14:paraId="30E02691"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r w:rsidRPr="00B800A8">
        <w:rPr>
          <w:rFonts w:eastAsia="Times New Roman"/>
          <w:szCs w:val="20"/>
        </w:rPr>
        <w:t>Tetra Tech International Development may Direct the Service Provider to suspend any of the Services for such time as Tetra Tech International Development thinks fit, in which case the Service Provider must comply with that Direction.</w:t>
      </w:r>
    </w:p>
    <w:p w14:paraId="22345076"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r w:rsidRPr="00B800A8">
        <w:rPr>
          <w:rFonts w:eastAsia="Times New Roman"/>
          <w:szCs w:val="20"/>
        </w:rPr>
        <w:t>Tetra Tech International Development may at any time give the Service Provider a written notice to resume performing any suspended Services, in which case the Service Provider must do so as soon as practicable after the date of the notice.</w:t>
      </w:r>
    </w:p>
    <w:p w14:paraId="4BFF72CB" w14:textId="1B7081BA"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szCs w:val="20"/>
        </w:rPr>
      </w:pPr>
      <w:bookmarkStart w:id="45" w:name="_Ref160638040"/>
      <w:r w:rsidRPr="00B800A8">
        <w:rPr>
          <w:rFonts w:eastAsia="Times New Roman"/>
          <w:szCs w:val="20"/>
        </w:rPr>
        <w:t>Any cost incurred by the Service Provider by reason of a suspension under clause 4.</w:t>
      </w:r>
      <w:r w:rsidR="0080186B">
        <w:rPr>
          <w:rFonts w:eastAsia="Times New Roman"/>
          <w:szCs w:val="20"/>
        </w:rPr>
        <w:t>12</w:t>
      </w:r>
      <w:r w:rsidR="0080186B" w:rsidRPr="00B800A8">
        <w:rPr>
          <w:rFonts w:eastAsia="Times New Roman"/>
          <w:szCs w:val="20"/>
        </w:rPr>
        <w:t xml:space="preserve"> </w:t>
      </w:r>
      <w:r w:rsidRPr="00B800A8">
        <w:rPr>
          <w:rFonts w:eastAsia="Times New Roman"/>
          <w:szCs w:val="20"/>
        </w:rPr>
        <w:t>must be borne by the Service Provider unless the suspension is needed due to an act or omission by Tetra Tech International Development, its employees, consultants or agents, or is solely for Tetra Tech International Development’s convenience, in which case Tetra Tech International Development must pay the Service Provider any extra costs reasonably and necessarily incurred by the Service Provider as a result of the suspension, as reasonably determined by Tetra Tech International Development.</w:t>
      </w:r>
      <w:bookmarkEnd w:id="45"/>
    </w:p>
    <w:p w14:paraId="21E3AADE" w14:textId="0C49E410" w:rsidR="00AD3B5E" w:rsidRPr="00AB1156" w:rsidRDefault="00AD3B5E" w:rsidP="00913CA0">
      <w:pPr>
        <w:pStyle w:val="Heading2a"/>
        <w:numPr>
          <w:ilvl w:val="1"/>
          <w:numId w:val="44"/>
        </w:numPr>
        <w:autoSpaceDE w:val="0"/>
        <w:autoSpaceDN w:val="0"/>
        <w:adjustRightInd w:val="0"/>
        <w:spacing w:before="120" w:after="120" w:line="276" w:lineRule="auto"/>
        <w:ind w:left="709" w:hanging="709"/>
        <w:rPr>
          <w:rFonts w:eastAsia="Times New Roman"/>
        </w:rPr>
      </w:pPr>
      <w:r w:rsidRPr="3829C714">
        <w:rPr>
          <w:rFonts w:eastAsia="Times New Roman"/>
        </w:rPr>
        <w:t xml:space="preserve">Tetra Tech International Development will not be liable for, or in connection with, (and the </w:t>
      </w:r>
      <w:r w:rsidRPr="3829C714">
        <w:t>Service</w:t>
      </w:r>
      <w:r w:rsidRPr="3829C714">
        <w:rPr>
          <w:rFonts w:eastAsia="Times New Roman"/>
        </w:rPr>
        <w:t xml:space="preserve"> </w:t>
      </w:r>
      <w:r w:rsidRPr="004938E7">
        <w:rPr>
          <w:rFonts w:eastAsia="Times New Roman"/>
          <w:szCs w:val="20"/>
        </w:rPr>
        <w:t>Provider</w:t>
      </w:r>
      <w:r w:rsidRPr="3829C714">
        <w:rPr>
          <w:rFonts w:eastAsia="Times New Roman"/>
        </w:rPr>
        <w:t xml:space="preserve"> may not make) any loss, claim or demand in connection with any suspension except under clause </w:t>
      </w:r>
      <w:r w:rsidR="008C454E" w:rsidRPr="05701181">
        <w:rPr>
          <w:rFonts w:eastAsia="Times New Roman"/>
        </w:rPr>
        <w:fldChar w:fldCharType="begin"/>
      </w:r>
      <w:r w:rsidR="008C454E" w:rsidRPr="05701181">
        <w:rPr>
          <w:rFonts w:eastAsia="Times New Roman"/>
        </w:rPr>
        <w:instrText xml:space="preserve"> REF _Ref160638040 \r \h </w:instrText>
      </w:r>
      <w:r w:rsidR="008C454E" w:rsidRPr="05701181">
        <w:rPr>
          <w:rFonts w:eastAsia="Times New Roman"/>
        </w:rPr>
      </w:r>
      <w:r w:rsidR="008C454E" w:rsidRPr="05701181">
        <w:rPr>
          <w:rFonts w:eastAsia="Times New Roman"/>
        </w:rPr>
        <w:fldChar w:fldCharType="separate"/>
      </w:r>
      <w:r w:rsidR="008C454E" w:rsidRPr="05701181">
        <w:rPr>
          <w:rFonts w:eastAsia="Times New Roman"/>
        </w:rPr>
        <w:t>4.14</w:t>
      </w:r>
      <w:r w:rsidR="008C454E" w:rsidRPr="05701181">
        <w:rPr>
          <w:rFonts w:eastAsia="Times New Roman"/>
        </w:rPr>
        <w:fldChar w:fldCharType="end"/>
      </w:r>
      <w:r w:rsidR="008C454E" w:rsidRPr="05701181">
        <w:rPr>
          <w:rFonts w:eastAsia="Times New Roman"/>
        </w:rPr>
        <w:t>.</w:t>
      </w:r>
      <w:r w:rsidRPr="05701181">
        <w:rPr>
          <w:rFonts w:eastAsia="Times New Roman"/>
        </w:rPr>
        <w:t xml:space="preserve"> </w:t>
      </w:r>
    </w:p>
    <w:bookmarkEnd w:id="8"/>
    <w:p w14:paraId="130701EA" w14:textId="0E9D8D7F" w:rsidR="00AD3B5E" w:rsidRPr="00070336" w:rsidRDefault="00AD3B5E" w:rsidP="00913CA0">
      <w:pPr>
        <w:pStyle w:val="Heading1"/>
        <w:numPr>
          <w:ilvl w:val="0"/>
          <w:numId w:val="44"/>
        </w:numPr>
        <w:spacing w:before="360"/>
        <w:ind w:left="709" w:hanging="709"/>
        <w:rPr>
          <w:color w:val="auto"/>
          <w:sz w:val="24"/>
          <w:szCs w:val="24"/>
        </w:rPr>
      </w:pPr>
      <w:r w:rsidRPr="00070336">
        <w:rPr>
          <w:color w:val="auto"/>
          <w:sz w:val="24"/>
          <w:szCs w:val="24"/>
        </w:rPr>
        <w:t>VARIATIONS</w:t>
      </w:r>
    </w:p>
    <w:p w14:paraId="0EE133C5"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Tetra Tech International Development may at any time direct the Service Provider to perform a Variation. All such Directions must be in writing and specify that they direct a Variation.</w:t>
      </w:r>
    </w:p>
    <w:p w14:paraId="708BC429"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Service Provider must not carry out a Variation unless directed to do so by Tetra Tech International Development in writing. </w:t>
      </w:r>
    </w:p>
    <w:p w14:paraId="3CF1508E"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Where the Service Provider proposes a Variation for its own convenience, it must provide all information reasonably required by Tetra Tech International Development. The Service Provider acknowledges that Tetra Tech International Development may approve or reject the proposed Variation at its sole discretion and is not required to have regard to the interests of the Service Provider when making its decision.</w:t>
      </w:r>
    </w:p>
    <w:p w14:paraId="10AC3493"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If the Service Provider considers any Direction requires a Variation but the Direction is not in writing or does not specify that it directs a Variation, the Service Provider must promptly notify Tetra Tech International Development in writing setting out why the Service Provider considers the Direction requires a Variation. In that case the Service Provider must not comply with the Direction unless the Service Provider receives a written: </w:t>
      </w:r>
    </w:p>
    <w:p w14:paraId="3969AED7" w14:textId="77777777" w:rsidR="00AD3B5E" w:rsidRPr="00B800A8" w:rsidRDefault="00AD3B5E" w:rsidP="00913CA0">
      <w:pPr>
        <w:pStyle w:val="ListParagraph"/>
        <w:numPr>
          <w:ilvl w:val="0"/>
          <w:numId w:val="14"/>
        </w:numPr>
        <w:spacing w:before="120" w:after="120"/>
        <w:ind w:left="1418" w:hanging="709"/>
        <w:contextualSpacing w:val="0"/>
        <w:rPr>
          <w:rFonts w:ascii="Arial" w:hAnsi="Arial" w:cs="Arial"/>
          <w:szCs w:val="20"/>
        </w:rPr>
      </w:pPr>
      <w:r w:rsidRPr="00B800A8">
        <w:rPr>
          <w:rFonts w:ascii="Arial" w:hAnsi="Arial" w:cs="Arial"/>
          <w:szCs w:val="20"/>
        </w:rPr>
        <w:lastRenderedPageBreak/>
        <w:t xml:space="preserve">Direction specifying a Variation; or </w:t>
      </w:r>
    </w:p>
    <w:p w14:paraId="266533DE" w14:textId="10FC2D95" w:rsidR="00AD3B5E" w:rsidRPr="00B800A8" w:rsidRDefault="00014BCC" w:rsidP="00913CA0">
      <w:pPr>
        <w:pStyle w:val="ListParagraph"/>
        <w:numPr>
          <w:ilvl w:val="0"/>
          <w:numId w:val="14"/>
        </w:numPr>
        <w:spacing w:before="120" w:after="120"/>
        <w:ind w:left="1418" w:hanging="709"/>
        <w:contextualSpacing w:val="0"/>
        <w:rPr>
          <w:rFonts w:ascii="Arial" w:hAnsi="Arial" w:cs="Arial"/>
          <w:szCs w:val="20"/>
        </w:rPr>
      </w:pPr>
      <w:r w:rsidRPr="00B800A8">
        <w:rPr>
          <w:rFonts w:ascii="Arial" w:hAnsi="Arial" w:cs="Arial"/>
          <w:szCs w:val="20"/>
        </w:rPr>
        <w:t>N</w:t>
      </w:r>
      <w:r w:rsidR="00AD3B5E" w:rsidRPr="00B800A8">
        <w:rPr>
          <w:rFonts w:ascii="Arial" w:hAnsi="Arial" w:cs="Arial"/>
          <w:szCs w:val="20"/>
        </w:rPr>
        <w:t>otice</w:t>
      </w:r>
      <w:r>
        <w:rPr>
          <w:rFonts w:ascii="Arial" w:hAnsi="Arial" w:cs="Arial"/>
          <w:szCs w:val="20"/>
        </w:rPr>
        <w:t xml:space="preserve"> that</w:t>
      </w:r>
      <w:r w:rsidR="00AD3B5E" w:rsidRPr="00B800A8">
        <w:rPr>
          <w:rFonts w:ascii="Arial" w:hAnsi="Arial" w:cs="Arial"/>
          <w:szCs w:val="20"/>
        </w:rPr>
        <w:t xml:space="preserve"> Tetra Tech International Development disagrees, stating its reasons.</w:t>
      </w:r>
    </w:p>
    <w:p w14:paraId="13838340"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If a notice is issued under clause 5.4(b), the Service Provider must comply with the Direction but may, within 20 Business Days, dispute Tetra Tech International Development’s notice under clause 5.4(b) by giving notice under clause 24.</w:t>
      </w:r>
    </w:p>
    <w:p w14:paraId="374ED92F"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acknowledges that Tetra Tech International Development is not liable for or in connection with (and the Service Provider may not make) any claim relating to any Variation except where such Variation is pursuant to a Direction in accordance with clause 5.1.</w:t>
      </w:r>
    </w:p>
    <w:p w14:paraId="66EEBCFC"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Prices may be adjusted for each Variation. Unless the amount of the adjustment is agreed, the adjustment may be calculated by Tetra Tech International Development on the basis of applicable rates or fees in this Agreement or, if none, then reasonable rates or fees.</w:t>
      </w:r>
    </w:p>
    <w:p w14:paraId="6FD4F260" w14:textId="2E932DDA"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Service Provider is not obliged to perform a Variation that is outside the general Scope of the Services contained in </w:t>
      </w:r>
      <w:r w:rsidR="000C50FF">
        <w:rPr>
          <w:szCs w:val="20"/>
        </w:rPr>
        <w:t>S</w:t>
      </w:r>
      <w:r w:rsidRPr="00B800A8">
        <w:rPr>
          <w:szCs w:val="20"/>
        </w:rPr>
        <w:t>chedule 1.</w:t>
      </w:r>
    </w:p>
    <w:p w14:paraId="57633D1E"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agrees that no Variation will invalidate this Agreement.</w:t>
      </w:r>
    </w:p>
    <w:p w14:paraId="152C85A3" w14:textId="77777777" w:rsidR="00AD3B5E" w:rsidRPr="00070336" w:rsidRDefault="00AD3B5E" w:rsidP="00913CA0">
      <w:pPr>
        <w:pStyle w:val="Heading1"/>
        <w:numPr>
          <w:ilvl w:val="0"/>
          <w:numId w:val="44"/>
        </w:numPr>
        <w:spacing w:before="360"/>
        <w:ind w:left="709" w:hanging="709"/>
        <w:rPr>
          <w:color w:val="auto"/>
          <w:sz w:val="24"/>
          <w:szCs w:val="24"/>
        </w:rPr>
      </w:pPr>
      <w:r w:rsidRPr="00070336">
        <w:rPr>
          <w:color w:val="auto"/>
          <w:sz w:val="24"/>
          <w:szCs w:val="24"/>
        </w:rPr>
        <w:t>DELIVERABLES</w:t>
      </w:r>
    </w:p>
    <w:p w14:paraId="680F7A9B" w14:textId="5F52D26B"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If the Service Provider is to provide Deliverables then the details of the Deliverables (if any) set out in </w:t>
      </w:r>
      <w:r w:rsidR="000C50FF">
        <w:rPr>
          <w:szCs w:val="20"/>
        </w:rPr>
        <w:t>S</w:t>
      </w:r>
      <w:r w:rsidRPr="00B800A8">
        <w:rPr>
          <w:szCs w:val="20"/>
        </w:rPr>
        <w:t xml:space="preserve">chedule 1, including the delivery dates and the form and content requirements, must be complied with by the Service Provider. </w:t>
      </w:r>
    </w:p>
    <w:p w14:paraId="34DF7595" w14:textId="74E236DF"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Title in the Deliverables will vest in Tetra Tech International Development on their delivery to Tetra Tech International Development.</w:t>
      </w:r>
    </w:p>
    <w:p w14:paraId="7BAEB6D5" w14:textId="77777777" w:rsidR="00AD3B5E" w:rsidRPr="00070336" w:rsidRDefault="00AD3B5E" w:rsidP="00913CA0">
      <w:pPr>
        <w:pStyle w:val="Heading1"/>
        <w:numPr>
          <w:ilvl w:val="0"/>
          <w:numId w:val="44"/>
        </w:numPr>
        <w:spacing w:before="360"/>
        <w:ind w:left="709" w:hanging="709"/>
        <w:rPr>
          <w:color w:val="auto"/>
          <w:sz w:val="24"/>
          <w:szCs w:val="24"/>
        </w:rPr>
      </w:pPr>
      <w:bookmarkStart w:id="46" w:name="_Toc208119171"/>
      <w:bookmarkStart w:id="47" w:name="_Ref324944524"/>
      <w:bookmarkStart w:id="48" w:name="_Ref325014882"/>
      <w:bookmarkStart w:id="49" w:name="_Ref325015278"/>
      <w:bookmarkStart w:id="50" w:name="_Toc325017537"/>
      <w:bookmarkStart w:id="51" w:name="_Ref325026411"/>
      <w:bookmarkStart w:id="52" w:name="_Ref325030858"/>
      <w:bookmarkStart w:id="53" w:name="_Ref325632419"/>
      <w:bookmarkStart w:id="54" w:name="_Ref325633763"/>
      <w:bookmarkStart w:id="55" w:name="_Ref326324762"/>
      <w:bookmarkStart w:id="56" w:name="_Ref326848967"/>
      <w:bookmarkStart w:id="57" w:name="_Ref326848999"/>
      <w:bookmarkStart w:id="58" w:name="_Toc342480569"/>
      <w:r w:rsidRPr="00070336">
        <w:rPr>
          <w:color w:val="auto"/>
          <w:sz w:val="24"/>
          <w:szCs w:val="24"/>
        </w:rPr>
        <w:t>SERVICE PROVIDER’S WARRANTIES</w:t>
      </w:r>
      <w:bookmarkEnd w:id="46"/>
      <w:bookmarkEnd w:id="47"/>
      <w:bookmarkEnd w:id="48"/>
      <w:bookmarkEnd w:id="49"/>
      <w:bookmarkEnd w:id="50"/>
      <w:bookmarkEnd w:id="51"/>
      <w:bookmarkEnd w:id="52"/>
      <w:bookmarkEnd w:id="53"/>
      <w:bookmarkEnd w:id="54"/>
      <w:bookmarkEnd w:id="55"/>
      <w:bookmarkEnd w:id="56"/>
      <w:bookmarkEnd w:id="57"/>
      <w:bookmarkEnd w:id="58"/>
    </w:p>
    <w:p w14:paraId="78A9042F"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warrants and represents that the Services will:</w:t>
      </w:r>
    </w:p>
    <w:p w14:paraId="07127431" w14:textId="77777777" w:rsidR="00AD3B5E" w:rsidRPr="00B800A8" w:rsidRDefault="00AD3B5E" w:rsidP="00913CA0">
      <w:pPr>
        <w:pStyle w:val="ListParagraph"/>
        <w:numPr>
          <w:ilvl w:val="0"/>
          <w:numId w:val="52"/>
        </w:numPr>
        <w:spacing w:before="120" w:after="120"/>
        <w:ind w:left="1418" w:hanging="709"/>
        <w:contextualSpacing w:val="0"/>
        <w:rPr>
          <w:rFonts w:ascii="Arial" w:hAnsi="Arial" w:cs="Arial"/>
          <w:szCs w:val="20"/>
        </w:rPr>
      </w:pPr>
      <w:r w:rsidRPr="00B800A8">
        <w:rPr>
          <w:rFonts w:cstheme="minorHAnsi"/>
          <w:szCs w:val="20"/>
        </w:rPr>
        <w:t>be provided</w:t>
      </w:r>
      <w:r w:rsidRPr="00B800A8" w:rsidDel="00471C71">
        <w:rPr>
          <w:rFonts w:ascii="Arial" w:hAnsi="Arial" w:cs="Arial"/>
          <w:szCs w:val="20"/>
        </w:rPr>
        <w:t xml:space="preserve"> </w:t>
      </w:r>
      <w:r w:rsidRPr="00B800A8">
        <w:rPr>
          <w:rFonts w:ascii="Arial" w:hAnsi="Arial" w:cs="Arial"/>
          <w:szCs w:val="20"/>
        </w:rPr>
        <w:t>in full, with due care and skill;</w:t>
      </w:r>
    </w:p>
    <w:p w14:paraId="6A002BAD" w14:textId="77777777" w:rsidR="00AD3B5E" w:rsidRPr="00B800A8" w:rsidRDefault="00AD3B5E" w:rsidP="00913CA0">
      <w:pPr>
        <w:pStyle w:val="ListParagraph"/>
        <w:numPr>
          <w:ilvl w:val="0"/>
          <w:numId w:val="52"/>
        </w:numPr>
        <w:spacing w:before="120" w:after="120"/>
        <w:ind w:left="1418" w:hanging="709"/>
        <w:contextualSpacing w:val="0"/>
        <w:rPr>
          <w:rFonts w:ascii="Arial" w:hAnsi="Arial" w:cs="Arial"/>
          <w:szCs w:val="20"/>
        </w:rPr>
      </w:pPr>
      <w:r w:rsidRPr="00B800A8">
        <w:rPr>
          <w:rFonts w:cstheme="minorHAnsi"/>
          <w:szCs w:val="20"/>
        </w:rPr>
        <w:t>be provided</w:t>
      </w:r>
      <w:r w:rsidRPr="00B800A8">
        <w:rPr>
          <w:rFonts w:ascii="Arial" w:hAnsi="Arial" w:cs="Arial"/>
          <w:szCs w:val="20"/>
        </w:rPr>
        <w:t xml:space="preserve"> to a professional standard and in a timely manner;</w:t>
      </w:r>
    </w:p>
    <w:p w14:paraId="23988EAD" w14:textId="77777777" w:rsidR="00AD3B5E" w:rsidRPr="00B800A8" w:rsidRDefault="00AD3B5E" w:rsidP="00913CA0">
      <w:pPr>
        <w:pStyle w:val="ListParagraph"/>
        <w:numPr>
          <w:ilvl w:val="0"/>
          <w:numId w:val="52"/>
        </w:numPr>
        <w:spacing w:before="120" w:after="120"/>
        <w:ind w:left="1418" w:hanging="709"/>
        <w:contextualSpacing w:val="0"/>
        <w:rPr>
          <w:rFonts w:ascii="Arial" w:hAnsi="Arial" w:cs="Arial"/>
          <w:szCs w:val="20"/>
        </w:rPr>
      </w:pPr>
      <w:r w:rsidRPr="00B800A8">
        <w:rPr>
          <w:rFonts w:cstheme="minorHAnsi"/>
          <w:szCs w:val="20"/>
        </w:rPr>
        <w:t>be provided</w:t>
      </w:r>
      <w:r w:rsidRPr="00B800A8">
        <w:rPr>
          <w:rFonts w:ascii="Arial" w:hAnsi="Arial" w:cs="Arial"/>
          <w:szCs w:val="20"/>
        </w:rPr>
        <w:t xml:space="preserve"> in the most cost-effective manner and using suitable materials;</w:t>
      </w:r>
    </w:p>
    <w:p w14:paraId="2EA63BDF" w14:textId="77777777" w:rsidR="00AD3B5E" w:rsidRPr="00B800A8" w:rsidRDefault="00AD3B5E" w:rsidP="00913CA0">
      <w:pPr>
        <w:pStyle w:val="ListParagraph"/>
        <w:numPr>
          <w:ilvl w:val="0"/>
          <w:numId w:val="52"/>
        </w:numPr>
        <w:spacing w:before="120" w:after="120"/>
        <w:ind w:left="1418" w:hanging="709"/>
        <w:contextualSpacing w:val="0"/>
        <w:rPr>
          <w:rFonts w:ascii="Arial" w:hAnsi="Arial" w:cs="Arial"/>
          <w:szCs w:val="20"/>
        </w:rPr>
      </w:pPr>
      <w:r w:rsidRPr="00B800A8">
        <w:rPr>
          <w:rFonts w:ascii="Arial" w:hAnsi="Arial" w:cs="Arial"/>
          <w:szCs w:val="20"/>
        </w:rPr>
        <w:t>be complete and in accordance with the description in this Agreement;</w:t>
      </w:r>
    </w:p>
    <w:p w14:paraId="3A539641" w14:textId="77777777" w:rsidR="00AD3B5E" w:rsidRPr="00B800A8" w:rsidRDefault="00AD3B5E" w:rsidP="00913CA0">
      <w:pPr>
        <w:pStyle w:val="ListParagraph"/>
        <w:numPr>
          <w:ilvl w:val="0"/>
          <w:numId w:val="52"/>
        </w:numPr>
        <w:spacing w:before="120" w:after="120"/>
        <w:ind w:left="1418" w:hanging="709"/>
        <w:contextualSpacing w:val="0"/>
        <w:rPr>
          <w:rFonts w:ascii="Arial" w:hAnsi="Arial" w:cs="Arial"/>
          <w:szCs w:val="20"/>
        </w:rPr>
      </w:pPr>
      <w:r w:rsidRPr="00B800A8">
        <w:rPr>
          <w:rFonts w:ascii="Arial" w:hAnsi="Arial" w:cs="Arial"/>
          <w:szCs w:val="20"/>
        </w:rPr>
        <w:t>be performed by the Service Provider and/or its Personnel; and</w:t>
      </w:r>
    </w:p>
    <w:p w14:paraId="33B816F4" w14:textId="77777777" w:rsidR="00AD3B5E" w:rsidRPr="00B800A8" w:rsidRDefault="00AD3B5E" w:rsidP="00913CA0">
      <w:pPr>
        <w:pStyle w:val="ListParagraph"/>
        <w:numPr>
          <w:ilvl w:val="0"/>
          <w:numId w:val="52"/>
        </w:numPr>
        <w:spacing w:before="120" w:after="120"/>
        <w:ind w:left="1418" w:hanging="709"/>
        <w:contextualSpacing w:val="0"/>
        <w:rPr>
          <w:rFonts w:ascii="Arial" w:hAnsi="Arial" w:cs="Arial"/>
          <w:szCs w:val="20"/>
        </w:rPr>
      </w:pPr>
      <w:r w:rsidRPr="00B800A8">
        <w:rPr>
          <w:rFonts w:ascii="Arial" w:hAnsi="Arial" w:cs="Arial"/>
          <w:szCs w:val="20"/>
        </w:rPr>
        <w:t>be performed to the Specification (if any).</w:t>
      </w:r>
    </w:p>
    <w:p w14:paraId="3855523A"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warrants and represents that it has made its own assessment of all information made available to the Service Provider in respect of the Services and sought all appropriate professional advice.</w:t>
      </w:r>
    </w:p>
    <w:p w14:paraId="3C404EC4"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Service Provider acknowledges and agrees that Tetra Tech International Development is relying on the representations and warranties made by the Service Provider in connection with this Agreement (including the warranties and representations set out in this clause 7). </w:t>
      </w:r>
    </w:p>
    <w:p w14:paraId="0A1A8AED" w14:textId="77777777" w:rsidR="00AD3B5E" w:rsidRPr="00070336" w:rsidRDefault="00AD3B5E" w:rsidP="00913CA0">
      <w:pPr>
        <w:pStyle w:val="Heading1"/>
        <w:numPr>
          <w:ilvl w:val="0"/>
          <w:numId w:val="44"/>
        </w:numPr>
        <w:spacing w:before="360"/>
        <w:ind w:left="709" w:hanging="709"/>
        <w:rPr>
          <w:color w:val="auto"/>
          <w:sz w:val="24"/>
          <w:szCs w:val="24"/>
        </w:rPr>
      </w:pPr>
      <w:bookmarkStart w:id="59" w:name="_Toc212455815"/>
      <w:bookmarkStart w:id="60" w:name="_Toc342480571"/>
      <w:r w:rsidRPr="00070336">
        <w:rPr>
          <w:color w:val="auto"/>
          <w:sz w:val="24"/>
          <w:szCs w:val="24"/>
        </w:rPr>
        <w:t xml:space="preserve">SERVICE PROVIDER’S </w:t>
      </w:r>
      <w:bookmarkEnd w:id="59"/>
      <w:r w:rsidRPr="00070336">
        <w:rPr>
          <w:color w:val="auto"/>
          <w:sz w:val="24"/>
          <w:szCs w:val="24"/>
        </w:rPr>
        <w:t>RELATIONSHIP AND CONDUCT</w:t>
      </w:r>
      <w:bookmarkEnd w:id="60"/>
    </w:p>
    <w:p w14:paraId="375051C8"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bookmarkStart w:id="61" w:name="_Ref228690949"/>
      <w:r w:rsidRPr="00B800A8">
        <w:rPr>
          <w:szCs w:val="20"/>
        </w:rPr>
        <w:lastRenderedPageBreak/>
        <w:t>The Service Provider must</w:t>
      </w:r>
      <w:bookmarkEnd w:id="61"/>
      <w:r w:rsidRPr="00B800A8">
        <w:rPr>
          <w:szCs w:val="20"/>
        </w:rPr>
        <w:t>:</w:t>
      </w:r>
    </w:p>
    <w:p w14:paraId="1F5E3B87" w14:textId="0070036E" w:rsidR="00AD3B5E" w:rsidRPr="00B800A8" w:rsidRDefault="411A9D8E" w:rsidP="00913CA0">
      <w:pPr>
        <w:pStyle w:val="ListParagraph"/>
        <w:numPr>
          <w:ilvl w:val="0"/>
          <w:numId w:val="47"/>
        </w:numPr>
        <w:spacing w:before="120" w:after="120"/>
        <w:ind w:left="1418" w:hanging="709"/>
        <w:rPr>
          <w:rFonts w:ascii="Arial" w:hAnsi="Arial" w:cs="Arial"/>
        </w:rPr>
      </w:pPr>
      <w:r w:rsidRPr="411A9D8E">
        <w:rPr>
          <w:rFonts w:ascii="Arial" w:hAnsi="Arial" w:cs="Arial"/>
        </w:rPr>
        <w:t>conduct itself in a manner that does not invite, directly or indirectly, Tetra Tech International Development’s officers, employees or agents to behave unethically, to prefer private interests over Tetra Tech International Development’s interests or to otherwise contravene the Tetra Tech International Development Code of Conduct as stated in Schedule 4 or any Code of Ethics for the Australian Government, and,</w:t>
      </w:r>
    </w:p>
    <w:p w14:paraId="7D1E63A9" w14:textId="77777777" w:rsidR="00AD3B5E" w:rsidRPr="00B800A8" w:rsidRDefault="00AD3B5E" w:rsidP="00913CA0">
      <w:pPr>
        <w:pStyle w:val="ListParagraph"/>
        <w:numPr>
          <w:ilvl w:val="0"/>
          <w:numId w:val="47"/>
        </w:numPr>
        <w:spacing w:before="120" w:after="120"/>
        <w:ind w:left="1418" w:hanging="709"/>
        <w:contextualSpacing w:val="0"/>
        <w:rPr>
          <w:rFonts w:ascii="Arial" w:hAnsi="Arial" w:cs="Arial"/>
          <w:szCs w:val="20"/>
        </w:rPr>
      </w:pPr>
      <w:r w:rsidRPr="00B800A8">
        <w:rPr>
          <w:rFonts w:ascii="Arial" w:hAnsi="Arial" w:cs="Arial"/>
          <w:szCs w:val="20"/>
        </w:rPr>
        <w:t>ensure that its Personnel observe and comply with the provisions of this Agreement.</w:t>
      </w:r>
    </w:p>
    <w:p w14:paraId="11E23E63"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Nothing in this Agreement (including this clause 8) constitutes a relationship of employer and employee, principal and agent, or partnership between Tetra Tech International Development and the Service Provider.</w:t>
      </w:r>
    </w:p>
    <w:p w14:paraId="2F801656"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acknowledges that this Agreement (including this clause 8) does not give the Service Provider or the Service Provider's employees authority to bind Tetra Tech International Development.</w:t>
      </w:r>
    </w:p>
    <w:p w14:paraId="5FE5A7D3"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must not and must ensure that the Service Provider's employees do not, directly or indirectly assume or create or attempt to assume or create any obligation on behalf of or in the name of Tetra Tech International Development.</w:t>
      </w:r>
    </w:p>
    <w:p w14:paraId="0864278B" w14:textId="77777777" w:rsidR="00AD3B5E" w:rsidRPr="00070336" w:rsidRDefault="00AD3B5E" w:rsidP="00913CA0">
      <w:pPr>
        <w:pStyle w:val="Heading1"/>
        <w:numPr>
          <w:ilvl w:val="0"/>
          <w:numId w:val="44"/>
        </w:numPr>
        <w:spacing w:before="360"/>
        <w:ind w:left="709" w:hanging="709"/>
        <w:rPr>
          <w:color w:val="auto"/>
          <w:sz w:val="24"/>
          <w:szCs w:val="24"/>
        </w:rPr>
      </w:pPr>
      <w:bookmarkStart w:id="62" w:name="_Ref326933113"/>
      <w:bookmarkStart w:id="63" w:name="_Toc342480572"/>
      <w:r w:rsidRPr="00070336">
        <w:rPr>
          <w:color w:val="auto"/>
          <w:sz w:val="24"/>
          <w:szCs w:val="24"/>
        </w:rPr>
        <w:t>SERVICE PROVIDER’S REPRESENTATIONS</w:t>
      </w:r>
      <w:bookmarkEnd w:id="62"/>
      <w:bookmarkEnd w:id="63"/>
    </w:p>
    <w:p w14:paraId="054DA377"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Service Provider warrants and represents that prior to entering this Agreement it has made such enquiries and examined such information as it considers necessary to satisfy itself: </w:t>
      </w:r>
    </w:p>
    <w:p w14:paraId="0E84C6E7" w14:textId="77777777" w:rsidR="00AD3B5E" w:rsidRPr="00B800A8" w:rsidRDefault="00AD3B5E" w:rsidP="00913CA0">
      <w:pPr>
        <w:pStyle w:val="ListParagraph"/>
        <w:numPr>
          <w:ilvl w:val="0"/>
          <w:numId w:val="24"/>
        </w:numPr>
        <w:spacing w:before="120" w:after="120"/>
        <w:ind w:left="1418" w:hanging="709"/>
        <w:contextualSpacing w:val="0"/>
        <w:rPr>
          <w:rFonts w:ascii="Arial" w:hAnsi="Arial" w:cs="Arial"/>
          <w:szCs w:val="20"/>
        </w:rPr>
      </w:pPr>
      <w:r w:rsidRPr="00B800A8">
        <w:rPr>
          <w:rFonts w:ascii="Arial" w:hAnsi="Arial" w:cs="Arial"/>
          <w:szCs w:val="20"/>
        </w:rPr>
        <w:t xml:space="preserve">as to the nature, scope extent and degree of difficulty of the services to be performed by it pursuant to this Agreement; and </w:t>
      </w:r>
    </w:p>
    <w:p w14:paraId="16CF4803" w14:textId="77777777" w:rsidR="00AD3B5E" w:rsidRPr="00B800A8" w:rsidRDefault="00AD3B5E" w:rsidP="00913CA0">
      <w:pPr>
        <w:pStyle w:val="ListParagraph"/>
        <w:numPr>
          <w:ilvl w:val="0"/>
          <w:numId w:val="24"/>
        </w:numPr>
        <w:spacing w:before="120" w:after="120"/>
        <w:ind w:left="1418" w:hanging="709"/>
        <w:contextualSpacing w:val="0"/>
        <w:rPr>
          <w:rFonts w:ascii="Arial" w:hAnsi="Arial" w:cs="Arial"/>
          <w:szCs w:val="20"/>
        </w:rPr>
      </w:pPr>
      <w:r w:rsidRPr="00B800A8">
        <w:rPr>
          <w:rFonts w:ascii="Arial" w:hAnsi="Arial" w:cs="Arial"/>
          <w:szCs w:val="20"/>
        </w:rPr>
        <w:t>as to the availability of suitably qualified and experienced personnel, and all other facilities and information which it is required to provide for the purpose of supplying the Services.</w:t>
      </w:r>
    </w:p>
    <w:p w14:paraId="290A687E"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bookmarkStart w:id="64" w:name="_Hlk511311470"/>
      <w:r w:rsidRPr="00B800A8">
        <w:rPr>
          <w:szCs w:val="20"/>
        </w:rPr>
        <w:t>The Service Provider warrants and represents that, at the date of signing this Agreement, no conflict of interest exists, or is likely to arise in the performance of its obligations under this Agreement.</w:t>
      </w:r>
    </w:p>
    <w:p w14:paraId="0F57759B"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must use its best endeavours to ensure that no conflict of interest arises in relation to the performance of any aspect of this Agreement.</w:t>
      </w:r>
      <w:bookmarkEnd w:id="64"/>
    </w:p>
    <w:p w14:paraId="294767E5" w14:textId="77777777" w:rsidR="00AD3B5E" w:rsidRPr="00070336" w:rsidRDefault="00AD3B5E" w:rsidP="00913CA0">
      <w:pPr>
        <w:pStyle w:val="Heading1"/>
        <w:numPr>
          <w:ilvl w:val="0"/>
          <w:numId w:val="44"/>
        </w:numPr>
        <w:spacing w:before="360"/>
        <w:ind w:left="709" w:hanging="709"/>
        <w:rPr>
          <w:color w:val="auto"/>
          <w:sz w:val="24"/>
          <w:szCs w:val="24"/>
        </w:rPr>
      </w:pPr>
      <w:bookmarkStart w:id="65" w:name="_Toc325634174"/>
      <w:bookmarkStart w:id="66" w:name="_Toc342480574"/>
      <w:bookmarkEnd w:id="65"/>
      <w:r w:rsidRPr="00070336">
        <w:rPr>
          <w:color w:val="auto"/>
          <w:sz w:val="24"/>
          <w:szCs w:val="24"/>
        </w:rPr>
        <w:t>NO MINIMUM PURCHASE</w:t>
      </w:r>
      <w:bookmarkEnd w:id="66"/>
    </w:p>
    <w:p w14:paraId="33697297" w14:textId="77777777" w:rsidR="00AD3B5E" w:rsidRPr="00B800A8" w:rsidRDefault="00AD3B5E" w:rsidP="00AD3B5E">
      <w:pPr>
        <w:pStyle w:val="Heading2"/>
        <w:numPr>
          <w:ilvl w:val="0"/>
          <w:numId w:val="0"/>
        </w:numPr>
        <w:spacing w:before="120"/>
        <w:ind w:left="709"/>
      </w:pPr>
      <w:bookmarkStart w:id="67" w:name="_Toc479862028"/>
      <w:r w:rsidRPr="00B800A8">
        <w:rPr>
          <w:rFonts w:cstheme="minorHAnsi"/>
          <w:b w:val="0"/>
          <w:szCs w:val="20"/>
        </w:rPr>
        <w:t>Tetra Tech International Development is under no obligation to purchase a minimum quantity of Services from the Service Provider during the Term.</w:t>
      </w:r>
      <w:bookmarkEnd w:id="67"/>
    </w:p>
    <w:p w14:paraId="6F5DDFBF" w14:textId="77777777" w:rsidR="00AD3B5E" w:rsidRPr="00070336" w:rsidRDefault="00AD3B5E" w:rsidP="00913CA0">
      <w:pPr>
        <w:pStyle w:val="Heading1"/>
        <w:numPr>
          <w:ilvl w:val="0"/>
          <w:numId w:val="44"/>
        </w:numPr>
        <w:spacing w:before="360"/>
        <w:ind w:left="709" w:hanging="709"/>
        <w:rPr>
          <w:color w:val="auto"/>
          <w:sz w:val="24"/>
          <w:szCs w:val="24"/>
        </w:rPr>
      </w:pPr>
      <w:bookmarkStart w:id="68" w:name="_Toc212455818"/>
      <w:bookmarkStart w:id="69" w:name="_Toc342480575"/>
      <w:r w:rsidRPr="00070336">
        <w:rPr>
          <w:color w:val="auto"/>
          <w:sz w:val="24"/>
          <w:szCs w:val="24"/>
        </w:rPr>
        <w:t>NON-EXCLUSIVITY</w:t>
      </w:r>
      <w:bookmarkEnd w:id="68"/>
      <w:bookmarkEnd w:id="69"/>
    </w:p>
    <w:p w14:paraId="7F5D9ADE"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This Agreement is entered into on a non-exclusive basis.</w:t>
      </w:r>
    </w:p>
    <w:p w14:paraId="450B39D9"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Tetra Tech International Development may purchase other services similar to the Services in this Agreement from other providers.</w:t>
      </w:r>
    </w:p>
    <w:p w14:paraId="5AB715C5" w14:textId="77777777" w:rsidR="00AD3B5E" w:rsidRPr="00070336" w:rsidRDefault="00AD3B5E" w:rsidP="00913CA0">
      <w:pPr>
        <w:pStyle w:val="Heading1"/>
        <w:numPr>
          <w:ilvl w:val="0"/>
          <w:numId w:val="44"/>
        </w:numPr>
        <w:spacing w:before="360"/>
        <w:ind w:left="709" w:hanging="709"/>
        <w:rPr>
          <w:color w:val="auto"/>
          <w:sz w:val="24"/>
          <w:szCs w:val="24"/>
        </w:rPr>
      </w:pPr>
      <w:r w:rsidRPr="00070336">
        <w:rPr>
          <w:color w:val="auto"/>
          <w:sz w:val="24"/>
          <w:szCs w:val="24"/>
        </w:rPr>
        <w:lastRenderedPageBreak/>
        <w:t>PRICE</w:t>
      </w:r>
    </w:p>
    <w:p w14:paraId="3CCAFB89"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In consideration for the supply of the Services, Tetra Tech International Development will pay the Prices. </w:t>
      </w:r>
    </w:p>
    <w:p w14:paraId="52208FDC" w14:textId="3F9F272B"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Prices </w:t>
      </w:r>
      <w:r w:rsidR="009B21C7">
        <w:rPr>
          <w:szCs w:val="20"/>
        </w:rPr>
        <w:t xml:space="preserve">(exclusive of GST) </w:t>
      </w:r>
      <w:r w:rsidRPr="00B800A8">
        <w:rPr>
          <w:szCs w:val="20"/>
        </w:rPr>
        <w:t>include all taxes, duties or government charges imposed or levied in Australia or overseas in connection with this Agreement</w:t>
      </w:r>
      <w:r w:rsidR="00804CCA">
        <w:rPr>
          <w:szCs w:val="20"/>
        </w:rPr>
        <w:t>, other than GST</w:t>
      </w:r>
      <w:r w:rsidRPr="00B800A8">
        <w:rPr>
          <w:szCs w:val="20"/>
        </w:rPr>
        <w:t>.</w:t>
      </w:r>
    </w:p>
    <w:p w14:paraId="463BC3A3" w14:textId="4B10427B" w:rsidR="00AD3B5E"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Prices</w:t>
      </w:r>
      <w:r w:rsidR="00804CCA">
        <w:rPr>
          <w:szCs w:val="20"/>
        </w:rPr>
        <w:t xml:space="preserve"> (inclusive of GST)</w:t>
      </w:r>
      <w:r w:rsidRPr="00B800A8">
        <w:rPr>
          <w:szCs w:val="20"/>
        </w:rPr>
        <w:t xml:space="preserve"> include all costs of compliance with the Service Provider’s obligations under this Agreement. No other costs or expenses are payable by Tetra Tech International Development.</w:t>
      </w:r>
    </w:p>
    <w:p w14:paraId="66132569" w14:textId="77777777" w:rsidR="00CD6104" w:rsidRPr="00B800A8" w:rsidRDefault="00CD6104" w:rsidP="00CD6104">
      <w:pPr>
        <w:pStyle w:val="ListParagraph"/>
        <w:autoSpaceDE w:val="0"/>
        <w:autoSpaceDN w:val="0"/>
        <w:adjustRightInd w:val="0"/>
        <w:spacing w:before="120" w:after="120"/>
        <w:ind w:left="709"/>
        <w:contextualSpacing w:val="0"/>
        <w:rPr>
          <w:rFonts w:cstheme="minorHAnsi"/>
          <w:szCs w:val="20"/>
        </w:rPr>
      </w:pPr>
    </w:p>
    <w:p w14:paraId="7DCD2073" w14:textId="77777777" w:rsidR="00AD3B5E" w:rsidRPr="00070336" w:rsidRDefault="00AD3B5E" w:rsidP="00913CA0">
      <w:pPr>
        <w:pStyle w:val="Heading1"/>
        <w:numPr>
          <w:ilvl w:val="0"/>
          <w:numId w:val="44"/>
        </w:numPr>
        <w:spacing w:before="360"/>
        <w:ind w:left="709" w:hanging="709"/>
        <w:rPr>
          <w:color w:val="auto"/>
          <w:sz w:val="24"/>
          <w:szCs w:val="24"/>
        </w:rPr>
      </w:pPr>
      <w:bookmarkStart w:id="70" w:name="_Ref193368177"/>
      <w:r w:rsidRPr="00070336">
        <w:rPr>
          <w:color w:val="auto"/>
          <w:sz w:val="24"/>
          <w:szCs w:val="24"/>
        </w:rPr>
        <w:t>TERMS OF PAYMENT</w:t>
      </w:r>
      <w:bookmarkEnd w:id="70"/>
    </w:p>
    <w:p w14:paraId="4162CC9F"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w:t>
      </w:r>
      <w:bookmarkStart w:id="71" w:name="_Hlk519154415"/>
      <w:r w:rsidRPr="00B800A8">
        <w:rPr>
          <w:szCs w:val="20"/>
        </w:rPr>
        <w:t xml:space="preserve">Service Provider </w:t>
      </w:r>
      <w:bookmarkEnd w:id="71"/>
      <w:r w:rsidRPr="00B800A8">
        <w:rPr>
          <w:szCs w:val="20"/>
        </w:rPr>
        <w:t>must submit to Tetra Tech International Development correctly rendered invoices.</w:t>
      </w:r>
    </w:p>
    <w:p w14:paraId="0650B885"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An invoice will be correctly rendered if:</w:t>
      </w:r>
    </w:p>
    <w:p w14:paraId="61C3881A" w14:textId="6CE669E3" w:rsidR="00AD3B5E" w:rsidRDefault="00AD3B5E" w:rsidP="00913CA0">
      <w:pPr>
        <w:pStyle w:val="ListParagraph"/>
        <w:numPr>
          <w:ilvl w:val="0"/>
          <w:numId w:val="25"/>
        </w:numPr>
        <w:spacing w:before="120" w:after="120"/>
        <w:ind w:left="1418" w:hanging="709"/>
        <w:contextualSpacing w:val="0"/>
        <w:rPr>
          <w:rFonts w:ascii="Arial" w:hAnsi="Arial" w:cs="Arial"/>
          <w:szCs w:val="20"/>
        </w:rPr>
      </w:pPr>
      <w:r w:rsidRPr="00B800A8">
        <w:rPr>
          <w:rFonts w:ascii="Arial" w:hAnsi="Arial" w:cs="Arial"/>
          <w:szCs w:val="20"/>
        </w:rPr>
        <w:t xml:space="preserve">it complies with the requirements of this Agreement; </w:t>
      </w:r>
    </w:p>
    <w:p w14:paraId="34E5B888" w14:textId="61CB8FAB" w:rsidR="00274931" w:rsidRPr="00B800A8" w:rsidRDefault="00A64C95" w:rsidP="00913CA0">
      <w:pPr>
        <w:pStyle w:val="ListParagraph"/>
        <w:numPr>
          <w:ilvl w:val="0"/>
          <w:numId w:val="25"/>
        </w:numPr>
        <w:spacing w:before="120" w:after="120"/>
        <w:ind w:left="1418" w:hanging="709"/>
        <w:contextualSpacing w:val="0"/>
        <w:rPr>
          <w:rFonts w:ascii="Arial" w:hAnsi="Arial" w:cs="Arial"/>
          <w:szCs w:val="20"/>
        </w:rPr>
      </w:pPr>
      <w:r>
        <w:rPr>
          <w:rFonts w:ascii="Arial" w:hAnsi="Arial" w:cs="Arial"/>
          <w:szCs w:val="20"/>
        </w:rPr>
        <w:t>the Service Provider’s Nominated Account</w:t>
      </w:r>
      <w:r w:rsidR="000351E7">
        <w:rPr>
          <w:rFonts w:ascii="Arial" w:hAnsi="Arial" w:cs="Arial"/>
          <w:szCs w:val="20"/>
        </w:rPr>
        <w:t xml:space="preserve"> (or the account </w:t>
      </w:r>
      <w:r w:rsidR="00735D49">
        <w:rPr>
          <w:rFonts w:ascii="Arial" w:hAnsi="Arial" w:cs="Arial"/>
          <w:szCs w:val="20"/>
        </w:rPr>
        <w:t>nom</w:t>
      </w:r>
      <w:r w:rsidR="00D95696">
        <w:rPr>
          <w:rFonts w:ascii="Arial" w:hAnsi="Arial" w:cs="Arial"/>
          <w:szCs w:val="20"/>
        </w:rPr>
        <w:t>inated pursuant</w:t>
      </w:r>
      <w:r w:rsidR="000351E7">
        <w:rPr>
          <w:rFonts w:ascii="Arial" w:hAnsi="Arial" w:cs="Arial"/>
          <w:szCs w:val="20"/>
        </w:rPr>
        <w:t xml:space="preserve"> clause </w:t>
      </w:r>
      <w:r w:rsidR="00735D49">
        <w:rPr>
          <w:rFonts w:ascii="Arial" w:hAnsi="Arial" w:cs="Arial"/>
          <w:szCs w:val="20"/>
        </w:rPr>
        <w:fldChar w:fldCharType="begin"/>
      </w:r>
      <w:r w:rsidR="00735D49">
        <w:rPr>
          <w:rFonts w:ascii="Arial" w:hAnsi="Arial" w:cs="Arial"/>
          <w:szCs w:val="20"/>
        </w:rPr>
        <w:instrText xml:space="preserve"> REF _Ref136009794 \r \h </w:instrText>
      </w:r>
      <w:r w:rsidR="00735D49">
        <w:rPr>
          <w:rFonts w:ascii="Arial" w:hAnsi="Arial" w:cs="Arial"/>
          <w:szCs w:val="20"/>
        </w:rPr>
      </w:r>
      <w:r w:rsidR="00735D49">
        <w:rPr>
          <w:rFonts w:ascii="Arial" w:hAnsi="Arial" w:cs="Arial"/>
          <w:szCs w:val="20"/>
        </w:rPr>
        <w:fldChar w:fldCharType="separate"/>
      </w:r>
      <w:r w:rsidR="006762BA">
        <w:rPr>
          <w:rFonts w:ascii="Arial" w:hAnsi="Arial" w:cs="Arial"/>
          <w:szCs w:val="20"/>
        </w:rPr>
        <w:t>13.4</w:t>
      </w:r>
      <w:r w:rsidR="00735D49">
        <w:rPr>
          <w:rFonts w:ascii="Arial" w:hAnsi="Arial" w:cs="Arial"/>
          <w:szCs w:val="20"/>
        </w:rPr>
        <w:fldChar w:fldCharType="end"/>
      </w:r>
      <w:r w:rsidR="00735D49">
        <w:rPr>
          <w:rFonts w:ascii="Arial" w:hAnsi="Arial" w:cs="Arial"/>
          <w:szCs w:val="20"/>
        </w:rPr>
        <w:t>)</w:t>
      </w:r>
      <w:r w:rsidR="00710B16">
        <w:rPr>
          <w:rFonts w:ascii="Arial" w:hAnsi="Arial" w:cs="Arial"/>
          <w:szCs w:val="20"/>
        </w:rPr>
        <w:t xml:space="preserve"> is correctly set out; </w:t>
      </w:r>
      <w:r w:rsidR="00880FA9">
        <w:rPr>
          <w:rFonts w:ascii="Arial" w:hAnsi="Arial" w:cs="Arial"/>
          <w:szCs w:val="20"/>
        </w:rPr>
        <w:t>and</w:t>
      </w:r>
    </w:p>
    <w:p w14:paraId="254939B8" w14:textId="77777777" w:rsidR="00AD3B5E" w:rsidRPr="00B800A8" w:rsidRDefault="00AD3B5E" w:rsidP="00913CA0">
      <w:pPr>
        <w:pStyle w:val="ListParagraph"/>
        <w:numPr>
          <w:ilvl w:val="0"/>
          <w:numId w:val="25"/>
        </w:numPr>
        <w:spacing w:before="120" w:after="120"/>
        <w:ind w:left="1418" w:hanging="709"/>
        <w:contextualSpacing w:val="0"/>
        <w:rPr>
          <w:rFonts w:ascii="Arial" w:hAnsi="Arial" w:cs="Arial"/>
          <w:szCs w:val="20"/>
        </w:rPr>
      </w:pPr>
      <w:r w:rsidRPr="00B800A8">
        <w:rPr>
          <w:rFonts w:ascii="Arial" w:hAnsi="Arial" w:cs="Arial"/>
          <w:szCs w:val="20"/>
        </w:rPr>
        <w:t>if appropriate and required by Tetra Tech International Development, it is accompanied by documentation substantiating the amount claimed.</w:t>
      </w:r>
    </w:p>
    <w:p w14:paraId="05380D62" w14:textId="6B455E68"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bookmarkStart w:id="72" w:name="_Ref193368134"/>
      <w:r w:rsidRPr="00B800A8">
        <w:rPr>
          <w:szCs w:val="20"/>
        </w:rPr>
        <w:t>Unless this Agreement states otherwise, Tetra Tech International Development will pay for the Services within 30 days after:</w:t>
      </w:r>
      <w:bookmarkEnd w:id="72"/>
    </w:p>
    <w:p w14:paraId="52660B4B" w14:textId="420365D7" w:rsidR="00AD3B5E" w:rsidRPr="00B800A8" w:rsidRDefault="00AD3B5E" w:rsidP="00913CA0">
      <w:pPr>
        <w:pStyle w:val="ListParagraph"/>
        <w:numPr>
          <w:ilvl w:val="0"/>
          <w:numId w:val="22"/>
        </w:numPr>
        <w:spacing w:before="120" w:after="120"/>
        <w:ind w:left="1418" w:hanging="709"/>
        <w:contextualSpacing w:val="0"/>
        <w:rPr>
          <w:rFonts w:ascii="Arial" w:hAnsi="Arial" w:cs="Arial"/>
          <w:szCs w:val="20"/>
        </w:rPr>
      </w:pPr>
      <w:r w:rsidRPr="00B800A8">
        <w:rPr>
          <w:rFonts w:ascii="Arial" w:hAnsi="Arial" w:cs="Arial"/>
          <w:szCs w:val="20"/>
        </w:rPr>
        <w:t>completion of the Services</w:t>
      </w:r>
      <w:r w:rsidR="00991C73">
        <w:rPr>
          <w:rFonts w:ascii="Arial" w:hAnsi="Arial" w:cs="Arial"/>
          <w:szCs w:val="20"/>
        </w:rPr>
        <w:t xml:space="preserve"> or </w:t>
      </w:r>
      <w:r w:rsidR="0001006C">
        <w:rPr>
          <w:rFonts w:ascii="Arial" w:hAnsi="Arial" w:cs="Arial"/>
          <w:szCs w:val="20"/>
        </w:rPr>
        <w:t>a relevant milestone as set out in Schedule 2</w:t>
      </w:r>
      <w:r w:rsidRPr="00B800A8">
        <w:rPr>
          <w:rFonts w:ascii="Arial" w:hAnsi="Arial" w:cs="Arial"/>
          <w:szCs w:val="20"/>
        </w:rPr>
        <w:t xml:space="preserve">; </w:t>
      </w:r>
      <w:r w:rsidR="00873626">
        <w:rPr>
          <w:rFonts w:ascii="Arial" w:hAnsi="Arial" w:cs="Arial"/>
          <w:szCs w:val="20"/>
        </w:rPr>
        <w:t>and</w:t>
      </w:r>
    </w:p>
    <w:p w14:paraId="2FCC19E8" w14:textId="77777777" w:rsidR="00AD3B5E" w:rsidRPr="00B800A8" w:rsidRDefault="00AD3B5E" w:rsidP="00913CA0">
      <w:pPr>
        <w:pStyle w:val="ListParagraph"/>
        <w:numPr>
          <w:ilvl w:val="0"/>
          <w:numId w:val="22"/>
        </w:numPr>
        <w:spacing w:before="120" w:after="120"/>
        <w:ind w:left="1418" w:hanging="709"/>
        <w:contextualSpacing w:val="0"/>
        <w:rPr>
          <w:rFonts w:ascii="Arial" w:hAnsi="Arial" w:cs="Arial"/>
          <w:szCs w:val="20"/>
        </w:rPr>
      </w:pPr>
      <w:r w:rsidRPr="00B800A8">
        <w:rPr>
          <w:rFonts w:ascii="Arial" w:hAnsi="Arial" w:cs="Arial"/>
          <w:szCs w:val="20"/>
        </w:rPr>
        <w:t xml:space="preserve">receipt of a correctly rendered invoice for the Services, </w:t>
      </w:r>
    </w:p>
    <w:p w14:paraId="440AB512" w14:textId="77777777" w:rsidR="00AD3B5E" w:rsidRPr="00B800A8" w:rsidRDefault="00AD3B5E" w:rsidP="00AD3B5E">
      <w:pPr>
        <w:spacing w:before="120" w:after="120"/>
        <w:ind w:left="709"/>
        <w:rPr>
          <w:rFonts w:ascii="Arial" w:hAnsi="Arial" w:cs="Arial"/>
          <w:szCs w:val="20"/>
        </w:rPr>
      </w:pPr>
      <w:r w:rsidRPr="00B800A8">
        <w:rPr>
          <w:rFonts w:ascii="Arial" w:hAnsi="Arial" w:cs="Arial"/>
          <w:szCs w:val="20"/>
        </w:rPr>
        <w:t>whichever occurs later.</w:t>
      </w:r>
    </w:p>
    <w:p w14:paraId="7F33BF03" w14:textId="53CF3814" w:rsidR="00BA59CA" w:rsidRPr="000351E7" w:rsidRDefault="00BA59CA" w:rsidP="00913CA0">
      <w:pPr>
        <w:pStyle w:val="Heading2a"/>
        <w:numPr>
          <w:ilvl w:val="1"/>
          <w:numId w:val="44"/>
        </w:numPr>
        <w:autoSpaceDE w:val="0"/>
        <w:autoSpaceDN w:val="0"/>
        <w:adjustRightInd w:val="0"/>
        <w:spacing w:before="120" w:after="120" w:line="276" w:lineRule="auto"/>
        <w:ind w:left="709" w:hanging="709"/>
        <w:rPr>
          <w:szCs w:val="20"/>
        </w:rPr>
      </w:pPr>
      <w:bookmarkStart w:id="73" w:name="_Ref136009794"/>
      <w:r>
        <w:rPr>
          <w:szCs w:val="20"/>
        </w:rPr>
        <w:t>If the Service Provider wishes to nominate a bank account for payment that is not the Nominated Account set out Schedule 2 of this Agreement,</w:t>
      </w:r>
      <w:r w:rsidR="00D95696">
        <w:rPr>
          <w:szCs w:val="20"/>
        </w:rPr>
        <w:t xml:space="preserve"> the Service Provider must </w:t>
      </w:r>
      <w:r w:rsidR="00717B94">
        <w:rPr>
          <w:szCs w:val="20"/>
        </w:rPr>
        <w:t xml:space="preserve">provide </w:t>
      </w:r>
      <w:r w:rsidR="00D95696">
        <w:rPr>
          <w:szCs w:val="20"/>
        </w:rPr>
        <w:t>information</w:t>
      </w:r>
      <w:r w:rsidR="00E84EC1">
        <w:rPr>
          <w:szCs w:val="20"/>
        </w:rPr>
        <w:t xml:space="preserve"> to enable Tetra Tech International Development to verify the bank account.</w:t>
      </w:r>
      <w:r>
        <w:rPr>
          <w:szCs w:val="20"/>
        </w:rPr>
        <w:t xml:space="preserve"> Tetra Tech</w:t>
      </w:r>
      <w:r w:rsidR="00E84EC1">
        <w:rPr>
          <w:szCs w:val="20"/>
        </w:rPr>
        <w:t xml:space="preserve"> International Development</w:t>
      </w:r>
      <w:r>
        <w:rPr>
          <w:szCs w:val="20"/>
        </w:rPr>
        <w:t xml:space="preserve"> will only </w:t>
      </w:r>
      <w:r w:rsidR="00F340EA">
        <w:rPr>
          <w:szCs w:val="20"/>
        </w:rPr>
        <w:t xml:space="preserve">make payment where it has verified </w:t>
      </w:r>
      <w:r w:rsidR="00AF20F9">
        <w:rPr>
          <w:szCs w:val="20"/>
        </w:rPr>
        <w:t>t</w:t>
      </w:r>
      <w:r w:rsidR="000E46F4">
        <w:rPr>
          <w:szCs w:val="20"/>
        </w:rPr>
        <w:t>he bank account information</w:t>
      </w:r>
      <w:r w:rsidR="000351E7">
        <w:rPr>
          <w:szCs w:val="20"/>
        </w:rPr>
        <w:t>.</w:t>
      </w:r>
      <w:bookmarkEnd w:id="73"/>
      <w:r w:rsidR="00981F0B">
        <w:rPr>
          <w:szCs w:val="20"/>
        </w:rPr>
        <w:t xml:space="preserve"> </w:t>
      </w:r>
    </w:p>
    <w:p w14:paraId="69D13A92" w14:textId="77AB3C43"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A payment by Tetra Tech International Development to the Service Provider is not an admission of liability. </w:t>
      </w:r>
    </w:p>
    <w:p w14:paraId="1AC0D460" w14:textId="3D51D659"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If Tetra Tech International Development makes a payment and subsequently learns that performance specifications have not been met or that, on review, the amount</w:t>
      </w:r>
      <w:r w:rsidR="007609EF">
        <w:rPr>
          <w:szCs w:val="20"/>
        </w:rPr>
        <w:t xml:space="preserve"> paid</w:t>
      </w:r>
      <w:r w:rsidRPr="00B800A8">
        <w:rPr>
          <w:szCs w:val="20"/>
        </w:rPr>
        <w:t xml:space="preserve"> is greater than the amount payable under this Agreement, the payment is deemed an overpayment and recoverable from the Service Provider. </w:t>
      </w:r>
    </w:p>
    <w:p w14:paraId="12068622" w14:textId="77777777" w:rsidR="00B4643C"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Any overpayment may be</w:t>
      </w:r>
      <w:r w:rsidR="00B4643C">
        <w:rPr>
          <w:szCs w:val="20"/>
        </w:rPr>
        <w:t>:</w:t>
      </w:r>
    </w:p>
    <w:p w14:paraId="537A12FE" w14:textId="4E658711" w:rsidR="00B4643C" w:rsidRDefault="00AD3B5E" w:rsidP="00913CA0">
      <w:pPr>
        <w:pStyle w:val="ListParagraph"/>
        <w:numPr>
          <w:ilvl w:val="0"/>
          <w:numId w:val="62"/>
        </w:numPr>
        <w:spacing w:before="120" w:after="120"/>
        <w:ind w:left="1418" w:hanging="709"/>
        <w:contextualSpacing w:val="0"/>
        <w:rPr>
          <w:szCs w:val="20"/>
        </w:rPr>
      </w:pPr>
      <w:r w:rsidRPr="00B800A8">
        <w:rPr>
          <w:szCs w:val="20"/>
        </w:rPr>
        <w:t>offset against any amount subsequently due to the Service Provider</w:t>
      </w:r>
      <w:r w:rsidR="00B4643C">
        <w:rPr>
          <w:szCs w:val="20"/>
        </w:rPr>
        <w:t>;</w:t>
      </w:r>
    </w:p>
    <w:p w14:paraId="76FCC363" w14:textId="4CB13573" w:rsidR="00B4643C" w:rsidRDefault="00B4643C" w:rsidP="00913CA0">
      <w:pPr>
        <w:pStyle w:val="ListParagraph"/>
        <w:numPr>
          <w:ilvl w:val="0"/>
          <w:numId w:val="62"/>
        </w:numPr>
        <w:spacing w:before="120" w:after="120"/>
        <w:ind w:left="1418" w:hanging="709"/>
        <w:contextualSpacing w:val="0"/>
        <w:rPr>
          <w:szCs w:val="20"/>
        </w:rPr>
      </w:pPr>
      <w:r w:rsidRPr="00B800A8">
        <w:rPr>
          <w:szCs w:val="20"/>
        </w:rPr>
        <w:t>offset against any claims</w:t>
      </w:r>
      <w:r w:rsidR="00560E1B">
        <w:rPr>
          <w:szCs w:val="20"/>
        </w:rPr>
        <w:t xml:space="preserve"> by the Service Provider</w:t>
      </w:r>
      <w:r w:rsidRPr="00B800A8">
        <w:rPr>
          <w:szCs w:val="20"/>
        </w:rPr>
        <w:t xml:space="preserve"> of underpayment at a later date</w:t>
      </w:r>
      <w:r>
        <w:rPr>
          <w:szCs w:val="20"/>
        </w:rPr>
        <w:t>; or</w:t>
      </w:r>
    </w:p>
    <w:p w14:paraId="72A0187A" w14:textId="53AF8611" w:rsidR="00AD3B5E" w:rsidRPr="00B800A8" w:rsidRDefault="00AD3B5E" w:rsidP="00913CA0">
      <w:pPr>
        <w:pStyle w:val="ListParagraph"/>
        <w:numPr>
          <w:ilvl w:val="0"/>
          <w:numId w:val="62"/>
        </w:numPr>
        <w:spacing w:before="120" w:after="120"/>
        <w:ind w:left="1418" w:hanging="709"/>
        <w:contextualSpacing w:val="0"/>
        <w:rPr>
          <w:szCs w:val="20"/>
        </w:rPr>
      </w:pPr>
      <w:r w:rsidRPr="00B800A8">
        <w:rPr>
          <w:szCs w:val="20"/>
        </w:rPr>
        <w:lastRenderedPageBreak/>
        <w:t>recovered in Court as a debt due and payable to Tetra Tech International Development</w:t>
      </w:r>
      <w:r w:rsidR="00B4643C">
        <w:rPr>
          <w:szCs w:val="20"/>
        </w:rPr>
        <w:t>;</w:t>
      </w:r>
    </w:p>
    <w:p w14:paraId="59EBFB45" w14:textId="6990BC9F" w:rsidR="00AF3827" w:rsidRPr="000005A5" w:rsidRDefault="003010DD" w:rsidP="00913CA0">
      <w:pPr>
        <w:pStyle w:val="Heading2a"/>
        <w:numPr>
          <w:ilvl w:val="1"/>
          <w:numId w:val="44"/>
        </w:numPr>
        <w:autoSpaceDE w:val="0"/>
        <w:autoSpaceDN w:val="0"/>
        <w:adjustRightInd w:val="0"/>
        <w:spacing w:before="120" w:after="120" w:line="276" w:lineRule="auto"/>
        <w:ind w:left="709" w:hanging="709"/>
        <w:rPr>
          <w:rFonts w:ascii="Arial" w:hAnsi="Arial" w:cs="Arial"/>
          <w:szCs w:val="20"/>
        </w:rPr>
      </w:pPr>
      <w:bookmarkStart w:id="74" w:name="_Ref136006699"/>
      <w:r>
        <w:rPr>
          <w:szCs w:val="20"/>
        </w:rPr>
        <w:t>Without lim</w:t>
      </w:r>
      <w:r w:rsidR="007E58CB">
        <w:rPr>
          <w:szCs w:val="20"/>
        </w:rPr>
        <w:t>iting Tetra Tech International Development’s rights or remedies under th</w:t>
      </w:r>
      <w:r w:rsidR="00FE5F96">
        <w:rPr>
          <w:szCs w:val="20"/>
        </w:rPr>
        <w:t>is Agreement or at law, if Tetra Tech International Development elects</w:t>
      </w:r>
      <w:r w:rsidR="0046608F">
        <w:rPr>
          <w:szCs w:val="20"/>
        </w:rPr>
        <w:t xml:space="preserve">, in accordance with the Agreement, to recover an amount from the Service Provider or the Service Provider otherwise </w:t>
      </w:r>
      <w:r w:rsidR="004C36CC">
        <w:rPr>
          <w:szCs w:val="20"/>
        </w:rPr>
        <w:t>owes any debt to Tetra Tech International Development in relation to the Agreement, Tetra Tech International Development may:</w:t>
      </w:r>
      <w:bookmarkEnd w:id="74"/>
    </w:p>
    <w:p w14:paraId="131CC67D" w14:textId="1094B3EB" w:rsidR="004C36CC" w:rsidRDefault="00624F51" w:rsidP="00913CA0">
      <w:pPr>
        <w:pStyle w:val="ListParagraph"/>
        <w:numPr>
          <w:ilvl w:val="0"/>
          <w:numId w:val="62"/>
        </w:numPr>
        <w:spacing w:before="120" w:after="120"/>
        <w:ind w:left="1418" w:hanging="709"/>
        <w:contextualSpacing w:val="0"/>
        <w:rPr>
          <w:rFonts w:ascii="Arial" w:hAnsi="Arial" w:cs="Arial"/>
          <w:szCs w:val="20"/>
        </w:rPr>
      </w:pPr>
      <w:r>
        <w:rPr>
          <w:rFonts w:ascii="Arial" w:hAnsi="Arial" w:cs="Arial"/>
          <w:szCs w:val="20"/>
        </w:rPr>
        <w:t>deduct the amount from</w:t>
      </w:r>
      <w:r w:rsidR="0062439F">
        <w:rPr>
          <w:rFonts w:ascii="Arial" w:hAnsi="Arial" w:cs="Arial"/>
          <w:szCs w:val="20"/>
        </w:rPr>
        <w:t xml:space="preserve"> </w:t>
      </w:r>
      <w:r w:rsidR="00D8382E">
        <w:rPr>
          <w:rFonts w:ascii="Arial" w:hAnsi="Arial" w:cs="Arial"/>
          <w:szCs w:val="20"/>
        </w:rPr>
        <w:t>payment of any claim</w:t>
      </w:r>
      <w:r w:rsidR="00652AEA">
        <w:rPr>
          <w:rFonts w:ascii="Arial" w:hAnsi="Arial" w:cs="Arial"/>
          <w:szCs w:val="20"/>
        </w:rPr>
        <w:t>; or</w:t>
      </w:r>
    </w:p>
    <w:p w14:paraId="211001FB" w14:textId="6463AF5D" w:rsidR="00652AEA" w:rsidRPr="00B800A8" w:rsidRDefault="00652AEA" w:rsidP="00913CA0">
      <w:pPr>
        <w:pStyle w:val="ListParagraph"/>
        <w:numPr>
          <w:ilvl w:val="0"/>
          <w:numId w:val="62"/>
        </w:numPr>
        <w:spacing w:before="120" w:after="120"/>
        <w:ind w:left="1418" w:hanging="709"/>
        <w:contextualSpacing w:val="0"/>
        <w:rPr>
          <w:rFonts w:ascii="Arial" w:hAnsi="Arial" w:cs="Arial"/>
          <w:szCs w:val="20"/>
        </w:rPr>
      </w:pPr>
      <w:r>
        <w:rPr>
          <w:rFonts w:ascii="Arial" w:hAnsi="Arial" w:cs="Arial"/>
          <w:szCs w:val="20"/>
        </w:rPr>
        <w:t>give the Service Provider notice of the existence of a debt recoverable</w:t>
      </w:r>
      <w:r w:rsidR="00203BF8">
        <w:rPr>
          <w:rFonts w:ascii="Arial" w:hAnsi="Arial" w:cs="Arial"/>
          <w:szCs w:val="20"/>
        </w:rPr>
        <w:t xml:space="preserve"> which is to be paid by the Service Provider within 30 days after receipt of </w:t>
      </w:r>
      <w:r w:rsidR="00FA271C">
        <w:rPr>
          <w:rFonts w:ascii="Arial" w:hAnsi="Arial" w:cs="Arial"/>
          <w:szCs w:val="20"/>
        </w:rPr>
        <w:t>notice.</w:t>
      </w:r>
    </w:p>
    <w:p w14:paraId="2F435859" w14:textId="77777777" w:rsidR="00AD3B5E" w:rsidRPr="00070336" w:rsidRDefault="00AD3B5E" w:rsidP="00913CA0">
      <w:pPr>
        <w:pStyle w:val="Heading1"/>
        <w:numPr>
          <w:ilvl w:val="0"/>
          <w:numId w:val="44"/>
        </w:numPr>
        <w:spacing w:before="360"/>
        <w:ind w:left="709" w:hanging="709"/>
        <w:rPr>
          <w:color w:val="auto"/>
          <w:sz w:val="24"/>
          <w:szCs w:val="24"/>
        </w:rPr>
      </w:pPr>
      <w:bookmarkStart w:id="75" w:name="_Toc212455821"/>
      <w:bookmarkStart w:id="76" w:name="_Ref231015451"/>
      <w:bookmarkStart w:id="77" w:name="_Ref232312012"/>
      <w:bookmarkStart w:id="78" w:name="_Ref326933205"/>
      <w:bookmarkStart w:id="79" w:name="_Toc342480579"/>
      <w:r w:rsidRPr="00070336">
        <w:rPr>
          <w:color w:val="auto"/>
          <w:sz w:val="24"/>
          <w:szCs w:val="24"/>
        </w:rPr>
        <w:t>INTELLECTUAL PROPERTY RIGHTS</w:t>
      </w:r>
      <w:bookmarkEnd w:id="75"/>
      <w:bookmarkEnd w:id="76"/>
      <w:bookmarkEnd w:id="77"/>
      <w:bookmarkEnd w:id="78"/>
      <w:bookmarkEnd w:id="79"/>
    </w:p>
    <w:p w14:paraId="45A11A29"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This clause 14 does not affect the ownership of the Intellectual Property Rights in any Pre-Existing Service Provider Material or Third-Party Material.</w:t>
      </w:r>
    </w:p>
    <w:p w14:paraId="507580D8"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must obtain all necessary copyright and other Intellectual Property Rights permissions before making any Pre-Existing Service Provider Material or Third-Party Material available as part of the Services.</w:t>
      </w:r>
    </w:p>
    <w:p w14:paraId="46DCB22A" w14:textId="735B36EC"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All Intellectual Property Rights in the Contract Material vest in Tetra Tech International Development on creation.</w:t>
      </w:r>
    </w:p>
    <w:p w14:paraId="1BABCAFA"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To the extent that:</w:t>
      </w:r>
      <w:bookmarkStart w:id="80" w:name="IPClause"/>
      <w:bookmarkEnd w:id="80"/>
    </w:p>
    <w:p w14:paraId="2896AADE" w14:textId="77777777" w:rsidR="00AD3B5E" w:rsidRPr="00B800A8" w:rsidRDefault="00AD3B5E" w:rsidP="00913CA0">
      <w:pPr>
        <w:pStyle w:val="ListParagraph"/>
        <w:numPr>
          <w:ilvl w:val="0"/>
          <w:numId w:val="48"/>
        </w:numPr>
        <w:spacing w:before="120" w:after="120"/>
        <w:ind w:left="1418" w:hanging="709"/>
        <w:contextualSpacing w:val="0"/>
        <w:rPr>
          <w:rFonts w:ascii="Arial" w:hAnsi="Arial" w:cs="Arial"/>
          <w:szCs w:val="20"/>
        </w:rPr>
      </w:pPr>
      <w:r w:rsidRPr="00B800A8">
        <w:rPr>
          <w:rFonts w:ascii="Arial" w:hAnsi="Arial" w:cs="Arial"/>
          <w:szCs w:val="20"/>
        </w:rPr>
        <w:t>Tetra Tech International Development needs to use any of the Pre-Existing Service Provider Material or Third-Party Material to receive the full benefit of the Services, the Service Provider grants to, or must obtain for Tetra Tech International Development, a perpetual, world-wide, royalty free, non-exclusive licence that includes the right to sublicense, use, reproduce, adapt, modify and communicate that Pre-Existing Service Provider Material or Third-Party Material;</w:t>
      </w:r>
    </w:p>
    <w:p w14:paraId="3725DC84" w14:textId="77777777" w:rsidR="00AD3B5E" w:rsidRPr="00B800A8" w:rsidRDefault="00AD3B5E" w:rsidP="00913CA0">
      <w:pPr>
        <w:pStyle w:val="ListParagraph"/>
        <w:numPr>
          <w:ilvl w:val="0"/>
          <w:numId w:val="48"/>
        </w:numPr>
        <w:spacing w:before="120" w:after="120"/>
        <w:ind w:left="1418" w:hanging="709"/>
        <w:contextualSpacing w:val="0"/>
        <w:rPr>
          <w:rFonts w:ascii="Arial" w:hAnsi="Arial" w:cs="Arial"/>
          <w:szCs w:val="20"/>
        </w:rPr>
      </w:pPr>
      <w:r w:rsidRPr="00B800A8">
        <w:rPr>
          <w:rFonts w:ascii="Arial" w:hAnsi="Arial" w:cs="Arial"/>
          <w:spacing w:val="-2"/>
          <w:szCs w:val="20"/>
        </w:rPr>
        <w:t>the Service Provider needs to use any of the Contract Material, Tetra Tech International Development grants to the Service Provider, subject to any conditions or restrictions specified by Tetra Tech International Development, a world-wide, royalty-free, non-exclusive, non-transferable licence that includes the right to sublicense, use, reproduce, adapt, modify, distribute and communicate such Contract Material solely for the purpose of providing the Services.</w:t>
      </w:r>
    </w:p>
    <w:p w14:paraId="428993F0"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licence granted to Tetra Tech International Development under Clause 14.4(a) does not include a right to exploit the Pre-Existing Service Provider Material or Third-Party Material for commercial purposes.</w:t>
      </w:r>
    </w:p>
    <w:p w14:paraId="32FD2BD0" w14:textId="77777777" w:rsidR="00AD3B5E"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licence granted to the Service Provider under Clause 14.4(b) does not include a right to exploit the Contract Material for commercial purposes.</w:t>
      </w:r>
    </w:p>
    <w:p w14:paraId="500BB851" w14:textId="0C97786A" w:rsidR="00864A83" w:rsidRPr="00873626" w:rsidRDefault="411A9D8E" w:rsidP="00913CA0">
      <w:pPr>
        <w:pStyle w:val="ListParagraph"/>
        <w:numPr>
          <w:ilvl w:val="1"/>
          <w:numId w:val="44"/>
        </w:numPr>
        <w:autoSpaceDE w:val="0"/>
        <w:autoSpaceDN w:val="0"/>
        <w:adjustRightInd w:val="0"/>
        <w:spacing w:before="120" w:after="120"/>
        <w:ind w:left="709" w:hanging="709"/>
        <w:rPr>
          <w:rFonts w:asciiTheme="majorHAnsi" w:hAnsiTheme="majorHAnsi" w:cstheme="majorBidi"/>
        </w:rPr>
      </w:pPr>
      <w:r>
        <w:t xml:space="preserve">If the Contract Material involves works that may be subject to copyright, the Service Provider must obtain consents from all Personnel engaged to create or author such Contract Material, to any acts or omissions by Tetra Tech International Development, the Client or their respective employees, servants, agents or licensees that breach or infringe the relevant </w:t>
      </w:r>
      <w:r>
        <w:lastRenderedPageBreak/>
        <w:t>Personnel’s Moral Rights. The Service Provider must ensure that such consents are obtained genuinely and be given without duress of any kind.</w:t>
      </w:r>
    </w:p>
    <w:p w14:paraId="3586AB4C"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Service Provider indemnifies Tetra Tech International Development, its officers, employees and agents against all loss, damage or expense arising in respect of any action or claim for alleged infringement of any patent, copyright, registered design, trade mark or any other Intellectual Property Rights, by reason of Tetra Tech International Development receipt or enjoyment of the Services.</w:t>
      </w:r>
    </w:p>
    <w:p w14:paraId="0A664932" w14:textId="77777777" w:rsidR="00AD3B5E" w:rsidRPr="00070336" w:rsidRDefault="00AD3B5E" w:rsidP="00913CA0">
      <w:pPr>
        <w:pStyle w:val="Heading1"/>
        <w:numPr>
          <w:ilvl w:val="0"/>
          <w:numId w:val="44"/>
        </w:numPr>
        <w:spacing w:before="360"/>
        <w:ind w:left="709" w:hanging="709"/>
        <w:rPr>
          <w:color w:val="auto"/>
          <w:sz w:val="24"/>
          <w:szCs w:val="24"/>
        </w:rPr>
      </w:pPr>
      <w:bookmarkStart w:id="81" w:name="_Toc212455823"/>
      <w:bookmarkStart w:id="82" w:name="_Ref325633799"/>
      <w:bookmarkStart w:id="83" w:name="_Ref326324772"/>
      <w:bookmarkStart w:id="84" w:name="_Toc342480580"/>
      <w:r w:rsidRPr="00070336">
        <w:rPr>
          <w:color w:val="auto"/>
          <w:sz w:val="24"/>
          <w:szCs w:val="24"/>
        </w:rPr>
        <w:t>INDEMNITY</w:t>
      </w:r>
      <w:bookmarkEnd w:id="81"/>
      <w:bookmarkEnd w:id="82"/>
      <w:bookmarkEnd w:id="83"/>
      <w:bookmarkEnd w:id="84"/>
      <w:r w:rsidRPr="00070336">
        <w:rPr>
          <w:color w:val="auto"/>
          <w:sz w:val="24"/>
          <w:szCs w:val="24"/>
        </w:rPr>
        <w:t xml:space="preserve"> </w:t>
      </w:r>
    </w:p>
    <w:p w14:paraId="1112BAB0"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bookmarkStart w:id="85" w:name="_Ref324843633"/>
      <w:r w:rsidRPr="00B800A8">
        <w:rPr>
          <w:szCs w:val="20"/>
        </w:rPr>
        <w:t>The Service Provider indemnifies, and undertakes to keep indemnified, Tetra Tech International Development and Tetra Tech International Development’s officers, employees, agents and contractors, from and against any costs, losses, damages, expenses (including legal expenses), liabilities or other outgoings of whatever kind suffered or incurred by Tetra Tech International Development or Tetra Tech International Development’s officers, employees, agents and contractors arising out of or in connection with:</w:t>
      </w:r>
      <w:bookmarkEnd w:id="85"/>
    </w:p>
    <w:p w14:paraId="1690BC45" w14:textId="77777777" w:rsidR="00AD3B5E" w:rsidRPr="00B800A8" w:rsidRDefault="00AD3B5E" w:rsidP="00913CA0">
      <w:pPr>
        <w:pStyle w:val="ListParagraph"/>
        <w:numPr>
          <w:ilvl w:val="2"/>
          <w:numId w:val="21"/>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any negligence, wrongful act or omission, wilful default, wilful neglect, Fraud or breach of duty by the Service Provider or any of its Personnel; </w:t>
      </w:r>
    </w:p>
    <w:p w14:paraId="49935DBC" w14:textId="77777777" w:rsidR="00AD3B5E" w:rsidRPr="00B800A8" w:rsidRDefault="00AD3B5E" w:rsidP="00913CA0">
      <w:pPr>
        <w:pStyle w:val="ListParagraph"/>
        <w:numPr>
          <w:ilvl w:val="2"/>
          <w:numId w:val="21"/>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any breach of a warranty given by the Service Provider under this Agreement; </w:t>
      </w:r>
    </w:p>
    <w:p w14:paraId="357FD7C1" w14:textId="77777777" w:rsidR="00AD3B5E" w:rsidRPr="00B800A8" w:rsidRDefault="00AD3B5E" w:rsidP="00913CA0">
      <w:pPr>
        <w:pStyle w:val="ListParagraph"/>
        <w:numPr>
          <w:ilvl w:val="2"/>
          <w:numId w:val="21"/>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any </w:t>
      </w:r>
      <w:bookmarkStart w:id="86" w:name="_Hlk43317489"/>
      <w:r w:rsidRPr="00B800A8">
        <w:rPr>
          <w:rFonts w:cstheme="minorHAnsi"/>
          <w:szCs w:val="20"/>
        </w:rPr>
        <w:t xml:space="preserve">Default Event </w:t>
      </w:r>
      <w:bookmarkEnd w:id="86"/>
      <w:r w:rsidRPr="00B800A8">
        <w:rPr>
          <w:rFonts w:cstheme="minorHAnsi"/>
          <w:szCs w:val="20"/>
        </w:rPr>
        <w:t xml:space="preserve">or breach by the Service Provider of any of the provisions of this Agreement; </w:t>
      </w:r>
    </w:p>
    <w:p w14:paraId="0484D485" w14:textId="38E76FFA" w:rsidR="00AD3B5E" w:rsidRPr="00B800A8" w:rsidRDefault="00AD3B5E" w:rsidP="00913CA0">
      <w:pPr>
        <w:pStyle w:val="ListParagraph"/>
        <w:numPr>
          <w:ilvl w:val="2"/>
          <w:numId w:val="21"/>
        </w:numPr>
        <w:autoSpaceDE w:val="0"/>
        <w:autoSpaceDN w:val="0"/>
        <w:adjustRightInd w:val="0"/>
        <w:spacing w:before="120" w:after="120"/>
        <w:ind w:left="1418" w:hanging="709"/>
        <w:contextualSpacing w:val="0"/>
        <w:rPr>
          <w:rFonts w:cstheme="minorHAnsi"/>
          <w:szCs w:val="20"/>
        </w:rPr>
      </w:pPr>
      <w:r w:rsidRPr="00B800A8">
        <w:rPr>
          <w:rFonts w:cstheme="minorHAnsi"/>
          <w:szCs w:val="20"/>
        </w:rPr>
        <w:t>loss of, or damage to, any real or personal property owned, leased</w:t>
      </w:r>
      <w:r w:rsidR="00DE3293">
        <w:rPr>
          <w:rFonts w:cstheme="minorHAnsi"/>
          <w:szCs w:val="20"/>
        </w:rPr>
        <w:t>,</w:t>
      </w:r>
      <w:r w:rsidRPr="00B800A8">
        <w:rPr>
          <w:rFonts w:cstheme="minorHAnsi"/>
          <w:szCs w:val="20"/>
        </w:rPr>
        <w:t xml:space="preserve"> licensed or controlled by Tetra Tech International Development, or any real or personal property of any third party, arising out of or in connection with the performance of the Services or any activity for which the Service Provider is directly or indirectly responsible;</w:t>
      </w:r>
    </w:p>
    <w:p w14:paraId="76D997C7" w14:textId="76462602" w:rsidR="00AD3B5E" w:rsidRPr="00B800A8" w:rsidRDefault="00AD3B5E" w:rsidP="00913CA0">
      <w:pPr>
        <w:pStyle w:val="ListParagraph"/>
        <w:numPr>
          <w:ilvl w:val="2"/>
          <w:numId w:val="21"/>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personal injury (which includes illness) or death of any person arising out of or in connection with the performance of the Services or any activity for which the Service </w:t>
      </w:r>
      <w:r w:rsidR="009F6F31">
        <w:rPr>
          <w:rFonts w:cstheme="minorHAnsi"/>
          <w:szCs w:val="20"/>
        </w:rPr>
        <w:t>P</w:t>
      </w:r>
      <w:r w:rsidRPr="00B800A8">
        <w:rPr>
          <w:rFonts w:cstheme="minorHAnsi"/>
          <w:szCs w:val="20"/>
        </w:rPr>
        <w:t>rovider is directly or indirectly responsible; and</w:t>
      </w:r>
    </w:p>
    <w:p w14:paraId="63E5D5DE" w14:textId="03668C82" w:rsidR="00AD746B" w:rsidRDefault="007934EA" w:rsidP="00913CA0">
      <w:pPr>
        <w:pStyle w:val="ListParagraph"/>
        <w:numPr>
          <w:ilvl w:val="2"/>
          <w:numId w:val="21"/>
        </w:numPr>
        <w:autoSpaceDE w:val="0"/>
        <w:autoSpaceDN w:val="0"/>
        <w:adjustRightInd w:val="0"/>
        <w:spacing w:before="120" w:after="120"/>
        <w:ind w:left="1418" w:hanging="709"/>
      </w:pPr>
      <w:r w:rsidRPr="001116B9">
        <w:rPr>
          <w:rFonts w:ascii="Arial" w:hAnsi="Arial" w:cs="Arial"/>
          <w:szCs w:val="20"/>
        </w:rPr>
        <w:t>an infringement or alleged infringement of third party Intellectual Property Rights arising out of or as a consequence of an activity permitted (or purporting to be permitted)</w:t>
      </w:r>
      <w:r>
        <w:rPr>
          <w:rFonts w:ascii="Arial" w:hAnsi="Arial" w:cs="Arial"/>
          <w:szCs w:val="20"/>
        </w:rPr>
        <w:t xml:space="preserve"> by or</w:t>
      </w:r>
      <w:r w:rsidRPr="001116B9">
        <w:rPr>
          <w:rFonts w:ascii="Arial" w:hAnsi="Arial" w:cs="Arial"/>
          <w:szCs w:val="20"/>
        </w:rPr>
        <w:t xml:space="preserve"> under a license or assignment of IP rights referred to in this Agreemen</w:t>
      </w:r>
      <w:r>
        <w:rPr>
          <w:rFonts w:ascii="Arial" w:hAnsi="Arial" w:cs="Arial"/>
          <w:szCs w:val="20"/>
        </w:rPr>
        <w:t>t</w:t>
      </w:r>
      <w:r w:rsidR="411A9D8E" w:rsidRPr="411A9D8E">
        <w:t xml:space="preserve">. </w:t>
      </w:r>
    </w:p>
    <w:p w14:paraId="72243EC7" w14:textId="77777777" w:rsidR="00AD3B5E"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 xml:space="preserve">The Service Provider’s liability to indemnify Tetra Tech International Development under this clause 15 will be reduced proportionately to the extent that Tetra Tech International Development’s negligent acts or omissions contributed to the relevant loss or liability indemnified. </w:t>
      </w:r>
    </w:p>
    <w:p w14:paraId="447F85A5" w14:textId="5A989B58" w:rsidR="00D642CE" w:rsidRDefault="00C768A8" w:rsidP="00913CA0">
      <w:pPr>
        <w:pStyle w:val="Heading2a"/>
        <w:numPr>
          <w:ilvl w:val="1"/>
          <w:numId w:val="44"/>
        </w:numPr>
        <w:autoSpaceDE w:val="0"/>
        <w:autoSpaceDN w:val="0"/>
        <w:adjustRightInd w:val="0"/>
        <w:spacing w:before="120" w:after="120" w:line="276" w:lineRule="auto"/>
        <w:ind w:left="709" w:hanging="709"/>
        <w:rPr>
          <w:szCs w:val="20"/>
        </w:rPr>
      </w:pPr>
      <w:r>
        <w:rPr>
          <w:szCs w:val="20"/>
        </w:rPr>
        <w:t xml:space="preserve">In no event will either Party’s liability include any </w:t>
      </w:r>
      <w:r w:rsidR="00CF2D8C">
        <w:rPr>
          <w:szCs w:val="20"/>
        </w:rPr>
        <w:t>amount for indirect loss, loss of bargain, loss of revenues or profits, damage to goodwill, or other consequential losses incurred due to a breach</w:t>
      </w:r>
      <w:r w:rsidR="003C7418">
        <w:rPr>
          <w:szCs w:val="20"/>
        </w:rPr>
        <w:t>, unless such loss is reasonably contemplated by this Agreement</w:t>
      </w:r>
      <w:r w:rsidR="00CF2D8C">
        <w:rPr>
          <w:szCs w:val="20"/>
        </w:rPr>
        <w:t>.</w:t>
      </w:r>
    </w:p>
    <w:p w14:paraId="73895A84"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This clause will survive termination of this Agreement.</w:t>
      </w:r>
    </w:p>
    <w:p w14:paraId="77626E77" w14:textId="35A0D487" w:rsidR="00AD3B5E" w:rsidRPr="004200DD" w:rsidRDefault="00AD3B5E" w:rsidP="00913CA0">
      <w:pPr>
        <w:pStyle w:val="Heading1"/>
        <w:numPr>
          <w:ilvl w:val="0"/>
          <w:numId w:val="44"/>
        </w:numPr>
        <w:spacing w:before="360"/>
        <w:ind w:left="709" w:hanging="709"/>
        <w:rPr>
          <w:b w:val="0"/>
          <w:bCs/>
          <w:color w:val="auto"/>
          <w:szCs w:val="20"/>
          <w:highlight w:val="yellow"/>
        </w:rPr>
      </w:pPr>
      <w:bookmarkStart w:id="87" w:name="_Toc212455824"/>
      <w:bookmarkStart w:id="88" w:name="_Ref326933219"/>
      <w:bookmarkStart w:id="89" w:name="_Toc342480581"/>
      <w:bookmarkStart w:id="90" w:name="_Ref136005411"/>
      <w:r w:rsidRPr="000005A5">
        <w:rPr>
          <w:color w:val="auto"/>
          <w:sz w:val="24"/>
          <w:szCs w:val="24"/>
          <w:highlight w:val="yellow"/>
        </w:rPr>
        <w:t>INSURANCE</w:t>
      </w:r>
      <w:bookmarkEnd w:id="87"/>
      <w:bookmarkEnd w:id="88"/>
      <w:bookmarkEnd w:id="89"/>
      <w:bookmarkEnd w:id="90"/>
      <w:r w:rsidR="00C234FC" w:rsidRPr="004200DD">
        <w:rPr>
          <w:b w:val="0"/>
          <w:bCs/>
          <w:color w:val="auto"/>
          <w:szCs w:val="20"/>
          <w:highlight w:val="yellow"/>
        </w:rPr>
        <w:t xml:space="preserve"> (OPTION 1)</w:t>
      </w:r>
    </w:p>
    <w:p w14:paraId="6FD1B395" w14:textId="4BDEAE95" w:rsidR="00626AE1"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lastRenderedPageBreak/>
        <w:t xml:space="preserve">The Service Provider must effect and maintain </w:t>
      </w:r>
      <w:r w:rsidR="00EA15FF">
        <w:rPr>
          <w:szCs w:val="20"/>
        </w:rPr>
        <w:t>the</w:t>
      </w:r>
      <w:r w:rsidR="00EA15FF" w:rsidRPr="00B800A8">
        <w:rPr>
          <w:szCs w:val="20"/>
        </w:rPr>
        <w:t xml:space="preserve"> </w:t>
      </w:r>
      <w:r w:rsidRPr="00B800A8">
        <w:rPr>
          <w:szCs w:val="20"/>
        </w:rPr>
        <w:t xml:space="preserve">insurance policies set out in </w:t>
      </w:r>
      <w:r w:rsidR="00D1427E">
        <w:rPr>
          <w:szCs w:val="20"/>
        </w:rPr>
        <w:t>S</w:t>
      </w:r>
      <w:r w:rsidRPr="00B800A8">
        <w:rPr>
          <w:szCs w:val="20"/>
        </w:rPr>
        <w:t>chedule 2</w:t>
      </w:r>
      <w:r w:rsidR="00AA61CA">
        <w:rPr>
          <w:szCs w:val="20"/>
        </w:rPr>
        <w:t xml:space="preserve"> </w:t>
      </w:r>
      <w:r w:rsidR="00AA61CA" w:rsidRPr="00AA61CA">
        <w:rPr>
          <w:szCs w:val="20"/>
        </w:rPr>
        <w:t>(</w:t>
      </w:r>
      <w:r w:rsidR="00AA61CA" w:rsidRPr="00AA61CA">
        <w:rPr>
          <w:b/>
          <w:szCs w:val="20"/>
        </w:rPr>
        <w:t>Insurance Policies</w:t>
      </w:r>
      <w:r w:rsidR="00AA61CA" w:rsidRPr="00AA61CA">
        <w:rPr>
          <w:szCs w:val="20"/>
        </w:rPr>
        <w:t>)</w:t>
      </w:r>
      <w:r w:rsidR="00C001F0">
        <w:rPr>
          <w:szCs w:val="20"/>
        </w:rPr>
        <w:t xml:space="preserve"> for the times and in the manner specified in this clause </w:t>
      </w:r>
      <w:r w:rsidR="00C001F0">
        <w:rPr>
          <w:szCs w:val="20"/>
        </w:rPr>
        <w:fldChar w:fldCharType="begin"/>
      </w:r>
      <w:r w:rsidR="00C001F0">
        <w:rPr>
          <w:szCs w:val="20"/>
        </w:rPr>
        <w:instrText xml:space="preserve"> REF _Ref136005411 \r \h </w:instrText>
      </w:r>
      <w:r w:rsidR="00C001F0">
        <w:rPr>
          <w:szCs w:val="20"/>
        </w:rPr>
      </w:r>
      <w:r w:rsidR="00C001F0">
        <w:rPr>
          <w:szCs w:val="20"/>
        </w:rPr>
        <w:fldChar w:fldCharType="separate"/>
      </w:r>
      <w:r w:rsidR="006762BA">
        <w:rPr>
          <w:szCs w:val="20"/>
        </w:rPr>
        <w:t>16</w:t>
      </w:r>
      <w:r w:rsidR="00C001F0">
        <w:rPr>
          <w:szCs w:val="20"/>
        </w:rPr>
        <w:fldChar w:fldCharType="end"/>
      </w:r>
      <w:r w:rsidR="007F0420">
        <w:rPr>
          <w:szCs w:val="20"/>
        </w:rPr>
        <w:t xml:space="preserve">, except to the extent that a particular risk </w:t>
      </w:r>
      <w:r w:rsidR="00626AE1">
        <w:rPr>
          <w:szCs w:val="20"/>
        </w:rPr>
        <w:t xml:space="preserve">is insured against under other insurance effected in compliance with this clause </w:t>
      </w:r>
      <w:r w:rsidR="00626AE1">
        <w:rPr>
          <w:szCs w:val="20"/>
        </w:rPr>
        <w:fldChar w:fldCharType="begin"/>
      </w:r>
      <w:r w:rsidR="00626AE1">
        <w:rPr>
          <w:szCs w:val="20"/>
        </w:rPr>
        <w:instrText xml:space="preserve"> REF _Ref136005411 \r \h </w:instrText>
      </w:r>
      <w:r w:rsidR="00626AE1">
        <w:rPr>
          <w:szCs w:val="20"/>
        </w:rPr>
      </w:r>
      <w:r w:rsidR="00626AE1">
        <w:rPr>
          <w:szCs w:val="20"/>
        </w:rPr>
        <w:fldChar w:fldCharType="separate"/>
      </w:r>
      <w:r w:rsidR="006762BA">
        <w:rPr>
          <w:szCs w:val="20"/>
        </w:rPr>
        <w:t>16</w:t>
      </w:r>
      <w:r w:rsidR="00626AE1">
        <w:rPr>
          <w:szCs w:val="20"/>
        </w:rPr>
        <w:fldChar w:fldCharType="end"/>
      </w:r>
      <w:r w:rsidR="00626AE1">
        <w:rPr>
          <w:szCs w:val="20"/>
        </w:rPr>
        <w:t>.</w:t>
      </w:r>
    </w:p>
    <w:p w14:paraId="3FB36FE3" w14:textId="79501A22" w:rsidR="00626AE1" w:rsidRDefault="00626AE1" w:rsidP="00913CA0">
      <w:pPr>
        <w:pStyle w:val="Heading2a"/>
        <w:numPr>
          <w:ilvl w:val="1"/>
          <w:numId w:val="44"/>
        </w:numPr>
        <w:autoSpaceDE w:val="0"/>
        <w:autoSpaceDN w:val="0"/>
        <w:adjustRightInd w:val="0"/>
        <w:spacing w:before="120" w:after="120" w:line="276" w:lineRule="auto"/>
        <w:ind w:left="709" w:hanging="709"/>
        <w:rPr>
          <w:szCs w:val="20"/>
        </w:rPr>
      </w:pPr>
      <w:r>
        <w:rPr>
          <w:szCs w:val="20"/>
        </w:rPr>
        <w:t xml:space="preserve">For clarity, the terms of this </w:t>
      </w:r>
      <w:r w:rsidR="00026072">
        <w:rPr>
          <w:szCs w:val="20"/>
        </w:rPr>
        <w:t xml:space="preserve">clause </w:t>
      </w:r>
      <w:r w:rsidR="00026072">
        <w:rPr>
          <w:szCs w:val="20"/>
        </w:rPr>
        <w:fldChar w:fldCharType="begin"/>
      </w:r>
      <w:r w:rsidR="00026072">
        <w:rPr>
          <w:szCs w:val="20"/>
        </w:rPr>
        <w:instrText xml:space="preserve"> REF _Ref136005411 \r \h </w:instrText>
      </w:r>
      <w:r w:rsidR="00026072">
        <w:rPr>
          <w:szCs w:val="20"/>
        </w:rPr>
      </w:r>
      <w:r w:rsidR="00026072">
        <w:rPr>
          <w:szCs w:val="20"/>
        </w:rPr>
        <w:fldChar w:fldCharType="separate"/>
      </w:r>
      <w:r w:rsidR="006762BA">
        <w:rPr>
          <w:szCs w:val="20"/>
        </w:rPr>
        <w:t>16</w:t>
      </w:r>
      <w:r w:rsidR="00026072">
        <w:rPr>
          <w:szCs w:val="20"/>
        </w:rPr>
        <w:fldChar w:fldCharType="end"/>
      </w:r>
      <w:r w:rsidR="00026072">
        <w:rPr>
          <w:szCs w:val="20"/>
        </w:rPr>
        <w:t xml:space="preserve"> do not alter the allocation of risk or liability between the parties as provided for under any other clause of this Agreement.</w:t>
      </w:r>
    </w:p>
    <w:p w14:paraId="1C433B06" w14:textId="69FF13E2" w:rsidR="00026072" w:rsidRPr="00C71675" w:rsidRDefault="00026072" w:rsidP="00913CA0">
      <w:pPr>
        <w:pStyle w:val="Heading2a"/>
        <w:numPr>
          <w:ilvl w:val="1"/>
          <w:numId w:val="44"/>
        </w:numPr>
        <w:autoSpaceDE w:val="0"/>
        <w:autoSpaceDN w:val="0"/>
        <w:adjustRightInd w:val="0"/>
        <w:spacing w:before="120" w:after="120" w:line="276" w:lineRule="auto"/>
        <w:ind w:left="709" w:hanging="709"/>
        <w:rPr>
          <w:szCs w:val="20"/>
        </w:rPr>
      </w:pPr>
      <w:r>
        <w:rPr>
          <w:szCs w:val="20"/>
        </w:rPr>
        <w:t>The Service Provider m</w:t>
      </w:r>
      <w:r w:rsidR="00BE19BC">
        <w:rPr>
          <w:szCs w:val="20"/>
        </w:rPr>
        <w:t>ust use reasonable best endeavours to ensure that its subcontractors</w:t>
      </w:r>
      <w:r w:rsidR="000D21CB">
        <w:rPr>
          <w:szCs w:val="20"/>
        </w:rPr>
        <w:t xml:space="preserve"> </w:t>
      </w:r>
      <w:r w:rsidR="000D21CB">
        <w:t xml:space="preserve">are insured as required by this </w:t>
      </w:r>
      <w:r w:rsidR="000D21CB">
        <w:rPr>
          <w:szCs w:val="20"/>
        </w:rPr>
        <w:t xml:space="preserve">clause </w:t>
      </w:r>
      <w:r w:rsidR="000D21CB">
        <w:rPr>
          <w:szCs w:val="20"/>
        </w:rPr>
        <w:fldChar w:fldCharType="begin"/>
      </w:r>
      <w:r w:rsidR="000D21CB">
        <w:rPr>
          <w:szCs w:val="20"/>
        </w:rPr>
        <w:instrText xml:space="preserve"> REF _Ref136005411 \r \h </w:instrText>
      </w:r>
      <w:r w:rsidR="000D21CB">
        <w:rPr>
          <w:szCs w:val="20"/>
        </w:rPr>
      </w:r>
      <w:r w:rsidR="000D21CB">
        <w:rPr>
          <w:szCs w:val="20"/>
        </w:rPr>
        <w:fldChar w:fldCharType="separate"/>
      </w:r>
      <w:r w:rsidR="006762BA">
        <w:rPr>
          <w:szCs w:val="20"/>
        </w:rPr>
        <w:t>16</w:t>
      </w:r>
      <w:r w:rsidR="000D21CB">
        <w:rPr>
          <w:szCs w:val="20"/>
        </w:rPr>
        <w:fldChar w:fldCharType="end"/>
      </w:r>
      <w:r w:rsidR="003351F9">
        <w:rPr>
          <w:szCs w:val="20"/>
        </w:rPr>
        <w:t xml:space="preserve"> </w:t>
      </w:r>
      <w:r w:rsidR="003351F9">
        <w:t>as is appropriate (including with respect to the amount of insurance, types of insurance and period of insurance) given the nature of services or work to be performed by them, as if they were the Services Provider.</w:t>
      </w:r>
    </w:p>
    <w:p w14:paraId="1634B675" w14:textId="2699BBEF" w:rsidR="00AD3B5E" w:rsidRPr="00AA61CA" w:rsidRDefault="00C71675" w:rsidP="00913CA0">
      <w:pPr>
        <w:pStyle w:val="Heading2a"/>
        <w:numPr>
          <w:ilvl w:val="1"/>
          <w:numId w:val="44"/>
        </w:numPr>
        <w:autoSpaceDE w:val="0"/>
        <w:autoSpaceDN w:val="0"/>
        <w:adjustRightInd w:val="0"/>
        <w:spacing w:before="120" w:after="120" w:line="276" w:lineRule="auto"/>
        <w:ind w:left="709" w:hanging="709"/>
        <w:rPr>
          <w:szCs w:val="20"/>
        </w:rPr>
      </w:pPr>
      <w:r>
        <w:t xml:space="preserve">With the exception of statutory insurances, the insurance required under this clause </w:t>
      </w:r>
      <w:r>
        <w:rPr>
          <w:szCs w:val="20"/>
        </w:rPr>
        <w:fldChar w:fldCharType="begin"/>
      </w:r>
      <w:r>
        <w:rPr>
          <w:szCs w:val="20"/>
        </w:rPr>
        <w:instrText xml:space="preserve"> REF _Ref136005411 \r \h </w:instrText>
      </w:r>
      <w:r>
        <w:rPr>
          <w:szCs w:val="20"/>
        </w:rPr>
      </w:r>
      <w:r>
        <w:rPr>
          <w:szCs w:val="20"/>
        </w:rPr>
        <w:fldChar w:fldCharType="separate"/>
      </w:r>
      <w:r w:rsidR="006762BA">
        <w:rPr>
          <w:szCs w:val="20"/>
        </w:rPr>
        <w:t>16</w:t>
      </w:r>
      <w:r>
        <w:rPr>
          <w:szCs w:val="20"/>
        </w:rPr>
        <w:fldChar w:fldCharType="end"/>
      </w:r>
      <w:r w:rsidR="00602B52">
        <w:rPr>
          <w:szCs w:val="20"/>
        </w:rPr>
        <w:t xml:space="preserve"> shall be effected with an insurer</w:t>
      </w:r>
      <w:r w:rsidR="00AA61CA">
        <w:rPr>
          <w:szCs w:val="20"/>
        </w:rPr>
        <w:t xml:space="preserve"> </w:t>
      </w:r>
      <w:r w:rsidR="00DF3E53" w:rsidRPr="00AA61CA">
        <w:rPr>
          <w:rFonts w:ascii="Arial" w:hAnsi="Arial" w:cs="Arial"/>
          <w:color w:val="000000"/>
          <w:szCs w:val="20"/>
        </w:rPr>
        <w:t xml:space="preserve">with a financial security rating of "A-" or better by Standard &amp; Poors (or the equivalent rating with another recognised rating agency), or </w:t>
      </w:r>
      <w:r w:rsidR="00FF09B7" w:rsidRPr="00AA61CA">
        <w:rPr>
          <w:rFonts w:ascii="Arial" w:hAnsi="Arial" w:cs="Arial"/>
          <w:color w:val="000000"/>
          <w:szCs w:val="20"/>
        </w:rPr>
        <w:t xml:space="preserve">a reputable </w:t>
      </w:r>
      <w:r w:rsidR="00DF3E53" w:rsidRPr="00AA61CA">
        <w:rPr>
          <w:rFonts w:ascii="Arial" w:hAnsi="Arial" w:cs="Arial"/>
          <w:color w:val="000000"/>
          <w:szCs w:val="20"/>
        </w:rPr>
        <w:t>insurer approved by Tetra Tech International Development, acting reasonably</w:t>
      </w:r>
      <w:r w:rsidR="00AD3B5E" w:rsidRPr="00AA61CA">
        <w:rPr>
          <w:szCs w:val="20"/>
        </w:rPr>
        <w:t>.</w:t>
      </w:r>
    </w:p>
    <w:p w14:paraId="7F485747"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bookmarkStart w:id="91" w:name="_Hlk50624422"/>
      <w:r w:rsidRPr="00B800A8">
        <w:rPr>
          <w:szCs w:val="20"/>
        </w:rPr>
        <w:t>The Insurance Policies must be in the name of the Service Provider and must be adequate to cover the Service Provider for its respective rights, interests and liabilities including any right, interest and liability arising out of or in connection with any subcontracted Services.</w:t>
      </w:r>
    </w:p>
    <w:bookmarkEnd w:id="91"/>
    <w:p w14:paraId="15494884" w14:textId="77777777" w:rsidR="00AD3B5E" w:rsidRPr="00B800A8" w:rsidRDefault="00AD3B5E" w:rsidP="00913CA0">
      <w:pPr>
        <w:pStyle w:val="Heading2a"/>
        <w:numPr>
          <w:ilvl w:val="1"/>
          <w:numId w:val="44"/>
        </w:numPr>
        <w:autoSpaceDE w:val="0"/>
        <w:autoSpaceDN w:val="0"/>
        <w:adjustRightInd w:val="0"/>
        <w:spacing w:before="120" w:after="120" w:line="276" w:lineRule="auto"/>
        <w:ind w:left="709" w:hanging="709"/>
        <w:rPr>
          <w:szCs w:val="20"/>
        </w:rPr>
      </w:pPr>
      <w:r w:rsidRPr="00B800A8">
        <w:rPr>
          <w:szCs w:val="20"/>
        </w:rPr>
        <w:t>The Insurance Policies may only be cancelled or changed if:</w:t>
      </w:r>
    </w:p>
    <w:p w14:paraId="376F9E09" w14:textId="77777777" w:rsidR="00AD3B5E" w:rsidRPr="00B800A8" w:rsidRDefault="00AD3B5E" w:rsidP="00913CA0">
      <w:pPr>
        <w:pStyle w:val="ListParagraph"/>
        <w:numPr>
          <w:ilvl w:val="2"/>
          <w:numId w:val="51"/>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cancellation or change will not constitute a breach of this Agreement; and</w:t>
      </w:r>
    </w:p>
    <w:p w14:paraId="500E8DF2" w14:textId="77777777" w:rsidR="00AD3B5E" w:rsidRPr="00B800A8" w:rsidRDefault="00AD3B5E" w:rsidP="00913CA0">
      <w:pPr>
        <w:pStyle w:val="ListParagraph"/>
        <w:numPr>
          <w:ilvl w:val="2"/>
          <w:numId w:val="51"/>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has provided at least 14 days’ prior written notice to Tetra Tech International Development.</w:t>
      </w:r>
    </w:p>
    <w:p w14:paraId="59684C1D" w14:textId="77777777" w:rsidR="00AD3B5E" w:rsidRPr="00B800A8" w:rsidRDefault="00AD3B5E"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B800A8">
        <w:rPr>
          <w:rFonts w:cstheme="minorHAnsi"/>
          <w:szCs w:val="20"/>
        </w:rPr>
        <w:t>The obtaining of any insurance by the Service Provider in accordance with this clause 16 does not in any way reduce, limit or otherwise affect any obligations, liabilities or warranties of the Service Provider under any other provision of this Agreement or otherwise at Law.</w:t>
      </w:r>
    </w:p>
    <w:p w14:paraId="070EB6B7" w14:textId="77777777" w:rsidR="00D74C9B" w:rsidRDefault="00AD3B5E"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B800A8">
        <w:rPr>
          <w:rFonts w:cstheme="minorHAnsi"/>
          <w:szCs w:val="20"/>
        </w:rPr>
        <w:t>The Service Provider must pay all premiums and all deductibles applicable to the Insurance Policies when due and promptly reinstate any insurance required under this clause 16 if it lapses or if cover is exhausted.</w:t>
      </w:r>
    </w:p>
    <w:p w14:paraId="4C4B6A41" w14:textId="3A5159A4" w:rsidR="00BD3AB3" w:rsidRPr="00332D1B" w:rsidRDefault="00BD3AB3"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332D1B">
        <w:rPr>
          <w:rFonts w:ascii="Arial" w:hAnsi="Arial" w:cs="Arial"/>
          <w:szCs w:val="20"/>
        </w:rPr>
        <w:t>The Service Provider shall ensure that its Public and/or Professional Liability insurance contains an indemnity extension to cover the vicarious liability of Tetra Tech International Development for acts or omissions of the Service Provider</w:t>
      </w:r>
      <w:r w:rsidR="00332D1B">
        <w:rPr>
          <w:rFonts w:ascii="Arial" w:hAnsi="Arial" w:cs="Arial"/>
          <w:szCs w:val="20"/>
        </w:rPr>
        <w:t>.</w:t>
      </w:r>
    </w:p>
    <w:p w14:paraId="0912EF29" w14:textId="70CA946F" w:rsidR="00AD3B5E" w:rsidRPr="00B800A8" w:rsidRDefault="00AD3B5E"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B800A8">
        <w:rPr>
          <w:rFonts w:cstheme="minorHAnsi"/>
          <w:szCs w:val="20"/>
        </w:rPr>
        <w:t xml:space="preserve">The Service Provider must effect and/or maintain the Insurance Policies referred to in this clause 16 on or before the date of execution of this Agreement until, subject to clause </w:t>
      </w:r>
      <w:r w:rsidR="00F40745">
        <w:rPr>
          <w:rFonts w:cstheme="minorHAnsi"/>
          <w:szCs w:val="20"/>
        </w:rPr>
        <w:fldChar w:fldCharType="begin"/>
      </w:r>
      <w:r w:rsidR="00F40745">
        <w:rPr>
          <w:rFonts w:cstheme="minorHAnsi"/>
          <w:szCs w:val="20"/>
        </w:rPr>
        <w:instrText xml:space="preserve"> REF _Ref141797883 \r \h </w:instrText>
      </w:r>
      <w:r w:rsidR="00F40745">
        <w:rPr>
          <w:rFonts w:cstheme="minorHAnsi"/>
          <w:szCs w:val="20"/>
        </w:rPr>
      </w:r>
      <w:r w:rsidR="00F40745">
        <w:rPr>
          <w:rFonts w:cstheme="minorHAnsi"/>
          <w:szCs w:val="20"/>
        </w:rPr>
        <w:fldChar w:fldCharType="separate"/>
      </w:r>
      <w:r w:rsidR="006762BA">
        <w:rPr>
          <w:rFonts w:cstheme="minorHAnsi"/>
          <w:szCs w:val="20"/>
        </w:rPr>
        <w:t>16.11</w:t>
      </w:r>
      <w:r w:rsidR="00F40745">
        <w:rPr>
          <w:rFonts w:cstheme="minorHAnsi"/>
          <w:szCs w:val="20"/>
        </w:rPr>
        <w:fldChar w:fldCharType="end"/>
      </w:r>
      <w:r w:rsidRPr="00B800A8">
        <w:rPr>
          <w:rFonts w:cstheme="minorHAnsi"/>
          <w:szCs w:val="20"/>
        </w:rPr>
        <w:t>, the end of the Term.</w:t>
      </w:r>
    </w:p>
    <w:p w14:paraId="33CEF229" w14:textId="4BEF7E38" w:rsidR="003539C6" w:rsidRDefault="00907C93"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bookmarkStart w:id="92" w:name="_Ref141797883"/>
      <w:bookmarkStart w:id="93" w:name="_Ref385836194"/>
      <w:r>
        <w:rPr>
          <w:rFonts w:cstheme="minorHAnsi"/>
          <w:szCs w:val="20"/>
        </w:rPr>
        <w:t xml:space="preserve">If </w:t>
      </w:r>
      <w:r w:rsidR="009D3444">
        <w:rPr>
          <w:rFonts w:cstheme="minorHAnsi"/>
          <w:szCs w:val="20"/>
        </w:rPr>
        <w:t>is the wording of an Insurance Policy</w:t>
      </w:r>
      <w:r>
        <w:rPr>
          <w:rFonts w:cstheme="minorHAnsi"/>
          <w:szCs w:val="20"/>
        </w:rPr>
        <w:t xml:space="preserve"> specified in </w:t>
      </w:r>
      <w:r w:rsidR="00D1427E">
        <w:rPr>
          <w:rFonts w:cstheme="minorHAnsi"/>
          <w:szCs w:val="20"/>
        </w:rPr>
        <w:t>S</w:t>
      </w:r>
      <w:r>
        <w:rPr>
          <w:rFonts w:cstheme="minorHAnsi"/>
          <w:szCs w:val="20"/>
        </w:rPr>
        <w:t xml:space="preserve">chedule 2 </w:t>
      </w:r>
      <w:r w:rsidR="00B41D85">
        <w:rPr>
          <w:rFonts w:cstheme="minorHAnsi"/>
          <w:szCs w:val="20"/>
        </w:rPr>
        <w:t>is constructed on a claims made basis</w:t>
      </w:r>
      <w:r>
        <w:rPr>
          <w:rFonts w:cstheme="minorHAnsi"/>
          <w:szCs w:val="20"/>
        </w:rPr>
        <w:t>, that</w:t>
      </w:r>
      <w:r w:rsidR="00AD3B5E" w:rsidRPr="00B800A8">
        <w:rPr>
          <w:rFonts w:cstheme="minorHAnsi"/>
          <w:szCs w:val="20"/>
        </w:rPr>
        <w:t xml:space="preserve"> insurance must be maintained without interruption </w:t>
      </w:r>
      <w:r w:rsidR="003539C6">
        <w:rPr>
          <w:rFonts w:cstheme="minorHAnsi"/>
          <w:szCs w:val="20"/>
        </w:rPr>
        <w:t>until the earlier of:</w:t>
      </w:r>
      <w:bookmarkEnd w:id="92"/>
    </w:p>
    <w:p w14:paraId="366DB483" w14:textId="3A8643AC" w:rsidR="00AD3B5E" w:rsidRDefault="005871F6" w:rsidP="00913CA0">
      <w:pPr>
        <w:pStyle w:val="ListParagraph"/>
        <w:numPr>
          <w:ilvl w:val="2"/>
          <w:numId w:val="63"/>
        </w:numPr>
        <w:autoSpaceDE w:val="0"/>
        <w:autoSpaceDN w:val="0"/>
        <w:adjustRightInd w:val="0"/>
        <w:spacing w:before="120" w:after="120"/>
        <w:ind w:left="1418" w:hanging="709"/>
        <w:contextualSpacing w:val="0"/>
        <w:rPr>
          <w:rFonts w:cstheme="minorHAnsi"/>
          <w:szCs w:val="20"/>
        </w:rPr>
      </w:pPr>
      <w:r>
        <w:rPr>
          <w:rFonts w:cstheme="minorHAnsi"/>
          <w:szCs w:val="20"/>
        </w:rPr>
        <w:t>7</w:t>
      </w:r>
      <w:r w:rsidR="00AD3B5E" w:rsidRPr="00B800A8">
        <w:rPr>
          <w:rFonts w:cstheme="minorHAnsi"/>
          <w:szCs w:val="20"/>
        </w:rPr>
        <w:t xml:space="preserve"> years after </w:t>
      </w:r>
      <w:r w:rsidR="008A755D">
        <w:rPr>
          <w:rFonts w:cstheme="minorHAnsi"/>
          <w:szCs w:val="20"/>
        </w:rPr>
        <w:t>completion of the Services under this Agreement; or</w:t>
      </w:r>
      <w:bookmarkEnd w:id="93"/>
    </w:p>
    <w:p w14:paraId="54AC8955" w14:textId="7853E43B" w:rsidR="008A755D" w:rsidRPr="00B800A8" w:rsidRDefault="005871F6" w:rsidP="00913CA0">
      <w:pPr>
        <w:pStyle w:val="ListParagraph"/>
        <w:numPr>
          <w:ilvl w:val="2"/>
          <w:numId w:val="63"/>
        </w:numPr>
        <w:autoSpaceDE w:val="0"/>
        <w:autoSpaceDN w:val="0"/>
        <w:adjustRightInd w:val="0"/>
        <w:spacing w:before="120" w:after="120"/>
        <w:ind w:left="1418" w:hanging="709"/>
        <w:contextualSpacing w:val="0"/>
        <w:rPr>
          <w:rFonts w:cstheme="minorHAnsi"/>
          <w:szCs w:val="20"/>
        </w:rPr>
      </w:pPr>
      <w:r>
        <w:rPr>
          <w:rFonts w:cstheme="minorHAnsi"/>
          <w:szCs w:val="20"/>
        </w:rPr>
        <w:t>7</w:t>
      </w:r>
      <w:r w:rsidR="008A755D">
        <w:rPr>
          <w:rFonts w:cstheme="minorHAnsi"/>
          <w:szCs w:val="20"/>
        </w:rPr>
        <w:t xml:space="preserve"> years following earlier termination </w:t>
      </w:r>
      <w:r w:rsidR="0081557E">
        <w:rPr>
          <w:rFonts w:cstheme="minorHAnsi"/>
          <w:szCs w:val="20"/>
        </w:rPr>
        <w:t>of this Agreement.</w:t>
      </w:r>
    </w:p>
    <w:p w14:paraId="29B2DD68" w14:textId="32317F74" w:rsidR="00AD3B5E" w:rsidRPr="00B800A8" w:rsidRDefault="00AD3B5E"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B800A8">
        <w:rPr>
          <w:rFonts w:cstheme="minorHAnsi"/>
          <w:szCs w:val="20"/>
        </w:rPr>
        <w:t xml:space="preserve">Before the date of execution of this Agreement, and within 14 days of request by Tetra Tech International Development, the Service Provider must give to Tetra Tech International Development certificates of insurance </w:t>
      </w:r>
      <w:r w:rsidR="00A0268C">
        <w:rPr>
          <w:rFonts w:cstheme="minorHAnsi"/>
          <w:szCs w:val="20"/>
        </w:rPr>
        <w:t>or</w:t>
      </w:r>
      <w:r w:rsidR="00A0268C" w:rsidRPr="00B800A8">
        <w:rPr>
          <w:rFonts w:cstheme="minorHAnsi"/>
          <w:szCs w:val="20"/>
        </w:rPr>
        <w:t xml:space="preserve"> </w:t>
      </w:r>
      <w:r w:rsidRPr="00B800A8">
        <w:rPr>
          <w:rFonts w:cstheme="minorHAnsi"/>
          <w:szCs w:val="20"/>
        </w:rPr>
        <w:t xml:space="preserve">such other proof of </w:t>
      </w:r>
      <w:r w:rsidR="00CC24B4">
        <w:rPr>
          <w:rFonts w:cstheme="minorHAnsi"/>
          <w:szCs w:val="20"/>
        </w:rPr>
        <w:t>the currency and terms</w:t>
      </w:r>
      <w:r w:rsidR="00920ED9">
        <w:rPr>
          <w:rFonts w:cstheme="minorHAnsi"/>
          <w:szCs w:val="20"/>
        </w:rPr>
        <w:t xml:space="preserve"> of the </w:t>
      </w:r>
      <w:r w:rsidR="00920ED9">
        <w:rPr>
          <w:rFonts w:cstheme="minorHAnsi"/>
          <w:szCs w:val="20"/>
        </w:rPr>
        <w:lastRenderedPageBreak/>
        <w:t>insurances required under</w:t>
      </w:r>
      <w:r w:rsidRPr="00B800A8">
        <w:rPr>
          <w:rFonts w:cstheme="minorHAnsi"/>
          <w:szCs w:val="20"/>
        </w:rPr>
        <w:t xml:space="preserve"> this clause 16 </w:t>
      </w:r>
      <w:r w:rsidR="00A0268C">
        <w:rPr>
          <w:rFonts w:cstheme="minorHAnsi"/>
          <w:szCs w:val="20"/>
        </w:rPr>
        <w:t>that</w:t>
      </w:r>
      <w:r w:rsidR="00A0268C" w:rsidRPr="00B800A8">
        <w:rPr>
          <w:rFonts w:cstheme="minorHAnsi"/>
          <w:szCs w:val="20"/>
        </w:rPr>
        <w:t xml:space="preserve"> </w:t>
      </w:r>
      <w:r w:rsidRPr="00B800A8">
        <w:rPr>
          <w:rFonts w:cstheme="minorHAnsi"/>
          <w:szCs w:val="20"/>
        </w:rPr>
        <w:t>Tetra Tech International Development reasonably require</w:t>
      </w:r>
      <w:r w:rsidR="00A0268C">
        <w:rPr>
          <w:rFonts w:cstheme="minorHAnsi"/>
          <w:szCs w:val="20"/>
        </w:rPr>
        <w:t>s</w:t>
      </w:r>
      <w:r w:rsidRPr="00B800A8">
        <w:rPr>
          <w:rFonts w:cstheme="minorHAnsi"/>
          <w:szCs w:val="20"/>
        </w:rPr>
        <w:t>.</w:t>
      </w:r>
    </w:p>
    <w:p w14:paraId="1C52DD99" w14:textId="2FF34E7F" w:rsidR="00826EBF" w:rsidRDefault="00826EBF"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Pr>
          <w:rFonts w:cstheme="minorHAnsi"/>
          <w:szCs w:val="20"/>
        </w:rPr>
        <w:t>In respect of each insurance required under this clause 16, t</w:t>
      </w:r>
      <w:r w:rsidR="00AD3B5E" w:rsidRPr="00B800A8">
        <w:rPr>
          <w:rFonts w:cstheme="minorHAnsi"/>
          <w:szCs w:val="20"/>
        </w:rPr>
        <w:t>he Service Provider must</w:t>
      </w:r>
      <w:r>
        <w:rPr>
          <w:rFonts w:cstheme="minorHAnsi"/>
          <w:szCs w:val="20"/>
        </w:rPr>
        <w:t>:</w:t>
      </w:r>
    </w:p>
    <w:p w14:paraId="25FB8755" w14:textId="28CB6F01" w:rsidR="008A1595" w:rsidRDefault="008A1595" w:rsidP="00913CA0">
      <w:pPr>
        <w:pStyle w:val="ListParagraph"/>
        <w:numPr>
          <w:ilvl w:val="2"/>
          <w:numId w:val="65"/>
        </w:numPr>
        <w:autoSpaceDE w:val="0"/>
        <w:autoSpaceDN w:val="0"/>
        <w:adjustRightInd w:val="0"/>
        <w:spacing w:before="120" w:after="120"/>
        <w:ind w:left="1418" w:hanging="709"/>
        <w:contextualSpacing w:val="0"/>
        <w:rPr>
          <w:rFonts w:cstheme="minorHAnsi"/>
          <w:szCs w:val="20"/>
        </w:rPr>
      </w:pPr>
      <w:r>
        <w:rPr>
          <w:rFonts w:cstheme="minorHAnsi"/>
          <w:szCs w:val="20"/>
        </w:rPr>
        <w:t>promptly inform Tetra Tech International Development if it becomes aware of any</w:t>
      </w:r>
      <w:r w:rsidR="00262C96">
        <w:rPr>
          <w:rFonts w:cstheme="minorHAnsi"/>
          <w:szCs w:val="20"/>
        </w:rPr>
        <w:t xml:space="preserve"> actual, threatened or likely claims which could materially reduce the available limits of indemnity and shall </w:t>
      </w:r>
      <w:r w:rsidR="00AF26F4">
        <w:rPr>
          <w:rFonts w:cstheme="minorHAnsi"/>
          <w:szCs w:val="20"/>
        </w:rPr>
        <w:t>reinstate or replace any depleted aggregate limit of indemnity resulting from claims that are unrelated to the Services</w:t>
      </w:r>
      <w:r w:rsidR="000E22DC">
        <w:rPr>
          <w:rFonts w:cstheme="minorHAnsi"/>
          <w:szCs w:val="20"/>
        </w:rPr>
        <w:t>, if requested to do so by Tetra Tech International Development</w:t>
      </w:r>
      <w:r w:rsidR="00CA572A">
        <w:rPr>
          <w:rFonts w:cstheme="minorHAnsi"/>
          <w:szCs w:val="20"/>
        </w:rPr>
        <w:t>; and</w:t>
      </w:r>
    </w:p>
    <w:p w14:paraId="09F8991F" w14:textId="29F01A49" w:rsidR="00D86D8F" w:rsidRDefault="004F63E3" w:rsidP="00913CA0">
      <w:pPr>
        <w:pStyle w:val="ListParagraph"/>
        <w:numPr>
          <w:ilvl w:val="2"/>
          <w:numId w:val="65"/>
        </w:numPr>
        <w:autoSpaceDE w:val="0"/>
        <w:autoSpaceDN w:val="0"/>
        <w:adjustRightInd w:val="0"/>
        <w:spacing w:before="120" w:after="120"/>
        <w:ind w:left="1418" w:hanging="709"/>
        <w:contextualSpacing w:val="0"/>
        <w:rPr>
          <w:rFonts w:cstheme="minorHAnsi"/>
          <w:szCs w:val="20"/>
        </w:rPr>
      </w:pPr>
      <w:r w:rsidRPr="00B800A8">
        <w:rPr>
          <w:rFonts w:cstheme="minorHAnsi"/>
          <w:szCs w:val="20"/>
        </w:rPr>
        <w:t>not do or omit to do any act that would be grounds for an insurer to refuse to pay a claim made under any of the Insurance Policies</w:t>
      </w:r>
      <w:r w:rsidR="00A852CC">
        <w:rPr>
          <w:rFonts w:cstheme="minorHAnsi"/>
          <w:szCs w:val="20"/>
        </w:rPr>
        <w:t>.</w:t>
      </w:r>
    </w:p>
    <w:p w14:paraId="57098461" w14:textId="123DD1EB" w:rsidR="004A3954" w:rsidRDefault="00AD3B5E"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B800A8">
        <w:rPr>
          <w:rFonts w:cstheme="minorHAnsi"/>
          <w:szCs w:val="20"/>
        </w:rPr>
        <w:t xml:space="preserve">If the Service Provider fails to </w:t>
      </w:r>
      <w:r w:rsidR="007D2783">
        <w:rPr>
          <w:rFonts w:cstheme="minorHAnsi"/>
          <w:szCs w:val="20"/>
        </w:rPr>
        <w:t>effect and maintain the insurances in accordance with this</w:t>
      </w:r>
      <w:r w:rsidRPr="00B800A8">
        <w:rPr>
          <w:rFonts w:cstheme="minorHAnsi"/>
          <w:szCs w:val="20"/>
        </w:rPr>
        <w:t xml:space="preserve"> clause 16, Tetra Tech International Development may (in addition to any other rights Tetra Tech International Development may have) at its sole discretion</w:t>
      </w:r>
      <w:r w:rsidR="004A3954">
        <w:rPr>
          <w:rFonts w:cstheme="minorHAnsi"/>
          <w:szCs w:val="20"/>
        </w:rPr>
        <w:t>:</w:t>
      </w:r>
    </w:p>
    <w:p w14:paraId="04352091" w14:textId="521A2DE0" w:rsidR="00D409C7" w:rsidRDefault="007C3B94" w:rsidP="00913CA0">
      <w:pPr>
        <w:pStyle w:val="ListParagraph"/>
        <w:numPr>
          <w:ilvl w:val="2"/>
          <w:numId w:val="31"/>
        </w:numPr>
        <w:autoSpaceDE w:val="0"/>
        <w:autoSpaceDN w:val="0"/>
        <w:adjustRightInd w:val="0"/>
        <w:spacing w:before="120" w:after="120"/>
        <w:ind w:left="1418" w:hanging="709"/>
        <w:contextualSpacing w:val="0"/>
        <w:rPr>
          <w:rFonts w:cstheme="minorHAnsi"/>
          <w:szCs w:val="20"/>
        </w:rPr>
      </w:pPr>
      <w:r>
        <w:rPr>
          <w:rFonts w:cstheme="minorHAnsi"/>
          <w:szCs w:val="20"/>
        </w:rPr>
        <w:t>e</w:t>
      </w:r>
      <w:r w:rsidR="004A3954">
        <w:rPr>
          <w:rFonts w:cstheme="minorHAnsi"/>
          <w:szCs w:val="20"/>
        </w:rPr>
        <w:t>ffect and maintain those insurance and T</w:t>
      </w:r>
      <w:r>
        <w:rPr>
          <w:rFonts w:cstheme="minorHAnsi"/>
          <w:szCs w:val="20"/>
        </w:rPr>
        <w:t>etra Tech International Development may elect to recover the amount from the Service Provider under</w:t>
      </w:r>
      <w:r w:rsidR="00AD3B5E" w:rsidRPr="00B800A8">
        <w:rPr>
          <w:rFonts w:cstheme="minorHAnsi"/>
          <w:szCs w:val="20"/>
        </w:rPr>
        <w:t xml:space="preserve"> </w:t>
      </w:r>
      <w:r w:rsidR="00D409C7">
        <w:rPr>
          <w:rFonts w:cstheme="minorHAnsi"/>
          <w:szCs w:val="20"/>
        </w:rPr>
        <w:t xml:space="preserve">clause </w:t>
      </w:r>
      <w:r w:rsidR="00D409C7">
        <w:rPr>
          <w:rFonts w:cstheme="minorHAnsi"/>
          <w:szCs w:val="20"/>
        </w:rPr>
        <w:fldChar w:fldCharType="begin"/>
      </w:r>
      <w:r w:rsidR="00D409C7">
        <w:rPr>
          <w:rFonts w:cstheme="minorHAnsi"/>
          <w:szCs w:val="20"/>
        </w:rPr>
        <w:instrText xml:space="preserve"> REF _Ref136006699 \r \h </w:instrText>
      </w:r>
      <w:r w:rsidR="00D409C7">
        <w:rPr>
          <w:rFonts w:cstheme="minorHAnsi"/>
          <w:szCs w:val="20"/>
        </w:rPr>
      </w:r>
      <w:r w:rsidR="00D409C7">
        <w:rPr>
          <w:rFonts w:cstheme="minorHAnsi"/>
          <w:szCs w:val="20"/>
        </w:rPr>
        <w:fldChar w:fldCharType="separate"/>
      </w:r>
      <w:r w:rsidR="006762BA">
        <w:rPr>
          <w:rFonts w:cstheme="minorHAnsi"/>
          <w:szCs w:val="20"/>
        </w:rPr>
        <w:t>13.8</w:t>
      </w:r>
      <w:r w:rsidR="00D409C7">
        <w:rPr>
          <w:rFonts w:cstheme="minorHAnsi"/>
          <w:szCs w:val="20"/>
        </w:rPr>
        <w:fldChar w:fldCharType="end"/>
      </w:r>
      <w:r w:rsidR="004825F1">
        <w:rPr>
          <w:rFonts w:cstheme="minorHAnsi"/>
          <w:szCs w:val="20"/>
        </w:rPr>
        <w:t>; or</w:t>
      </w:r>
    </w:p>
    <w:p w14:paraId="2AAA92F2" w14:textId="3A07D5C2" w:rsidR="004825F1" w:rsidRDefault="004825F1" w:rsidP="00913CA0">
      <w:pPr>
        <w:pStyle w:val="ListParagraph"/>
        <w:numPr>
          <w:ilvl w:val="2"/>
          <w:numId w:val="31"/>
        </w:numPr>
        <w:autoSpaceDE w:val="0"/>
        <w:autoSpaceDN w:val="0"/>
        <w:adjustRightInd w:val="0"/>
        <w:spacing w:before="120" w:after="120"/>
        <w:ind w:left="1418" w:hanging="709"/>
        <w:contextualSpacing w:val="0"/>
        <w:rPr>
          <w:rFonts w:cstheme="minorHAnsi"/>
          <w:szCs w:val="20"/>
        </w:rPr>
      </w:pPr>
      <w:r>
        <w:rPr>
          <w:rFonts w:cstheme="minorHAnsi"/>
          <w:szCs w:val="20"/>
        </w:rPr>
        <w:t>provide a notice of termination for default in accordance with</w:t>
      </w:r>
      <w:r w:rsidR="00771E81">
        <w:rPr>
          <w:rFonts w:cstheme="minorHAnsi"/>
          <w:szCs w:val="20"/>
        </w:rPr>
        <w:t xml:space="preserve"> clause </w:t>
      </w:r>
      <w:r w:rsidR="00771E81">
        <w:rPr>
          <w:rFonts w:cstheme="minorHAnsi"/>
          <w:szCs w:val="20"/>
        </w:rPr>
        <w:fldChar w:fldCharType="begin"/>
      </w:r>
      <w:r w:rsidR="00771E81">
        <w:rPr>
          <w:rFonts w:cstheme="minorHAnsi"/>
          <w:szCs w:val="20"/>
        </w:rPr>
        <w:instrText xml:space="preserve"> REF _Ref136006889 \r \h </w:instrText>
      </w:r>
      <w:r w:rsidR="00771E81">
        <w:rPr>
          <w:rFonts w:cstheme="minorHAnsi"/>
          <w:szCs w:val="20"/>
        </w:rPr>
      </w:r>
      <w:r w:rsidR="00771E81">
        <w:rPr>
          <w:rFonts w:cstheme="minorHAnsi"/>
          <w:szCs w:val="20"/>
        </w:rPr>
        <w:fldChar w:fldCharType="separate"/>
      </w:r>
      <w:r w:rsidR="006762BA">
        <w:rPr>
          <w:rFonts w:cstheme="minorHAnsi"/>
          <w:szCs w:val="20"/>
        </w:rPr>
        <w:t>18</w:t>
      </w:r>
      <w:r w:rsidR="00771E81">
        <w:rPr>
          <w:rFonts w:cstheme="minorHAnsi"/>
          <w:szCs w:val="20"/>
        </w:rPr>
        <w:fldChar w:fldCharType="end"/>
      </w:r>
      <w:r w:rsidR="00914949">
        <w:rPr>
          <w:rFonts w:cstheme="minorHAnsi"/>
          <w:szCs w:val="20"/>
        </w:rPr>
        <w:t>; or</w:t>
      </w:r>
    </w:p>
    <w:p w14:paraId="59DF0531" w14:textId="68AACCC1" w:rsidR="00AD3B5E" w:rsidRPr="00B800A8" w:rsidRDefault="00AD3B5E" w:rsidP="00913CA0">
      <w:pPr>
        <w:pStyle w:val="ListParagraph"/>
        <w:numPr>
          <w:ilvl w:val="2"/>
          <w:numId w:val="31"/>
        </w:numPr>
        <w:autoSpaceDE w:val="0"/>
        <w:autoSpaceDN w:val="0"/>
        <w:adjustRightInd w:val="0"/>
        <w:spacing w:before="120" w:after="120"/>
        <w:ind w:left="1418" w:hanging="709"/>
        <w:contextualSpacing w:val="0"/>
        <w:rPr>
          <w:rFonts w:cstheme="minorHAnsi"/>
          <w:szCs w:val="20"/>
        </w:rPr>
      </w:pPr>
      <w:r w:rsidRPr="00B800A8">
        <w:rPr>
          <w:rFonts w:cstheme="minorHAnsi"/>
          <w:szCs w:val="20"/>
        </w:rPr>
        <w:t>at the Service Provider’s sole cost</w:t>
      </w:r>
      <w:r w:rsidR="00914949">
        <w:rPr>
          <w:rFonts w:cstheme="minorHAnsi"/>
          <w:szCs w:val="20"/>
        </w:rPr>
        <w:t>,</w:t>
      </w:r>
      <w:r w:rsidRPr="00B800A8">
        <w:rPr>
          <w:rFonts w:cstheme="minorHAnsi"/>
          <w:szCs w:val="20"/>
        </w:rPr>
        <w:t xml:space="preserve"> delay the commencement of the Services, suspend the performance of the Services, deny access to any relevant site and/or refuse any payment in respect of the Services, until such time as the Service Provider has fully complied with this clause 16.</w:t>
      </w:r>
    </w:p>
    <w:p w14:paraId="7327E18A" w14:textId="12FC7919" w:rsidR="00180D05" w:rsidRPr="000005A5" w:rsidRDefault="00180D05" w:rsidP="00913CA0">
      <w:pPr>
        <w:pStyle w:val="ListParagraph"/>
        <w:numPr>
          <w:ilvl w:val="1"/>
          <w:numId w:val="44"/>
        </w:numPr>
        <w:autoSpaceDE w:val="0"/>
        <w:autoSpaceDN w:val="0"/>
        <w:adjustRightInd w:val="0"/>
        <w:spacing w:before="120" w:after="120"/>
        <w:ind w:left="709" w:hanging="709"/>
        <w:contextualSpacing w:val="0"/>
        <w:rPr>
          <w:rFonts w:ascii="Arial" w:hAnsi="Arial" w:cs="Arial"/>
        </w:rPr>
      </w:pPr>
      <w:r w:rsidRPr="000005A5">
        <w:rPr>
          <w:rFonts w:ascii="Arial" w:hAnsi="Arial" w:cs="Arial"/>
        </w:rPr>
        <w:t xml:space="preserve">The Insurance Policies are primary and not secondary to the indemnities in this Agreement. </w:t>
      </w:r>
      <w:r>
        <w:rPr>
          <w:rFonts w:ascii="Arial" w:hAnsi="Arial" w:cs="Arial"/>
        </w:rPr>
        <w:t>T</w:t>
      </w:r>
      <w:r w:rsidRPr="000005A5">
        <w:rPr>
          <w:rFonts w:ascii="Arial" w:hAnsi="Arial" w:cs="Arial"/>
        </w:rPr>
        <w:t>he parties acknowledge</w:t>
      </w:r>
      <w:r>
        <w:rPr>
          <w:rFonts w:ascii="Arial" w:hAnsi="Arial" w:cs="Arial"/>
        </w:rPr>
        <w:t xml:space="preserve"> and agree</w:t>
      </w:r>
      <w:r w:rsidRPr="000005A5">
        <w:rPr>
          <w:rFonts w:ascii="Arial" w:hAnsi="Arial" w:cs="Arial"/>
        </w:rPr>
        <w:t xml:space="preserve"> that if a claim is made under an Insurance Policy, it is their intention that the insurer cannot require Tetra Tech International Development to exhaust any indemnities referred to in this Agreement before the insurer considers or meets the relevant claim.</w:t>
      </w:r>
    </w:p>
    <w:p w14:paraId="7C04875D" w14:textId="7C2D1BD3" w:rsidR="00AD3B5E" w:rsidRPr="003C122A" w:rsidRDefault="00711B6C"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Pr>
          <w:rFonts w:cstheme="minorHAnsi"/>
          <w:szCs w:val="20"/>
        </w:rPr>
        <w:t>I</w:t>
      </w:r>
      <w:r w:rsidR="00AD3B5E" w:rsidRPr="00B800A8">
        <w:rPr>
          <w:rFonts w:cstheme="minorHAnsi"/>
          <w:szCs w:val="20"/>
        </w:rPr>
        <w:t>n specifying insurance</w:t>
      </w:r>
      <w:r w:rsidR="00CA6EDD">
        <w:rPr>
          <w:rFonts w:cstheme="minorHAnsi"/>
          <w:szCs w:val="20"/>
        </w:rPr>
        <w:t xml:space="preserve"> requirements</w:t>
      </w:r>
      <w:r w:rsidR="00AD3B5E" w:rsidRPr="00B800A8">
        <w:rPr>
          <w:rFonts w:cstheme="minorHAnsi"/>
          <w:szCs w:val="20"/>
        </w:rPr>
        <w:t xml:space="preserve"> in this Agreement </w:t>
      </w:r>
      <w:r w:rsidR="00CA6EDD">
        <w:rPr>
          <w:rFonts w:cstheme="minorHAnsi"/>
          <w:szCs w:val="20"/>
        </w:rPr>
        <w:t xml:space="preserve">Tetra Tech International Development </w:t>
      </w:r>
      <w:r w:rsidR="00AD3B5E" w:rsidRPr="00B800A8">
        <w:rPr>
          <w:rFonts w:cstheme="minorHAnsi"/>
          <w:szCs w:val="20"/>
        </w:rPr>
        <w:t>accepts no liability for the completeness of the list</w:t>
      </w:r>
      <w:r w:rsidR="00CA6EDD">
        <w:rPr>
          <w:rFonts w:cstheme="minorHAnsi"/>
          <w:szCs w:val="20"/>
        </w:rPr>
        <w:t>ed insurance requirements</w:t>
      </w:r>
      <w:r w:rsidR="00AD3B5E" w:rsidRPr="00B800A8">
        <w:rPr>
          <w:rFonts w:cstheme="minorHAnsi"/>
          <w:szCs w:val="20"/>
        </w:rPr>
        <w:t>, the adequacy of the sum insured, limit of liability, scope of coverage, conditions or exclusions of those insurances in respect of how they may or may not respond to any loss, damage or liability.</w:t>
      </w:r>
      <w:r w:rsidR="003C122A">
        <w:rPr>
          <w:rFonts w:cstheme="minorHAnsi"/>
          <w:szCs w:val="20"/>
        </w:rPr>
        <w:t xml:space="preserve"> </w:t>
      </w:r>
      <w:r w:rsidR="00AD3B5E" w:rsidRPr="003C122A">
        <w:rPr>
          <w:rFonts w:cstheme="minorHAnsi"/>
          <w:szCs w:val="20"/>
        </w:rPr>
        <w:t>The Service Provider acknowledges and agrees that it is the Service Provider’s responsibility to assess and consider the risks and scope of insurances required under this Agreement.</w:t>
      </w:r>
    </w:p>
    <w:p w14:paraId="54C9F5D1" w14:textId="397B9911" w:rsidR="00AD3B5E" w:rsidRPr="00B800A8" w:rsidRDefault="00AD3B5E" w:rsidP="00913CA0">
      <w:pPr>
        <w:pStyle w:val="ListParagraph"/>
        <w:numPr>
          <w:ilvl w:val="1"/>
          <w:numId w:val="44"/>
        </w:numPr>
        <w:autoSpaceDE w:val="0"/>
        <w:autoSpaceDN w:val="0"/>
        <w:adjustRightInd w:val="0"/>
        <w:spacing w:before="120" w:after="120"/>
        <w:ind w:left="709" w:hanging="709"/>
        <w:contextualSpacing w:val="0"/>
        <w:rPr>
          <w:rFonts w:cstheme="minorHAnsi"/>
          <w:szCs w:val="20"/>
        </w:rPr>
      </w:pPr>
      <w:r w:rsidRPr="00B800A8">
        <w:rPr>
          <w:rFonts w:cstheme="minorHAnsi"/>
          <w:szCs w:val="20"/>
        </w:rPr>
        <w:t>The Service Provider acknowledges</w:t>
      </w:r>
      <w:r w:rsidR="00777CE6">
        <w:rPr>
          <w:rFonts w:cstheme="minorHAnsi"/>
          <w:szCs w:val="20"/>
        </w:rPr>
        <w:t xml:space="preserve"> and agrees</w:t>
      </w:r>
      <w:r w:rsidRPr="00B800A8">
        <w:rPr>
          <w:rFonts w:cstheme="minorHAnsi"/>
          <w:szCs w:val="20"/>
        </w:rPr>
        <w:t xml:space="preserve"> that regardless of whether the Insurance Policies respond or not and why, the Service Provider is not released (in whole or in part) from any of the indemnities referred to in this Agreement, or generally.</w:t>
      </w:r>
    </w:p>
    <w:p w14:paraId="5BCEB385" w14:textId="01EACB7D" w:rsidR="00C234FC" w:rsidRPr="006A45EA" w:rsidRDefault="00C234FC" w:rsidP="00913CA0">
      <w:pPr>
        <w:pStyle w:val="Heading1"/>
        <w:numPr>
          <w:ilvl w:val="0"/>
          <w:numId w:val="64"/>
        </w:numPr>
        <w:spacing w:before="360"/>
        <w:ind w:left="709" w:hanging="709"/>
        <w:rPr>
          <w:color w:val="auto"/>
          <w:sz w:val="24"/>
          <w:szCs w:val="24"/>
          <w:highlight w:val="yellow"/>
        </w:rPr>
      </w:pPr>
      <w:bookmarkStart w:id="94" w:name="_Toc212455828"/>
      <w:bookmarkStart w:id="95" w:name="_Toc342480585"/>
      <w:r w:rsidRPr="006A45EA">
        <w:rPr>
          <w:color w:val="auto"/>
          <w:sz w:val="24"/>
          <w:szCs w:val="24"/>
          <w:highlight w:val="yellow"/>
        </w:rPr>
        <w:t xml:space="preserve">INSURANCE (OPTION </w:t>
      </w:r>
      <w:r>
        <w:rPr>
          <w:color w:val="auto"/>
          <w:sz w:val="24"/>
          <w:szCs w:val="24"/>
          <w:highlight w:val="yellow"/>
        </w:rPr>
        <w:t>2</w:t>
      </w:r>
      <w:r w:rsidRPr="006A45EA">
        <w:rPr>
          <w:color w:val="auto"/>
          <w:sz w:val="24"/>
          <w:szCs w:val="24"/>
          <w:highlight w:val="yellow"/>
        </w:rPr>
        <w:t>)</w:t>
      </w:r>
    </w:p>
    <w:p w14:paraId="39E09A9F" w14:textId="56804845" w:rsidR="00C234FC" w:rsidRDefault="00C234FC"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The Service Provider must</w:t>
      </w:r>
      <w:r w:rsidR="00093E7C">
        <w:rPr>
          <w:szCs w:val="20"/>
        </w:rPr>
        <w:t xml:space="preserve"> (and must ensure that any of its subcontractors)</w:t>
      </w:r>
      <w:r w:rsidRPr="00B800A8">
        <w:rPr>
          <w:szCs w:val="20"/>
        </w:rPr>
        <w:t xml:space="preserve"> effect and maintain </w:t>
      </w:r>
      <w:r>
        <w:rPr>
          <w:szCs w:val="20"/>
        </w:rPr>
        <w:t>the</w:t>
      </w:r>
      <w:r w:rsidRPr="00B800A8">
        <w:rPr>
          <w:szCs w:val="20"/>
        </w:rPr>
        <w:t xml:space="preserve"> insurance policies set out in </w:t>
      </w:r>
      <w:r>
        <w:rPr>
          <w:szCs w:val="20"/>
        </w:rPr>
        <w:t>S</w:t>
      </w:r>
      <w:r w:rsidRPr="00B800A8">
        <w:rPr>
          <w:szCs w:val="20"/>
        </w:rPr>
        <w:t>chedule 2</w:t>
      </w:r>
      <w:r>
        <w:rPr>
          <w:szCs w:val="20"/>
        </w:rPr>
        <w:t xml:space="preserve"> </w:t>
      </w:r>
      <w:r w:rsidRPr="00AA61CA">
        <w:rPr>
          <w:szCs w:val="20"/>
        </w:rPr>
        <w:t>(</w:t>
      </w:r>
      <w:r w:rsidRPr="00AA61CA">
        <w:rPr>
          <w:b/>
          <w:szCs w:val="20"/>
        </w:rPr>
        <w:t>Insurance Policies</w:t>
      </w:r>
      <w:r w:rsidRPr="00AA61CA">
        <w:rPr>
          <w:szCs w:val="20"/>
        </w:rPr>
        <w:t>)</w:t>
      </w:r>
      <w:r>
        <w:rPr>
          <w:szCs w:val="20"/>
        </w:rPr>
        <w:t xml:space="preserve"> for the </w:t>
      </w:r>
      <w:r w:rsidR="00AF28C8">
        <w:rPr>
          <w:szCs w:val="20"/>
        </w:rPr>
        <w:t>ter</w:t>
      </w:r>
      <w:r w:rsidR="003B623C">
        <w:rPr>
          <w:szCs w:val="20"/>
        </w:rPr>
        <w:t>m of this Ag</w:t>
      </w:r>
      <w:r w:rsidR="00801597">
        <w:rPr>
          <w:szCs w:val="20"/>
        </w:rPr>
        <w:t>reement, and if a required insurance is written on a claims</w:t>
      </w:r>
      <w:r w:rsidR="00AE0B67">
        <w:rPr>
          <w:szCs w:val="20"/>
        </w:rPr>
        <w:t xml:space="preserve"> </w:t>
      </w:r>
      <w:r w:rsidR="00801597">
        <w:rPr>
          <w:szCs w:val="20"/>
        </w:rPr>
        <w:t>made</w:t>
      </w:r>
      <w:r w:rsidR="00AE0B67">
        <w:rPr>
          <w:szCs w:val="20"/>
        </w:rPr>
        <w:t xml:space="preserve"> basi</w:t>
      </w:r>
      <w:r w:rsidR="00B54504">
        <w:rPr>
          <w:szCs w:val="20"/>
        </w:rPr>
        <w:t>s, the Service Provider must maintain such insurances</w:t>
      </w:r>
      <w:r w:rsidR="0081557E">
        <w:rPr>
          <w:szCs w:val="20"/>
        </w:rPr>
        <w:t xml:space="preserve"> without interruption</w:t>
      </w:r>
      <w:r w:rsidR="00B54504">
        <w:rPr>
          <w:szCs w:val="20"/>
        </w:rPr>
        <w:t xml:space="preserve"> until the earlier of</w:t>
      </w:r>
      <w:r w:rsidR="0081557E">
        <w:rPr>
          <w:szCs w:val="20"/>
        </w:rPr>
        <w:t>:</w:t>
      </w:r>
    </w:p>
    <w:p w14:paraId="4C8636A7" w14:textId="77777777" w:rsidR="0081557E" w:rsidRDefault="0081557E" w:rsidP="00913CA0">
      <w:pPr>
        <w:pStyle w:val="ListParagraph"/>
        <w:numPr>
          <w:ilvl w:val="2"/>
          <w:numId w:val="66"/>
        </w:numPr>
        <w:autoSpaceDE w:val="0"/>
        <w:autoSpaceDN w:val="0"/>
        <w:adjustRightInd w:val="0"/>
        <w:spacing w:before="120" w:after="120"/>
        <w:ind w:left="1418" w:hanging="709"/>
        <w:contextualSpacing w:val="0"/>
        <w:rPr>
          <w:rFonts w:cstheme="minorHAnsi"/>
          <w:szCs w:val="20"/>
        </w:rPr>
      </w:pPr>
      <w:r>
        <w:rPr>
          <w:rFonts w:cstheme="minorHAnsi"/>
          <w:szCs w:val="20"/>
        </w:rPr>
        <w:t>3</w:t>
      </w:r>
      <w:r w:rsidRPr="00B800A8">
        <w:rPr>
          <w:rFonts w:cstheme="minorHAnsi"/>
          <w:szCs w:val="20"/>
        </w:rPr>
        <w:t xml:space="preserve"> years after </w:t>
      </w:r>
      <w:r>
        <w:rPr>
          <w:rFonts w:cstheme="minorHAnsi"/>
          <w:szCs w:val="20"/>
        </w:rPr>
        <w:t>completion of the Services under this Agreement; or</w:t>
      </w:r>
    </w:p>
    <w:p w14:paraId="53EB7F68" w14:textId="77777777" w:rsidR="0081557E" w:rsidRDefault="0081557E" w:rsidP="00913CA0">
      <w:pPr>
        <w:pStyle w:val="ListParagraph"/>
        <w:numPr>
          <w:ilvl w:val="2"/>
          <w:numId w:val="66"/>
        </w:numPr>
        <w:autoSpaceDE w:val="0"/>
        <w:autoSpaceDN w:val="0"/>
        <w:adjustRightInd w:val="0"/>
        <w:spacing w:before="120"/>
        <w:ind w:left="1418" w:hanging="709"/>
        <w:contextualSpacing w:val="0"/>
        <w:rPr>
          <w:rFonts w:cstheme="minorHAnsi"/>
          <w:szCs w:val="20"/>
        </w:rPr>
      </w:pPr>
      <w:r>
        <w:rPr>
          <w:rFonts w:cstheme="minorHAnsi"/>
          <w:szCs w:val="20"/>
        </w:rPr>
        <w:t>3 years following earlier termination of this Agreement.</w:t>
      </w:r>
    </w:p>
    <w:p w14:paraId="554C1153" w14:textId="75EB2C49" w:rsidR="00A8562F" w:rsidRPr="00A8562F" w:rsidRDefault="00A8562F" w:rsidP="00913CA0">
      <w:pPr>
        <w:pStyle w:val="Heading2a"/>
        <w:numPr>
          <w:ilvl w:val="1"/>
          <w:numId w:val="64"/>
        </w:numPr>
        <w:autoSpaceDE w:val="0"/>
        <w:autoSpaceDN w:val="0"/>
        <w:adjustRightInd w:val="0"/>
        <w:spacing w:before="120" w:after="120" w:line="276" w:lineRule="auto"/>
        <w:ind w:left="709" w:hanging="709"/>
        <w:rPr>
          <w:szCs w:val="20"/>
        </w:rPr>
      </w:pPr>
      <w:r w:rsidRPr="001C2D96">
        <w:rPr>
          <w:szCs w:val="20"/>
        </w:rPr>
        <w:lastRenderedPageBreak/>
        <w:t>With</w:t>
      </w:r>
      <w:r>
        <w:t xml:space="preserve"> the exception of statutory insurances, the insurance required under this clause </w:t>
      </w:r>
      <w:r>
        <w:rPr>
          <w:szCs w:val="20"/>
        </w:rPr>
        <w:fldChar w:fldCharType="begin"/>
      </w:r>
      <w:r>
        <w:rPr>
          <w:szCs w:val="20"/>
        </w:rPr>
        <w:instrText xml:space="preserve"> REF _Ref136005411 \r \h </w:instrText>
      </w:r>
      <w:r>
        <w:rPr>
          <w:szCs w:val="20"/>
        </w:rPr>
      </w:r>
      <w:r>
        <w:rPr>
          <w:szCs w:val="20"/>
        </w:rPr>
        <w:fldChar w:fldCharType="separate"/>
      </w:r>
      <w:r w:rsidR="006762BA">
        <w:rPr>
          <w:szCs w:val="20"/>
        </w:rPr>
        <w:t>16</w:t>
      </w:r>
      <w:r>
        <w:rPr>
          <w:szCs w:val="20"/>
        </w:rPr>
        <w:fldChar w:fldCharType="end"/>
      </w:r>
      <w:r>
        <w:rPr>
          <w:szCs w:val="20"/>
        </w:rPr>
        <w:t xml:space="preserve"> shall be effected with an insurer </w:t>
      </w:r>
      <w:r w:rsidRPr="00AA61CA">
        <w:rPr>
          <w:rFonts w:ascii="Arial" w:hAnsi="Arial" w:cs="Arial"/>
          <w:color w:val="000000"/>
          <w:szCs w:val="20"/>
        </w:rPr>
        <w:t>with a financial security rating of "A-" or better by Standard &amp; Poors (or the equivalent rating with another recognised rating agency), or a reputable insurer approved by Tetra Tech International Development, acting reasonably</w:t>
      </w:r>
      <w:r w:rsidRPr="00AA61CA">
        <w:rPr>
          <w:szCs w:val="20"/>
        </w:rPr>
        <w:t>.</w:t>
      </w:r>
    </w:p>
    <w:p w14:paraId="6ABC1329" w14:textId="3805E5C2" w:rsidR="00154E85" w:rsidRDefault="00154E85"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 xml:space="preserve">If the Service Provider fails to </w:t>
      </w:r>
      <w:r>
        <w:rPr>
          <w:szCs w:val="20"/>
        </w:rPr>
        <w:t>effect and maintain the insurances in accordance with this</w:t>
      </w:r>
      <w:r w:rsidRPr="00B800A8">
        <w:rPr>
          <w:szCs w:val="20"/>
        </w:rPr>
        <w:t xml:space="preserve"> clause 16, Tetra Tech International Development may (in addition to any other rights Tetra Tech International Development may have) at its sole discretion</w:t>
      </w:r>
      <w:r>
        <w:rPr>
          <w:szCs w:val="20"/>
        </w:rPr>
        <w:t>:</w:t>
      </w:r>
    </w:p>
    <w:p w14:paraId="4C380B46" w14:textId="06A5691A" w:rsidR="00154E85" w:rsidRDefault="00154E85" w:rsidP="00913CA0">
      <w:pPr>
        <w:pStyle w:val="ListParagraph"/>
        <w:numPr>
          <w:ilvl w:val="2"/>
          <w:numId w:val="67"/>
        </w:numPr>
        <w:autoSpaceDE w:val="0"/>
        <w:autoSpaceDN w:val="0"/>
        <w:adjustRightInd w:val="0"/>
        <w:spacing w:before="120" w:after="120"/>
        <w:ind w:left="1418" w:hanging="709"/>
        <w:contextualSpacing w:val="0"/>
        <w:rPr>
          <w:rFonts w:cstheme="minorHAnsi"/>
          <w:szCs w:val="20"/>
        </w:rPr>
      </w:pPr>
      <w:r>
        <w:rPr>
          <w:rFonts w:cstheme="minorHAnsi"/>
          <w:szCs w:val="20"/>
        </w:rPr>
        <w:t>effect and maintain those insurance</w:t>
      </w:r>
      <w:r w:rsidR="00204B3A">
        <w:rPr>
          <w:rFonts w:cstheme="minorHAnsi"/>
          <w:szCs w:val="20"/>
        </w:rPr>
        <w:t>s</w:t>
      </w:r>
      <w:r>
        <w:rPr>
          <w:rFonts w:cstheme="minorHAnsi"/>
          <w:szCs w:val="20"/>
        </w:rPr>
        <w:t xml:space="preserve"> and Tetra Tech International Development may elect to recover the amount</w:t>
      </w:r>
      <w:r w:rsidR="00204B3A">
        <w:rPr>
          <w:rFonts w:cstheme="minorHAnsi"/>
          <w:szCs w:val="20"/>
        </w:rPr>
        <w:t>s</w:t>
      </w:r>
      <w:r w:rsidR="004B7ABA">
        <w:rPr>
          <w:rFonts w:cstheme="minorHAnsi"/>
          <w:szCs w:val="20"/>
        </w:rPr>
        <w:t xml:space="preserve"> paid for such insurances</w:t>
      </w:r>
      <w:r>
        <w:rPr>
          <w:rFonts w:cstheme="minorHAnsi"/>
          <w:szCs w:val="20"/>
        </w:rPr>
        <w:t xml:space="preserve"> from the Service Provider under</w:t>
      </w:r>
      <w:r w:rsidRPr="00B800A8">
        <w:rPr>
          <w:rFonts w:cstheme="minorHAnsi"/>
          <w:szCs w:val="20"/>
        </w:rPr>
        <w:t xml:space="preserve"> </w:t>
      </w:r>
      <w:r>
        <w:rPr>
          <w:rFonts w:cstheme="minorHAnsi"/>
          <w:szCs w:val="20"/>
        </w:rPr>
        <w:t xml:space="preserve">clause </w:t>
      </w:r>
      <w:r>
        <w:rPr>
          <w:rFonts w:cstheme="minorHAnsi"/>
          <w:szCs w:val="20"/>
        </w:rPr>
        <w:fldChar w:fldCharType="begin"/>
      </w:r>
      <w:r>
        <w:rPr>
          <w:rFonts w:cstheme="minorHAnsi"/>
          <w:szCs w:val="20"/>
        </w:rPr>
        <w:instrText xml:space="preserve"> REF _Ref136006699 \r \h </w:instrText>
      </w:r>
      <w:r>
        <w:rPr>
          <w:rFonts w:cstheme="minorHAnsi"/>
          <w:szCs w:val="20"/>
        </w:rPr>
      </w:r>
      <w:r>
        <w:rPr>
          <w:rFonts w:cstheme="minorHAnsi"/>
          <w:szCs w:val="20"/>
        </w:rPr>
        <w:fldChar w:fldCharType="separate"/>
      </w:r>
      <w:r w:rsidR="006762BA">
        <w:rPr>
          <w:rFonts w:cstheme="minorHAnsi"/>
          <w:szCs w:val="20"/>
        </w:rPr>
        <w:t>13.8</w:t>
      </w:r>
      <w:r>
        <w:rPr>
          <w:rFonts w:cstheme="minorHAnsi"/>
          <w:szCs w:val="20"/>
        </w:rPr>
        <w:fldChar w:fldCharType="end"/>
      </w:r>
      <w:r>
        <w:rPr>
          <w:rFonts w:cstheme="minorHAnsi"/>
          <w:szCs w:val="20"/>
        </w:rPr>
        <w:t>; or</w:t>
      </w:r>
    </w:p>
    <w:p w14:paraId="1D154E2E" w14:textId="11771794" w:rsidR="00154E85" w:rsidRDefault="00154E85" w:rsidP="00913CA0">
      <w:pPr>
        <w:pStyle w:val="ListParagraph"/>
        <w:numPr>
          <w:ilvl w:val="2"/>
          <w:numId w:val="67"/>
        </w:numPr>
        <w:autoSpaceDE w:val="0"/>
        <w:autoSpaceDN w:val="0"/>
        <w:adjustRightInd w:val="0"/>
        <w:spacing w:before="120" w:after="120"/>
        <w:ind w:left="1418" w:hanging="709"/>
        <w:contextualSpacing w:val="0"/>
        <w:rPr>
          <w:rFonts w:cstheme="minorHAnsi"/>
          <w:szCs w:val="20"/>
        </w:rPr>
      </w:pPr>
      <w:r>
        <w:rPr>
          <w:rFonts w:cstheme="minorHAnsi"/>
          <w:szCs w:val="20"/>
        </w:rPr>
        <w:t xml:space="preserve">provide a notice of termination for default in accordance with clause </w:t>
      </w:r>
      <w:r>
        <w:rPr>
          <w:rFonts w:cstheme="minorHAnsi"/>
          <w:szCs w:val="20"/>
        </w:rPr>
        <w:fldChar w:fldCharType="begin"/>
      </w:r>
      <w:r>
        <w:rPr>
          <w:rFonts w:cstheme="minorHAnsi"/>
          <w:szCs w:val="20"/>
        </w:rPr>
        <w:instrText xml:space="preserve"> REF _Ref136006889 \r \h </w:instrText>
      </w:r>
      <w:r>
        <w:rPr>
          <w:rFonts w:cstheme="minorHAnsi"/>
          <w:szCs w:val="20"/>
        </w:rPr>
      </w:r>
      <w:r>
        <w:rPr>
          <w:rFonts w:cstheme="minorHAnsi"/>
          <w:szCs w:val="20"/>
        </w:rPr>
        <w:fldChar w:fldCharType="separate"/>
      </w:r>
      <w:r w:rsidR="006762BA">
        <w:rPr>
          <w:rFonts w:cstheme="minorHAnsi"/>
          <w:szCs w:val="20"/>
        </w:rPr>
        <w:t>18</w:t>
      </w:r>
      <w:r>
        <w:rPr>
          <w:rFonts w:cstheme="minorHAnsi"/>
          <w:szCs w:val="20"/>
        </w:rPr>
        <w:fldChar w:fldCharType="end"/>
      </w:r>
      <w:r>
        <w:rPr>
          <w:rFonts w:cstheme="minorHAnsi"/>
          <w:szCs w:val="20"/>
        </w:rPr>
        <w:t>; or</w:t>
      </w:r>
    </w:p>
    <w:p w14:paraId="5564F4B4" w14:textId="77777777" w:rsidR="00154E85" w:rsidRPr="00B800A8" w:rsidRDefault="00154E85" w:rsidP="00913CA0">
      <w:pPr>
        <w:pStyle w:val="ListParagraph"/>
        <w:numPr>
          <w:ilvl w:val="2"/>
          <w:numId w:val="67"/>
        </w:numPr>
        <w:autoSpaceDE w:val="0"/>
        <w:autoSpaceDN w:val="0"/>
        <w:adjustRightInd w:val="0"/>
        <w:spacing w:before="120" w:after="120"/>
        <w:ind w:left="1418" w:hanging="709"/>
        <w:contextualSpacing w:val="0"/>
        <w:rPr>
          <w:rFonts w:cstheme="minorHAnsi"/>
          <w:szCs w:val="20"/>
        </w:rPr>
      </w:pPr>
      <w:r w:rsidRPr="00B800A8">
        <w:rPr>
          <w:rFonts w:cstheme="minorHAnsi"/>
          <w:szCs w:val="20"/>
        </w:rPr>
        <w:t>at the Service Provider’s sole cost</w:t>
      </w:r>
      <w:r>
        <w:rPr>
          <w:rFonts w:cstheme="minorHAnsi"/>
          <w:szCs w:val="20"/>
        </w:rPr>
        <w:t>,</w:t>
      </w:r>
      <w:r w:rsidRPr="00B800A8">
        <w:rPr>
          <w:rFonts w:cstheme="minorHAnsi"/>
          <w:szCs w:val="20"/>
        </w:rPr>
        <w:t xml:space="preserve"> delay the commencement of the Services, suspend the performance of the Services, deny access to any relevant site and/or refuse any payment in respect of the Services, until such time as the Service Provider has fully complied with this clause 16.</w:t>
      </w:r>
    </w:p>
    <w:p w14:paraId="6A05BF05" w14:textId="69916CA7" w:rsidR="00154E85" w:rsidRPr="001C2D96" w:rsidRDefault="00901D96"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 xml:space="preserve">Before the date of execution of this Agreement, and within 14 days of request by Tetra Tech International Development, the Service Provider must give to Tetra Tech International Development certificates of insurance </w:t>
      </w:r>
      <w:r>
        <w:rPr>
          <w:szCs w:val="20"/>
        </w:rPr>
        <w:t>or</w:t>
      </w:r>
      <w:r w:rsidRPr="00B800A8">
        <w:rPr>
          <w:szCs w:val="20"/>
        </w:rPr>
        <w:t xml:space="preserve"> such other proof of </w:t>
      </w:r>
      <w:r>
        <w:rPr>
          <w:szCs w:val="20"/>
        </w:rPr>
        <w:t>the currency and terms of the insurances required under</w:t>
      </w:r>
      <w:r w:rsidRPr="00B800A8">
        <w:rPr>
          <w:szCs w:val="20"/>
        </w:rPr>
        <w:t xml:space="preserve"> this clause 16 </w:t>
      </w:r>
      <w:r>
        <w:rPr>
          <w:szCs w:val="20"/>
        </w:rPr>
        <w:t>that</w:t>
      </w:r>
      <w:r w:rsidRPr="00B800A8">
        <w:rPr>
          <w:szCs w:val="20"/>
        </w:rPr>
        <w:t xml:space="preserve"> Tetra Tech International Development reasonably require</w:t>
      </w:r>
      <w:r>
        <w:rPr>
          <w:szCs w:val="20"/>
        </w:rPr>
        <w:t>s</w:t>
      </w:r>
      <w:r w:rsidRPr="00B800A8">
        <w:rPr>
          <w:szCs w:val="20"/>
        </w:rPr>
        <w:t>.</w:t>
      </w:r>
    </w:p>
    <w:p w14:paraId="62E836A7" w14:textId="21404696" w:rsidR="00AD3B5E" w:rsidRPr="00070336" w:rsidRDefault="00AD3B5E" w:rsidP="00913CA0">
      <w:pPr>
        <w:pStyle w:val="Heading1"/>
        <w:numPr>
          <w:ilvl w:val="0"/>
          <w:numId w:val="64"/>
        </w:numPr>
        <w:spacing w:before="360"/>
        <w:ind w:left="709" w:hanging="709"/>
        <w:rPr>
          <w:color w:val="auto"/>
          <w:sz w:val="24"/>
          <w:szCs w:val="24"/>
        </w:rPr>
      </w:pPr>
      <w:r w:rsidRPr="00070336">
        <w:rPr>
          <w:color w:val="auto"/>
          <w:sz w:val="24"/>
          <w:szCs w:val="24"/>
        </w:rPr>
        <w:t>FORCE MAJEURE</w:t>
      </w:r>
      <w:bookmarkEnd w:id="94"/>
      <w:bookmarkEnd w:id="95"/>
    </w:p>
    <w:p w14:paraId="01859BCF" w14:textId="77777777" w:rsidR="00AD3B5E" w:rsidRPr="00B800A8" w:rsidRDefault="00AD3B5E"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w:t>
      </w:r>
      <w:r w:rsidRPr="00B800A8">
        <w:rPr>
          <w:b/>
          <w:szCs w:val="20"/>
        </w:rPr>
        <w:t>Force Majeure Event</w:t>
      </w:r>
      <w:r w:rsidRPr="00B800A8">
        <w:rPr>
          <w:szCs w:val="20"/>
        </w:rPr>
        <w:t>” is limited to the following specific events or circumstances: earthquake, landslide, fire, explosion, war, invasion, act of foreign enemies, hostilities, civil war, rebellion, revolution, insurrection, military or usurped power, martial law or confiscation by order of any government or authority, ionising radiations or contamination by radioactivity from any nuclear fuel or from any nuclear waste from the combustion of nuclear fuel, riot, civil disturbance, blockade or acts of terrorism, pandemic or epidemic which prevents a Party (“</w:t>
      </w:r>
      <w:r w:rsidRPr="00B800A8">
        <w:rPr>
          <w:b/>
          <w:szCs w:val="20"/>
        </w:rPr>
        <w:t>the</w:t>
      </w:r>
      <w:r w:rsidRPr="00B800A8">
        <w:rPr>
          <w:szCs w:val="20"/>
        </w:rPr>
        <w:t xml:space="preserve"> </w:t>
      </w:r>
      <w:r w:rsidRPr="00B800A8">
        <w:rPr>
          <w:b/>
          <w:szCs w:val="20"/>
        </w:rPr>
        <w:t>Affected Party</w:t>
      </w:r>
      <w:r w:rsidRPr="00B800A8">
        <w:rPr>
          <w:szCs w:val="20"/>
        </w:rPr>
        <w:t>”) from complying with any of its obligations under this Agreement and which that the Affected Party:</w:t>
      </w:r>
    </w:p>
    <w:p w14:paraId="7DB70054" w14:textId="77777777" w:rsidR="00AD3B5E" w:rsidRPr="00B800A8" w:rsidRDefault="00AD3B5E" w:rsidP="00913CA0">
      <w:pPr>
        <w:pStyle w:val="ListParagraph"/>
        <w:numPr>
          <w:ilvl w:val="2"/>
          <w:numId w:val="80"/>
        </w:numPr>
        <w:autoSpaceDE w:val="0"/>
        <w:autoSpaceDN w:val="0"/>
        <w:adjustRightInd w:val="0"/>
        <w:spacing w:before="120" w:after="120"/>
        <w:ind w:left="1418" w:hanging="709"/>
        <w:contextualSpacing w:val="0"/>
        <w:rPr>
          <w:rFonts w:cstheme="minorHAnsi"/>
          <w:szCs w:val="20"/>
        </w:rPr>
      </w:pPr>
      <w:r w:rsidRPr="00B800A8">
        <w:rPr>
          <w:rFonts w:cstheme="minorHAnsi"/>
          <w:szCs w:val="20"/>
        </w:rPr>
        <w:t>did not cause or contribute to (by breach of this Agreement or otherwise);</w:t>
      </w:r>
    </w:p>
    <w:p w14:paraId="70949631" w14:textId="77777777" w:rsidR="00AD3B5E" w:rsidRPr="00B800A8" w:rsidRDefault="00AD3B5E" w:rsidP="00913CA0">
      <w:pPr>
        <w:pStyle w:val="ListParagraph"/>
        <w:numPr>
          <w:ilvl w:val="2"/>
          <w:numId w:val="80"/>
        </w:numPr>
        <w:autoSpaceDE w:val="0"/>
        <w:autoSpaceDN w:val="0"/>
        <w:adjustRightInd w:val="0"/>
        <w:spacing w:before="120" w:after="120"/>
        <w:ind w:left="1418" w:hanging="709"/>
        <w:contextualSpacing w:val="0"/>
        <w:rPr>
          <w:rFonts w:cstheme="minorHAnsi"/>
          <w:szCs w:val="20"/>
        </w:rPr>
      </w:pPr>
      <w:r w:rsidRPr="00B800A8">
        <w:rPr>
          <w:rFonts w:cstheme="minorHAnsi"/>
          <w:szCs w:val="20"/>
        </w:rPr>
        <w:t>cannot reasonably control or influence; and</w:t>
      </w:r>
    </w:p>
    <w:p w14:paraId="0F52CEF7" w14:textId="77777777" w:rsidR="00AD3B5E" w:rsidRPr="00B800A8" w:rsidRDefault="00AD3B5E" w:rsidP="00913CA0">
      <w:pPr>
        <w:pStyle w:val="ListParagraph"/>
        <w:numPr>
          <w:ilvl w:val="2"/>
          <w:numId w:val="80"/>
        </w:numPr>
        <w:autoSpaceDE w:val="0"/>
        <w:autoSpaceDN w:val="0"/>
        <w:adjustRightInd w:val="0"/>
        <w:spacing w:before="120" w:after="120"/>
        <w:ind w:left="1418" w:hanging="709"/>
        <w:contextualSpacing w:val="0"/>
        <w:rPr>
          <w:rFonts w:cstheme="minorHAnsi"/>
          <w:szCs w:val="20"/>
        </w:rPr>
      </w:pPr>
      <w:r w:rsidRPr="00B800A8">
        <w:rPr>
          <w:rFonts w:cstheme="minorHAnsi"/>
          <w:szCs w:val="20"/>
        </w:rPr>
        <w:t>where the Affected Party is the Service Provider, cannot be prevented or avoided or overcome, through prudent management processes, policies and precautions, including the use of alternative resources, the procuring of services from another source and work around plans.</w:t>
      </w:r>
    </w:p>
    <w:p w14:paraId="76DA8243" w14:textId="4EF9DBC9" w:rsidR="00AD3B5E" w:rsidRPr="00B800A8" w:rsidRDefault="00AD3B5E" w:rsidP="00913CA0">
      <w:pPr>
        <w:pStyle w:val="Heading2a"/>
        <w:numPr>
          <w:ilvl w:val="1"/>
          <w:numId w:val="64"/>
        </w:numPr>
        <w:autoSpaceDE w:val="0"/>
        <w:autoSpaceDN w:val="0"/>
        <w:adjustRightInd w:val="0"/>
        <w:spacing w:before="120" w:after="120" w:line="276" w:lineRule="auto"/>
        <w:ind w:left="709" w:hanging="709"/>
      </w:pPr>
      <w:r w:rsidRPr="15124217">
        <w:t xml:space="preserve">If </w:t>
      </w:r>
      <w:r w:rsidRPr="00BF4197">
        <w:rPr>
          <w:szCs w:val="20"/>
        </w:rPr>
        <w:t>either</w:t>
      </w:r>
      <w:r w:rsidRPr="15124217">
        <w:t xml:space="preserve"> party is prevented from performing any obligations under this Agreement by a Force Majeure Event, then provided that the Affected Party has complied with clause 17.3, such obligations will be suspended, and the Affected Party will have no liability to the other party for failure to perform them, to the extent their performance is prevented by the Force Majeure Event.</w:t>
      </w:r>
    </w:p>
    <w:p w14:paraId="37C44ECF" w14:textId="77777777" w:rsidR="00AD3B5E" w:rsidRPr="00B800A8" w:rsidRDefault="00AD3B5E"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The Affected Party must:</w:t>
      </w:r>
    </w:p>
    <w:p w14:paraId="01102874" w14:textId="77777777" w:rsidR="00AD3B5E" w:rsidRPr="00B800A8" w:rsidRDefault="00AD3B5E" w:rsidP="00913CA0">
      <w:pPr>
        <w:pStyle w:val="ListParagraph"/>
        <w:numPr>
          <w:ilvl w:val="2"/>
          <w:numId w:val="49"/>
        </w:numPr>
        <w:autoSpaceDE w:val="0"/>
        <w:autoSpaceDN w:val="0"/>
        <w:adjustRightInd w:val="0"/>
        <w:spacing w:before="120" w:after="120"/>
        <w:ind w:left="1418" w:hanging="698"/>
        <w:contextualSpacing w:val="0"/>
        <w:rPr>
          <w:rFonts w:cstheme="minorHAnsi"/>
          <w:szCs w:val="20"/>
        </w:rPr>
      </w:pPr>
      <w:r w:rsidRPr="00B800A8">
        <w:rPr>
          <w:rFonts w:cstheme="minorHAnsi"/>
          <w:szCs w:val="20"/>
        </w:rPr>
        <w:lastRenderedPageBreak/>
        <w:t>notify the other Party immediately if a Force Majeure Event is preventing it, or is likely to prevent it, from complying with any of its obligations as soon as it becomes aware of the Force Majeure Event and provide full details of the Force Majeure Event including:</w:t>
      </w:r>
    </w:p>
    <w:p w14:paraId="63ECA808" w14:textId="77777777" w:rsidR="00AD3B5E" w:rsidRPr="00B800A8" w:rsidRDefault="00AD3B5E" w:rsidP="00913CA0">
      <w:pPr>
        <w:pStyle w:val="ListParagraph"/>
        <w:numPr>
          <w:ilvl w:val="3"/>
          <w:numId w:val="49"/>
        </w:numPr>
        <w:autoSpaceDE w:val="0"/>
        <w:autoSpaceDN w:val="0"/>
        <w:adjustRightInd w:val="0"/>
        <w:spacing w:before="120" w:after="120"/>
        <w:ind w:left="1985" w:hanging="425"/>
        <w:contextualSpacing w:val="0"/>
        <w:rPr>
          <w:rFonts w:cstheme="minorHAnsi"/>
          <w:szCs w:val="20"/>
        </w:rPr>
      </w:pPr>
      <w:r w:rsidRPr="00B800A8">
        <w:rPr>
          <w:rFonts w:cstheme="minorHAnsi"/>
          <w:szCs w:val="20"/>
        </w:rPr>
        <w:t>the obligations affected;</w:t>
      </w:r>
    </w:p>
    <w:p w14:paraId="08F71619" w14:textId="77777777" w:rsidR="00AD3B5E" w:rsidRPr="00B800A8" w:rsidRDefault="00AD3B5E" w:rsidP="00913CA0">
      <w:pPr>
        <w:pStyle w:val="ListParagraph"/>
        <w:numPr>
          <w:ilvl w:val="3"/>
          <w:numId w:val="49"/>
        </w:numPr>
        <w:autoSpaceDE w:val="0"/>
        <w:autoSpaceDN w:val="0"/>
        <w:adjustRightInd w:val="0"/>
        <w:spacing w:before="120" w:after="120"/>
        <w:ind w:left="1985" w:hanging="425"/>
        <w:contextualSpacing w:val="0"/>
        <w:rPr>
          <w:rFonts w:cstheme="minorHAnsi"/>
          <w:szCs w:val="20"/>
        </w:rPr>
      </w:pPr>
      <w:r w:rsidRPr="00B800A8">
        <w:rPr>
          <w:rFonts w:cstheme="minorHAnsi"/>
          <w:szCs w:val="20"/>
        </w:rPr>
        <w:t>the nature, extent and likely duration of the effect on those obligations; and</w:t>
      </w:r>
    </w:p>
    <w:p w14:paraId="0A177E33" w14:textId="77777777" w:rsidR="00AD3B5E" w:rsidRPr="00B800A8" w:rsidRDefault="00AD3B5E" w:rsidP="00913CA0">
      <w:pPr>
        <w:pStyle w:val="ListParagraph"/>
        <w:numPr>
          <w:ilvl w:val="3"/>
          <w:numId w:val="49"/>
        </w:numPr>
        <w:autoSpaceDE w:val="0"/>
        <w:autoSpaceDN w:val="0"/>
        <w:adjustRightInd w:val="0"/>
        <w:spacing w:before="120" w:after="120"/>
        <w:ind w:left="1985" w:hanging="425"/>
        <w:contextualSpacing w:val="0"/>
        <w:rPr>
          <w:rFonts w:cstheme="minorHAnsi"/>
          <w:szCs w:val="20"/>
        </w:rPr>
      </w:pPr>
      <w:r w:rsidRPr="00B800A8">
        <w:rPr>
          <w:rFonts w:cstheme="minorHAnsi"/>
          <w:szCs w:val="20"/>
        </w:rPr>
        <w:t xml:space="preserve">the actions taken or proposed to be taken by the Affected Party to remedy, abate, mitigate or minimise the effects of the Force Majeure Event; </w:t>
      </w:r>
    </w:p>
    <w:p w14:paraId="42511815" w14:textId="77777777" w:rsidR="00AD3B5E" w:rsidRPr="00B800A8" w:rsidRDefault="00AD3B5E" w:rsidP="00913CA0">
      <w:pPr>
        <w:pStyle w:val="ListParagraph"/>
        <w:numPr>
          <w:ilvl w:val="2"/>
          <w:numId w:val="49"/>
        </w:numPr>
        <w:autoSpaceDE w:val="0"/>
        <w:autoSpaceDN w:val="0"/>
        <w:adjustRightInd w:val="0"/>
        <w:spacing w:before="120" w:after="120"/>
        <w:ind w:left="1418" w:hanging="698"/>
        <w:contextualSpacing w:val="0"/>
        <w:rPr>
          <w:rFonts w:cstheme="minorHAnsi"/>
          <w:szCs w:val="20"/>
        </w:rPr>
      </w:pPr>
      <w:r w:rsidRPr="00B800A8">
        <w:rPr>
          <w:rFonts w:cstheme="minorHAnsi"/>
          <w:szCs w:val="20"/>
        </w:rPr>
        <w:t>use all reasonable diligence and means to remedy, abate, mitigate or minimise the effect of the Force Majeure Event;</w:t>
      </w:r>
    </w:p>
    <w:p w14:paraId="3C15C841" w14:textId="77777777" w:rsidR="00AD3B5E" w:rsidRPr="00B800A8" w:rsidRDefault="00AD3B5E" w:rsidP="00913CA0">
      <w:pPr>
        <w:pStyle w:val="ListParagraph"/>
        <w:numPr>
          <w:ilvl w:val="2"/>
          <w:numId w:val="49"/>
        </w:numPr>
        <w:autoSpaceDE w:val="0"/>
        <w:autoSpaceDN w:val="0"/>
        <w:adjustRightInd w:val="0"/>
        <w:spacing w:before="120" w:after="120"/>
        <w:ind w:left="1418" w:hanging="698"/>
        <w:contextualSpacing w:val="0"/>
        <w:rPr>
          <w:rFonts w:cstheme="minorHAnsi"/>
          <w:szCs w:val="20"/>
        </w:rPr>
      </w:pPr>
      <w:r w:rsidRPr="00B800A8">
        <w:rPr>
          <w:rFonts w:cstheme="minorHAnsi"/>
          <w:szCs w:val="20"/>
        </w:rPr>
        <w:t>notify the other party in writing when resumption of performance can occur; and</w:t>
      </w:r>
    </w:p>
    <w:p w14:paraId="2AB02B4C" w14:textId="77777777" w:rsidR="00AD3B5E" w:rsidRPr="00B800A8" w:rsidRDefault="00AD3B5E" w:rsidP="00913CA0">
      <w:pPr>
        <w:pStyle w:val="ListParagraph"/>
        <w:numPr>
          <w:ilvl w:val="2"/>
          <w:numId w:val="49"/>
        </w:numPr>
        <w:autoSpaceDE w:val="0"/>
        <w:autoSpaceDN w:val="0"/>
        <w:adjustRightInd w:val="0"/>
        <w:spacing w:before="120" w:after="120"/>
        <w:ind w:left="1418" w:hanging="698"/>
        <w:contextualSpacing w:val="0"/>
        <w:rPr>
          <w:rFonts w:cstheme="minorHAnsi"/>
          <w:szCs w:val="20"/>
        </w:rPr>
      </w:pPr>
      <w:r w:rsidRPr="00B800A8">
        <w:rPr>
          <w:rFonts w:cstheme="minorHAnsi"/>
          <w:szCs w:val="20"/>
        </w:rPr>
        <w:t>promptly resume performance (and give notice of such resumption) as soon as reasonably possible.</w:t>
      </w:r>
    </w:p>
    <w:p w14:paraId="4379D99A" w14:textId="77777777" w:rsidR="00AD3B5E" w:rsidRPr="00B800A8" w:rsidRDefault="00AD3B5E"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The Affected Party must bear its own costs incurred in connection with a Force Majeure Event and the other Party is not liable for (and the Affected Party may not make) any claim or demand relating to a Force Majeure Event.</w:t>
      </w:r>
    </w:p>
    <w:p w14:paraId="349DBE5D" w14:textId="77777777" w:rsidR="00AD3B5E" w:rsidRPr="00070336" w:rsidRDefault="00AD3B5E" w:rsidP="00913CA0">
      <w:pPr>
        <w:pStyle w:val="Heading1"/>
        <w:numPr>
          <w:ilvl w:val="0"/>
          <w:numId w:val="64"/>
        </w:numPr>
        <w:spacing w:before="360"/>
        <w:ind w:left="709" w:hanging="709"/>
        <w:rPr>
          <w:color w:val="auto"/>
          <w:sz w:val="24"/>
          <w:szCs w:val="24"/>
        </w:rPr>
      </w:pPr>
      <w:bookmarkStart w:id="96" w:name="_Toc212455830"/>
      <w:bookmarkStart w:id="97" w:name="_Ref325633833"/>
      <w:bookmarkStart w:id="98" w:name="_Ref326933243"/>
      <w:bookmarkStart w:id="99" w:name="_Toc342480587"/>
      <w:bookmarkStart w:id="100" w:name="_Ref119404142"/>
      <w:bookmarkStart w:id="101" w:name="_Ref136006889"/>
      <w:r w:rsidRPr="00070336">
        <w:rPr>
          <w:color w:val="auto"/>
          <w:sz w:val="24"/>
          <w:szCs w:val="24"/>
        </w:rPr>
        <w:t>TERMINATION</w:t>
      </w:r>
      <w:bookmarkEnd w:id="96"/>
      <w:bookmarkEnd w:id="97"/>
      <w:bookmarkEnd w:id="98"/>
      <w:bookmarkEnd w:id="99"/>
      <w:bookmarkEnd w:id="100"/>
      <w:bookmarkEnd w:id="101"/>
    </w:p>
    <w:p w14:paraId="229CD253" w14:textId="0BF2701A" w:rsidR="00AD3B5E" w:rsidRPr="00B800A8" w:rsidRDefault="00AD3B5E" w:rsidP="00913CA0">
      <w:pPr>
        <w:pStyle w:val="Heading2a"/>
        <w:numPr>
          <w:ilvl w:val="1"/>
          <w:numId w:val="64"/>
        </w:numPr>
        <w:autoSpaceDE w:val="0"/>
        <w:autoSpaceDN w:val="0"/>
        <w:adjustRightInd w:val="0"/>
        <w:spacing w:before="120" w:after="120" w:line="276" w:lineRule="auto"/>
        <w:ind w:left="709" w:hanging="709"/>
        <w:rPr>
          <w:szCs w:val="20"/>
        </w:rPr>
      </w:pPr>
      <w:bookmarkStart w:id="102" w:name="_Ref230680288"/>
      <w:r w:rsidRPr="00B800A8">
        <w:rPr>
          <w:szCs w:val="20"/>
        </w:rPr>
        <w:t xml:space="preserve">At any time </w:t>
      </w:r>
      <w:bookmarkEnd w:id="102"/>
      <w:r w:rsidRPr="00B800A8">
        <w:rPr>
          <w:szCs w:val="20"/>
        </w:rPr>
        <w:t>after a Default Event occurs Tetra Tech International Development may terminate this Agreement with immediate effect by giving notice in writing to the Service Provider.</w:t>
      </w:r>
    </w:p>
    <w:p w14:paraId="753D7A23" w14:textId="77777777" w:rsidR="00AD3B5E" w:rsidRPr="00B800A8" w:rsidRDefault="00AD3B5E"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A Default Event will be taken to have occurred if any of the following events occurs:</w:t>
      </w:r>
    </w:p>
    <w:p w14:paraId="52839590" w14:textId="77777777" w:rsidR="00AD3B5E" w:rsidRPr="00B800A8" w:rsidRDefault="00AD3B5E" w:rsidP="00913CA0">
      <w:pPr>
        <w:pStyle w:val="ListParagraph"/>
        <w:numPr>
          <w:ilvl w:val="2"/>
          <w:numId w:val="32"/>
        </w:numPr>
        <w:autoSpaceDE w:val="0"/>
        <w:autoSpaceDN w:val="0"/>
        <w:adjustRightInd w:val="0"/>
        <w:spacing w:before="120" w:after="120"/>
        <w:ind w:left="1418" w:hanging="698"/>
        <w:contextualSpacing w:val="0"/>
        <w:rPr>
          <w:rFonts w:cstheme="minorHAnsi"/>
          <w:szCs w:val="20"/>
        </w:rPr>
      </w:pPr>
      <w:r w:rsidRPr="00B800A8">
        <w:rPr>
          <w:rFonts w:cstheme="minorHAnsi"/>
          <w:szCs w:val="20"/>
        </w:rPr>
        <w:t>the Service Provider fails to start providing the Services on the Commencement Date;</w:t>
      </w:r>
    </w:p>
    <w:p w14:paraId="2C84597B"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fails to complete the Services by the Completion Date;</w:t>
      </w:r>
    </w:p>
    <w:p w14:paraId="6C697EA6"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ceases to provide the Services at any time during the Term (if any) specified in this Agreement;</w:t>
      </w:r>
    </w:p>
    <w:p w14:paraId="262CA4A3"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fails to:</w:t>
      </w:r>
    </w:p>
    <w:p w14:paraId="19B4BE49" w14:textId="0D477BAB" w:rsidR="00AD3B5E" w:rsidRPr="00B800A8" w:rsidRDefault="00A33DF9" w:rsidP="00913CA0">
      <w:pPr>
        <w:pStyle w:val="ListParagraph"/>
        <w:numPr>
          <w:ilvl w:val="3"/>
          <w:numId w:val="64"/>
        </w:numPr>
        <w:autoSpaceDE w:val="0"/>
        <w:autoSpaceDN w:val="0"/>
        <w:adjustRightInd w:val="0"/>
        <w:spacing w:before="120" w:after="120"/>
        <w:ind w:left="1985" w:hanging="425"/>
        <w:contextualSpacing w:val="0"/>
        <w:rPr>
          <w:rFonts w:cstheme="minorHAnsi"/>
          <w:szCs w:val="20"/>
        </w:rPr>
      </w:pPr>
      <w:r>
        <w:rPr>
          <w:rFonts w:cstheme="minorHAnsi"/>
          <w:szCs w:val="20"/>
        </w:rPr>
        <w:t>effect and maintain</w:t>
      </w:r>
      <w:r w:rsidR="00AD3B5E" w:rsidRPr="00B800A8">
        <w:rPr>
          <w:rFonts w:cstheme="minorHAnsi"/>
          <w:szCs w:val="20"/>
        </w:rPr>
        <w:t xml:space="preserve"> insurance as required by clause 16; or</w:t>
      </w:r>
    </w:p>
    <w:p w14:paraId="45F4AB6B" w14:textId="77777777" w:rsidR="00AD3B5E" w:rsidRPr="00B800A8" w:rsidRDefault="00AD3B5E" w:rsidP="00913CA0">
      <w:pPr>
        <w:pStyle w:val="ListParagraph"/>
        <w:numPr>
          <w:ilvl w:val="3"/>
          <w:numId w:val="64"/>
        </w:numPr>
        <w:autoSpaceDE w:val="0"/>
        <w:autoSpaceDN w:val="0"/>
        <w:adjustRightInd w:val="0"/>
        <w:spacing w:before="120" w:after="120"/>
        <w:ind w:left="1985" w:hanging="425"/>
        <w:contextualSpacing w:val="0"/>
        <w:rPr>
          <w:rFonts w:cstheme="minorHAnsi"/>
          <w:szCs w:val="20"/>
        </w:rPr>
      </w:pPr>
      <w:r w:rsidRPr="00B800A8">
        <w:rPr>
          <w:rFonts w:cstheme="minorHAnsi"/>
          <w:szCs w:val="20"/>
        </w:rPr>
        <w:t>provide Tetra Tech International Development with proof of appropriate insurance upon request by Tetra Tech International Development as required by clause 16;</w:t>
      </w:r>
    </w:p>
    <w:p w14:paraId="56610ADA"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breaches any other provision of this Agreement (including these Conditions) and fails to remedy the breach within 30 days after receiving written notice requiring that to be done;</w:t>
      </w:r>
    </w:p>
    <w:p w14:paraId="63EA2502"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any step is taken to enter into any arrangement between the Service Provider and the Service Provider's creditors;</w:t>
      </w:r>
    </w:p>
    <w:p w14:paraId="289AB96F"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ceases to be able to pay the Service Provider's debts as they become due;</w:t>
      </w:r>
    </w:p>
    <w:p w14:paraId="52C8ACE4"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ceases to carry on business; or</w:t>
      </w:r>
    </w:p>
    <w:p w14:paraId="779D914C" w14:textId="77777777" w:rsidR="00AD3B5E" w:rsidRPr="00B800A8" w:rsidRDefault="00AD3B5E" w:rsidP="00913CA0">
      <w:pPr>
        <w:pStyle w:val="ListParagraph"/>
        <w:numPr>
          <w:ilvl w:val="2"/>
          <w:numId w:val="32"/>
        </w:numPr>
        <w:autoSpaceDE w:val="0"/>
        <w:autoSpaceDN w:val="0"/>
        <w:adjustRightInd w:val="0"/>
        <w:spacing w:before="120" w:after="120"/>
        <w:ind w:left="1418" w:hanging="709"/>
        <w:contextualSpacing w:val="0"/>
        <w:rPr>
          <w:rFonts w:cstheme="minorHAnsi"/>
          <w:szCs w:val="20"/>
        </w:rPr>
      </w:pPr>
      <w:r w:rsidRPr="00B800A8">
        <w:rPr>
          <w:rFonts w:cstheme="minorHAnsi"/>
          <w:szCs w:val="20"/>
        </w:rPr>
        <w:lastRenderedPageBreak/>
        <w:t>any step is taken to appoint a receiver, a receiver and manager, a trustee in bankruptcy, a liquidator, a provisional liquidator or other like person of the whole or any part of the Service Provider's assets or business.</w:t>
      </w:r>
    </w:p>
    <w:p w14:paraId="0AA1711C" w14:textId="77777777" w:rsidR="008D683C" w:rsidRDefault="00AD3B5E" w:rsidP="00913CA0">
      <w:pPr>
        <w:pStyle w:val="Heading2a"/>
        <w:numPr>
          <w:ilvl w:val="1"/>
          <w:numId w:val="64"/>
        </w:numPr>
        <w:autoSpaceDE w:val="0"/>
        <w:autoSpaceDN w:val="0"/>
        <w:adjustRightInd w:val="0"/>
        <w:spacing w:before="120" w:after="120" w:line="276" w:lineRule="auto"/>
        <w:ind w:left="709" w:hanging="709"/>
        <w:rPr>
          <w:szCs w:val="20"/>
        </w:rPr>
      </w:pPr>
      <w:bookmarkStart w:id="103" w:name="_Ref119404177"/>
      <w:r w:rsidRPr="00B800A8">
        <w:rPr>
          <w:szCs w:val="20"/>
        </w:rPr>
        <w:t xml:space="preserve">Where, before termination of this Agreement under this clause 18, Tetra Tech International Development has made payment to the Service Provider in advance of </w:t>
      </w:r>
      <w:r w:rsidR="008D683C">
        <w:rPr>
          <w:szCs w:val="20"/>
        </w:rPr>
        <w:t>performance and completion of the</w:t>
      </w:r>
      <w:r w:rsidR="008D683C" w:rsidRPr="00B800A8">
        <w:rPr>
          <w:szCs w:val="20"/>
        </w:rPr>
        <w:t xml:space="preserve"> Services </w:t>
      </w:r>
      <w:r w:rsidR="008D683C">
        <w:rPr>
          <w:szCs w:val="20"/>
        </w:rPr>
        <w:t>but:</w:t>
      </w:r>
      <w:bookmarkEnd w:id="103"/>
    </w:p>
    <w:p w14:paraId="6E7CFE7C" w14:textId="77777777" w:rsidR="008D683C" w:rsidRDefault="008D683C" w:rsidP="00913CA0">
      <w:pPr>
        <w:pStyle w:val="ListParagraph"/>
        <w:numPr>
          <w:ilvl w:val="2"/>
          <w:numId w:val="33"/>
        </w:numPr>
        <w:autoSpaceDE w:val="0"/>
        <w:autoSpaceDN w:val="0"/>
        <w:adjustRightInd w:val="0"/>
        <w:spacing w:before="120" w:after="120"/>
        <w:ind w:left="1418" w:hanging="709"/>
        <w:contextualSpacing w:val="0"/>
        <w:rPr>
          <w:rFonts w:cstheme="minorHAnsi"/>
          <w:szCs w:val="20"/>
        </w:rPr>
      </w:pPr>
      <w:r>
        <w:rPr>
          <w:rFonts w:cstheme="minorHAnsi"/>
          <w:szCs w:val="20"/>
        </w:rPr>
        <w:t>some or all of the Services were not performed or completed; or</w:t>
      </w:r>
    </w:p>
    <w:p w14:paraId="0E6720AD" w14:textId="77777777" w:rsidR="009F6FFB" w:rsidRDefault="008D683C" w:rsidP="00913CA0">
      <w:pPr>
        <w:pStyle w:val="ListParagraph"/>
        <w:numPr>
          <w:ilvl w:val="2"/>
          <w:numId w:val="33"/>
        </w:numPr>
        <w:autoSpaceDE w:val="0"/>
        <w:autoSpaceDN w:val="0"/>
        <w:adjustRightInd w:val="0"/>
        <w:spacing w:before="120" w:after="120"/>
        <w:ind w:left="1418" w:hanging="709"/>
        <w:contextualSpacing w:val="0"/>
        <w:rPr>
          <w:rFonts w:cstheme="minorHAnsi"/>
          <w:szCs w:val="20"/>
        </w:rPr>
      </w:pPr>
      <w:r>
        <w:rPr>
          <w:rFonts w:cstheme="minorHAnsi"/>
          <w:szCs w:val="20"/>
        </w:rPr>
        <w:t>clause 4.9 applies,</w:t>
      </w:r>
    </w:p>
    <w:p w14:paraId="2C62F9F0" w14:textId="4EE04FED" w:rsidR="008D683C" w:rsidRPr="009F6FFB" w:rsidRDefault="008D683C" w:rsidP="00A229F8">
      <w:pPr>
        <w:autoSpaceDE w:val="0"/>
        <w:autoSpaceDN w:val="0"/>
        <w:adjustRightInd w:val="0"/>
        <w:spacing w:before="120" w:after="120"/>
        <w:ind w:left="709"/>
        <w:rPr>
          <w:rFonts w:cstheme="minorHAnsi"/>
          <w:szCs w:val="20"/>
        </w:rPr>
      </w:pPr>
      <w:r w:rsidRPr="009F6FFB">
        <w:rPr>
          <w:rFonts w:cstheme="minorHAnsi"/>
          <w:szCs w:val="20"/>
        </w:rPr>
        <w:t>the Service Provider must on or before termination repay that amount to Tetra Tech International Development. If not so re-paid, the amount is recoverable by Tetra Tech International Development from the Service Provider as a debt.</w:t>
      </w:r>
    </w:p>
    <w:p w14:paraId="0021A5DE" w14:textId="77777777" w:rsidR="00AD3B5E" w:rsidRPr="00B800A8" w:rsidRDefault="00AD3B5E" w:rsidP="00913CA0">
      <w:pPr>
        <w:pStyle w:val="Heading2a"/>
        <w:numPr>
          <w:ilvl w:val="1"/>
          <w:numId w:val="64"/>
        </w:numPr>
        <w:autoSpaceDE w:val="0"/>
        <w:autoSpaceDN w:val="0"/>
        <w:adjustRightInd w:val="0"/>
        <w:spacing w:before="120" w:after="120" w:line="276" w:lineRule="auto"/>
        <w:ind w:left="709" w:hanging="709"/>
        <w:rPr>
          <w:szCs w:val="20"/>
        </w:rPr>
      </w:pPr>
      <w:r w:rsidRPr="00B800A8">
        <w:rPr>
          <w:szCs w:val="20"/>
        </w:rPr>
        <w:t>If this Agreement is terminated under this clause 18:</w:t>
      </w:r>
    </w:p>
    <w:p w14:paraId="25E4E408" w14:textId="77777777" w:rsidR="00AD3B5E" w:rsidRPr="00B800A8" w:rsidRDefault="00AD3B5E" w:rsidP="00913CA0">
      <w:pPr>
        <w:pStyle w:val="ListParagraph"/>
        <w:numPr>
          <w:ilvl w:val="2"/>
          <w:numId w:val="68"/>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Parties are relieved from future performance without prejudice to any right of action that has accrued at the date of termination;</w:t>
      </w:r>
    </w:p>
    <w:p w14:paraId="590CCB17" w14:textId="77777777" w:rsidR="00AD3B5E" w:rsidRPr="00B800A8" w:rsidRDefault="00AD3B5E" w:rsidP="00913CA0">
      <w:pPr>
        <w:pStyle w:val="ListParagraph"/>
        <w:numPr>
          <w:ilvl w:val="2"/>
          <w:numId w:val="68"/>
        </w:numPr>
        <w:autoSpaceDE w:val="0"/>
        <w:autoSpaceDN w:val="0"/>
        <w:adjustRightInd w:val="0"/>
        <w:spacing w:before="120" w:after="120"/>
        <w:ind w:left="1418" w:hanging="709"/>
        <w:contextualSpacing w:val="0"/>
        <w:rPr>
          <w:rFonts w:cstheme="minorHAnsi"/>
          <w:szCs w:val="20"/>
        </w:rPr>
      </w:pPr>
      <w:r w:rsidRPr="00B800A8">
        <w:rPr>
          <w:rFonts w:cstheme="minorHAnsi"/>
          <w:szCs w:val="20"/>
        </w:rPr>
        <w:tab/>
        <w:t>rights to recover damages are not affected; and</w:t>
      </w:r>
    </w:p>
    <w:p w14:paraId="5AD824D2" w14:textId="77777777" w:rsidR="00AD3B5E" w:rsidRPr="00B800A8" w:rsidRDefault="00AD3B5E" w:rsidP="00913CA0">
      <w:pPr>
        <w:pStyle w:val="ListParagraph"/>
        <w:numPr>
          <w:ilvl w:val="2"/>
          <w:numId w:val="68"/>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Service Provider indemnifies Tetra Tech International Development in respect of any additional cost Tetra Tech International Development may incur in purchasing similar services from alternative suppliers.</w:t>
      </w:r>
    </w:p>
    <w:p w14:paraId="3109629C" w14:textId="5590E8C1" w:rsidR="00AD3B5E" w:rsidRPr="00070336" w:rsidRDefault="623C1FDA" w:rsidP="623C1FDA">
      <w:pPr>
        <w:pStyle w:val="Heading1"/>
        <w:numPr>
          <w:ilvl w:val="0"/>
          <w:numId w:val="0"/>
        </w:numPr>
        <w:spacing w:before="360"/>
        <w:rPr>
          <w:color w:val="auto"/>
          <w:sz w:val="24"/>
          <w:szCs w:val="24"/>
        </w:rPr>
      </w:pPr>
      <w:r w:rsidRPr="623C1FDA">
        <w:rPr>
          <w:color w:val="auto"/>
          <w:sz w:val="24"/>
          <w:szCs w:val="24"/>
        </w:rPr>
        <w:t>19</w:t>
      </w:r>
      <w:r w:rsidR="7A8742BB">
        <w:tab/>
      </w:r>
      <w:r w:rsidR="7A8742BB">
        <w:tab/>
      </w:r>
      <w:r w:rsidR="411A9D8E" w:rsidRPr="411A9D8E">
        <w:rPr>
          <w:color w:val="auto"/>
          <w:sz w:val="24"/>
          <w:szCs w:val="24"/>
        </w:rPr>
        <w:t>TERMINATION OR REDUCTION IN SCOPE FOR CONVENIENCE</w:t>
      </w:r>
    </w:p>
    <w:p w14:paraId="013CB884" w14:textId="1D290ABE" w:rsidR="00F107BC" w:rsidRPr="00F107BC" w:rsidRDefault="00F107BC" w:rsidP="00F107BC">
      <w:pPr>
        <w:pStyle w:val="Heading2a"/>
        <w:numPr>
          <w:ilvl w:val="0"/>
          <w:numId w:val="0"/>
        </w:numPr>
        <w:autoSpaceDE w:val="0"/>
        <w:autoSpaceDN w:val="0"/>
        <w:adjustRightInd w:val="0"/>
        <w:spacing w:before="120" w:after="120" w:line="276" w:lineRule="auto"/>
        <w:ind w:left="1053" w:hanging="486"/>
        <w:rPr>
          <w:rFonts w:ascii="Arial" w:hAnsi="Arial" w:cs="Arial"/>
          <w:b/>
          <w:bCs w:val="0"/>
          <w:i/>
          <w:iCs/>
          <w:szCs w:val="20"/>
        </w:rPr>
      </w:pPr>
      <w:bookmarkStart w:id="104" w:name="_Ref175132246"/>
      <w:r>
        <w:rPr>
          <w:rFonts w:ascii="Arial" w:hAnsi="Arial" w:cs="Arial"/>
          <w:b/>
          <w:bCs w:val="0"/>
          <w:i/>
          <w:iCs/>
          <w:szCs w:val="20"/>
        </w:rPr>
        <w:t>Termination by the Service Provider</w:t>
      </w:r>
    </w:p>
    <w:p w14:paraId="40C5DE72" w14:textId="48370161" w:rsidR="00E90B4A" w:rsidRPr="005F2C27" w:rsidRDefault="00E90B4A" w:rsidP="00913CA0">
      <w:pPr>
        <w:pStyle w:val="Heading2a"/>
        <w:numPr>
          <w:ilvl w:val="1"/>
          <w:numId w:val="93"/>
        </w:numPr>
        <w:autoSpaceDE w:val="0"/>
        <w:autoSpaceDN w:val="0"/>
        <w:adjustRightInd w:val="0"/>
        <w:spacing w:before="120" w:after="120" w:line="276" w:lineRule="auto"/>
        <w:ind w:left="567" w:hanging="567"/>
        <w:rPr>
          <w:rFonts w:ascii="Arial" w:hAnsi="Arial" w:cs="Arial"/>
          <w:szCs w:val="20"/>
        </w:rPr>
      </w:pPr>
      <w:r w:rsidRPr="005F2C27">
        <w:rPr>
          <w:rFonts w:ascii="Arial" w:hAnsi="Arial" w:cs="Arial"/>
          <w:szCs w:val="20"/>
        </w:rPr>
        <w:t>The Service Provider may terminate this Agreement by giving Notice to Tetra Tech International Development that:</w:t>
      </w:r>
      <w:bookmarkEnd w:id="104"/>
    </w:p>
    <w:p w14:paraId="01F39183" w14:textId="6AA6EAD2" w:rsidR="00E90B4A" w:rsidRPr="005F2C27" w:rsidRDefault="00E90B4A" w:rsidP="00913CA0">
      <w:pPr>
        <w:pStyle w:val="ListParagraph"/>
        <w:numPr>
          <w:ilvl w:val="2"/>
          <w:numId w:val="34"/>
        </w:numPr>
        <w:autoSpaceDE w:val="0"/>
        <w:autoSpaceDN w:val="0"/>
        <w:adjustRightInd w:val="0"/>
        <w:spacing w:before="120" w:after="120"/>
        <w:ind w:left="1418" w:hanging="709"/>
        <w:contextualSpacing w:val="0"/>
        <w:rPr>
          <w:rFonts w:ascii="Arial" w:hAnsi="Arial" w:cs="Arial"/>
          <w:szCs w:val="20"/>
        </w:rPr>
      </w:pPr>
      <w:r w:rsidRPr="005F2C27">
        <w:rPr>
          <w:rFonts w:ascii="Arial" w:hAnsi="Arial" w:cs="Arial"/>
          <w:szCs w:val="20"/>
        </w:rPr>
        <w:t xml:space="preserve">an invoice rendered in accordance with clause </w:t>
      </w:r>
      <w:r w:rsidR="00F107BC">
        <w:rPr>
          <w:rFonts w:ascii="Arial" w:hAnsi="Arial" w:cs="Arial"/>
          <w:szCs w:val="20"/>
        </w:rPr>
        <w:fldChar w:fldCharType="begin"/>
      </w:r>
      <w:r w:rsidR="00F107BC">
        <w:rPr>
          <w:rFonts w:ascii="Arial" w:hAnsi="Arial" w:cs="Arial"/>
          <w:szCs w:val="20"/>
        </w:rPr>
        <w:instrText xml:space="preserve"> REF _Ref193368177 \r \h </w:instrText>
      </w:r>
      <w:r w:rsidR="00F107BC">
        <w:rPr>
          <w:rFonts w:ascii="Arial" w:hAnsi="Arial" w:cs="Arial"/>
          <w:szCs w:val="20"/>
        </w:rPr>
      </w:r>
      <w:r w:rsidR="00F107BC">
        <w:rPr>
          <w:rFonts w:ascii="Arial" w:hAnsi="Arial" w:cs="Arial"/>
          <w:szCs w:val="20"/>
        </w:rPr>
        <w:fldChar w:fldCharType="separate"/>
      </w:r>
      <w:r w:rsidR="00F107BC">
        <w:rPr>
          <w:rFonts w:ascii="Arial" w:hAnsi="Arial" w:cs="Arial"/>
          <w:szCs w:val="20"/>
        </w:rPr>
        <w:t>13</w:t>
      </w:r>
      <w:r w:rsidR="00F107BC">
        <w:rPr>
          <w:rFonts w:ascii="Arial" w:hAnsi="Arial" w:cs="Arial"/>
          <w:szCs w:val="20"/>
        </w:rPr>
        <w:fldChar w:fldCharType="end"/>
      </w:r>
      <w:r w:rsidRPr="005F2C27">
        <w:rPr>
          <w:rFonts w:ascii="Arial" w:hAnsi="Arial" w:cs="Arial"/>
          <w:szCs w:val="20"/>
        </w:rPr>
        <w:t xml:space="preserve"> has not been paid within the period specified in clause </w:t>
      </w:r>
      <w:r w:rsidR="004D7218">
        <w:rPr>
          <w:rFonts w:ascii="Arial" w:hAnsi="Arial" w:cs="Arial"/>
          <w:szCs w:val="20"/>
        </w:rPr>
        <w:fldChar w:fldCharType="begin"/>
      </w:r>
      <w:r w:rsidR="004D7218">
        <w:rPr>
          <w:rFonts w:ascii="Arial" w:hAnsi="Arial" w:cs="Arial"/>
          <w:szCs w:val="20"/>
        </w:rPr>
        <w:instrText xml:space="preserve"> REF _Ref193368134 \r \h </w:instrText>
      </w:r>
      <w:r w:rsidR="004D7218">
        <w:rPr>
          <w:rFonts w:ascii="Arial" w:hAnsi="Arial" w:cs="Arial"/>
          <w:szCs w:val="20"/>
        </w:rPr>
      </w:r>
      <w:r w:rsidR="004D7218">
        <w:rPr>
          <w:rFonts w:ascii="Arial" w:hAnsi="Arial" w:cs="Arial"/>
          <w:szCs w:val="20"/>
        </w:rPr>
        <w:fldChar w:fldCharType="separate"/>
      </w:r>
      <w:r w:rsidR="004D7218">
        <w:rPr>
          <w:rFonts w:ascii="Arial" w:hAnsi="Arial" w:cs="Arial"/>
          <w:szCs w:val="20"/>
        </w:rPr>
        <w:t>13.3</w:t>
      </w:r>
      <w:r w:rsidR="004D7218">
        <w:rPr>
          <w:rFonts w:ascii="Arial" w:hAnsi="Arial" w:cs="Arial"/>
          <w:szCs w:val="20"/>
        </w:rPr>
        <w:fldChar w:fldCharType="end"/>
      </w:r>
      <w:r w:rsidRPr="005F2C27">
        <w:rPr>
          <w:rFonts w:ascii="Arial" w:hAnsi="Arial" w:cs="Arial"/>
          <w:szCs w:val="20"/>
        </w:rPr>
        <w:t xml:space="preserve"> and </w:t>
      </w:r>
    </w:p>
    <w:p w14:paraId="7821F6C0" w14:textId="77777777" w:rsidR="00E90B4A" w:rsidRPr="005F2C27" w:rsidRDefault="00E90B4A" w:rsidP="00913CA0">
      <w:pPr>
        <w:pStyle w:val="ListParagraph"/>
        <w:numPr>
          <w:ilvl w:val="2"/>
          <w:numId w:val="34"/>
        </w:numPr>
        <w:autoSpaceDE w:val="0"/>
        <w:autoSpaceDN w:val="0"/>
        <w:adjustRightInd w:val="0"/>
        <w:spacing w:before="120" w:after="120"/>
        <w:ind w:left="1418" w:hanging="709"/>
        <w:contextualSpacing w:val="0"/>
        <w:rPr>
          <w:rFonts w:ascii="Arial" w:hAnsi="Arial" w:cs="Arial"/>
          <w:szCs w:val="20"/>
        </w:rPr>
      </w:pPr>
      <w:bookmarkStart w:id="105" w:name="_Ref175132249"/>
      <w:r w:rsidRPr="005F2C27">
        <w:rPr>
          <w:rFonts w:ascii="Arial" w:hAnsi="Arial" w:cs="Arial"/>
          <w:szCs w:val="20"/>
        </w:rPr>
        <w:t>the amount outstanding be paid within 30 days of the date that such Notice is received by Tetra Tech International Development,</w:t>
      </w:r>
      <w:bookmarkEnd w:id="105"/>
    </w:p>
    <w:p w14:paraId="5B7C0B2F" w14:textId="3513808A" w:rsidR="00E90B4A" w:rsidRDefault="00E90B4A" w:rsidP="00F107BC">
      <w:pPr>
        <w:autoSpaceDE w:val="0"/>
        <w:autoSpaceDN w:val="0"/>
        <w:adjustRightInd w:val="0"/>
        <w:spacing w:before="120" w:after="120"/>
        <w:ind w:left="709"/>
        <w:rPr>
          <w:rFonts w:ascii="Arial" w:hAnsi="Arial" w:cs="Arial"/>
          <w:szCs w:val="20"/>
        </w:rPr>
      </w:pPr>
      <w:r w:rsidRPr="005F2C27">
        <w:rPr>
          <w:rFonts w:ascii="Arial" w:hAnsi="Arial" w:cs="Arial"/>
          <w:szCs w:val="20"/>
        </w:rPr>
        <w:t xml:space="preserve">and if the amount outstanding is not paid to the Service Provider within the period referred to in clause </w:t>
      </w:r>
      <w:r w:rsidR="00F107BC">
        <w:rPr>
          <w:rFonts w:ascii="Arial" w:hAnsi="Arial" w:cs="Arial"/>
          <w:szCs w:val="20"/>
        </w:rPr>
        <w:fldChar w:fldCharType="begin"/>
      </w:r>
      <w:r w:rsidR="00F107BC">
        <w:rPr>
          <w:rFonts w:ascii="Arial" w:hAnsi="Arial" w:cs="Arial"/>
          <w:szCs w:val="20"/>
        </w:rPr>
        <w:instrText xml:space="preserve"> REF _Ref175132246 \r \h </w:instrText>
      </w:r>
      <w:r w:rsidR="00F107BC">
        <w:rPr>
          <w:rFonts w:ascii="Arial" w:hAnsi="Arial" w:cs="Arial"/>
          <w:szCs w:val="20"/>
        </w:rPr>
      </w:r>
      <w:r w:rsidR="00F107BC">
        <w:rPr>
          <w:rFonts w:ascii="Arial" w:hAnsi="Arial" w:cs="Arial"/>
          <w:szCs w:val="20"/>
        </w:rPr>
        <w:fldChar w:fldCharType="separate"/>
      </w:r>
      <w:r w:rsidR="00F107BC">
        <w:rPr>
          <w:rFonts w:ascii="Arial" w:hAnsi="Arial" w:cs="Arial"/>
          <w:szCs w:val="20"/>
        </w:rPr>
        <w:t>19.1</w:t>
      </w:r>
      <w:r w:rsidR="00F107BC">
        <w:rPr>
          <w:rFonts w:ascii="Arial" w:hAnsi="Arial" w:cs="Arial"/>
          <w:szCs w:val="20"/>
        </w:rPr>
        <w:fldChar w:fldCharType="end"/>
      </w:r>
      <w:r w:rsidR="00F107BC">
        <w:rPr>
          <w:rFonts w:ascii="Arial" w:hAnsi="Arial" w:cs="Arial"/>
          <w:szCs w:val="20"/>
        </w:rPr>
        <w:t>(b)</w:t>
      </w:r>
      <w:r w:rsidRPr="005F2C27">
        <w:rPr>
          <w:rFonts w:ascii="Arial" w:hAnsi="Arial" w:cs="Arial"/>
          <w:szCs w:val="20"/>
        </w:rPr>
        <w:t>, the Service Provider may terminate this Agreement</w:t>
      </w:r>
      <w:r>
        <w:rPr>
          <w:rFonts w:ascii="Arial" w:hAnsi="Arial" w:cs="Arial"/>
          <w:szCs w:val="20"/>
        </w:rPr>
        <w:t xml:space="preserve"> by giving 30 days Notice</w:t>
      </w:r>
      <w:r w:rsidRPr="005F2C27">
        <w:rPr>
          <w:rFonts w:ascii="Arial" w:hAnsi="Arial" w:cs="Arial"/>
          <w:szCs w:val="20"/>
        </w:rPr>
        <w:t>. In the case of any other breach of this Agreement by Tetra Tech International Development, the Service Provider may only terminate this Agreement by giving 90 calendar days notice.</w:t>
      </w:r>
    </w:p>
    <w:p w14:paraId="5A946919" w14:textId="77777777" w:rsidR="000D7CDF" w:rsidRPr="00807C8C" w:rsidRDefault="000D7CDF" w:rsidP="000D7CDF">
      <w:pPr>
        <w:pStyle w:val="Heading2a"/>
        <w:numPr>
          <w:ilvl w:val="0"/>
          <w:numId w:val="0"/>
        </w:numPr>
        <w:autoSpaceDE w:val="0"/>
        <w:autoSpaceDN w:val="0"/>
        <w:adjustRightInd w:val="0"/>
        <w:spacing w:before="120" w:after="120" w:line="276" w:lineRule="auto"/>
        <w:ind w:left="1053" w:hanging="486"/>
        <w:rPr>
          <w:rFonts w:ascii="Arial" w:hAnsi="Arial" w:cs="Arial"/>
          <w:b/>
          <w:bCs w:val="0"/>
          <w:i/>
          <w:iCs/>
          <w:szCs w:val="20"/>
        </w:rPr>
      </w:pPr>
      <w:r>
        <w:rPr>
          <w:rFonts w:ascii="Arial" w:hAnsi="Arial" w:cs="Arial"/>
          <w:b/>
          <w:bCs w:val="0"/>
          <w:i/>
          <w:iCs/>
          <w:szCs w:val="20"/>
        </w:rPr>
        <w:t>Termination or reduction in scope by Tetra Tech International Development</w:t>
      </w:r>
    </w:p>
    <w:p w14:paraId="27C24563" w14:textId="77777777" w:rsidR="000D7CDF" w:rsidRPr="00F107BC" w:rsidRDefault="000D7CDF" w:rsidP="000D7CDF">
      <w:pPr>
        <w:autoSpaceDE w:val="0"/>
        <w:autoSpaceDN w:val="0"/>
        <w:adjustRightInd w:val="0"/>
        <w:spacing w:before="120" w:after="120"/>
        <w:rPr>
          <w:rFonts w:ascii="Arial" w:hAnsi="Arial" w:cs="Arial"/>
          <w:szCs w:val="20"/>
        </w:rPr>
      </w:pPr>
    </w:p>
    <w:p w14:paraId="59842A46" w14:textId="4F9839EB" w:rsidR="00FD34CE" w:rsidRPr="00A06C2D" w:rsidRDefault="411A9D8E" w:rsidP="00913CA0">
      <w:pPr>
        <w:pStyle w:val="Heading2a"/>
        <w:numPr>
          <w:ilvl w:val="1"/>
          <w:numId w:val="93"/>
        </w:numPr>
        <w:autoSpaceDE w:val="0"/>
        <w:autoSpaceDN w:val="0"/>
        <w:adjustRightInd w:val="0"/>
        <w:spacing w:before="120" w:after="120" w:line="276" w:lineRule="auto"/>
        <w:ind w:left="567" w:hanging="567"/>
      </w:pPr>
      <w:r w:rsidRPr="00A06C2D">
        <w:t xml:space="preserve">The Service Provider acknowledges that Tetra Tech International Development has a Head </w:t>
      </w:r>
      <w:r w:rsidR="6638D866" w:rsidRPr="00A06C2D">
        <w:tab/>
      </w:r>
      <w:r w:rsidRPr="00A06C2D">
        <w:t xml:space="preserve">Contract with the Client under which, </w:t>
      </w:r>
      <w:r w:rsidRPr="00A06C2D">
        <w:rPr>
          <w:i/>
          <w:iCs/>
        </w:rPr>
        <w:t>inter alia</w:t>
      </w:r>
      <w:r w:rsidRPr="00A06C2D">
        <w:t>, the Client has a right, at any time and at its absolute discretion, to terminate or reduce the scope of the Head Contract or any services ordered under the Head Contract, including the Services the subject of this Agreement.</w:t>
      </w:r>
      <w:r w:rsidR="00B764DB">
        <w:t xml:space="preserve"> The Service Provider </w:t>
      </w:r>
      <w:r w:rsidR="00B764DB" w:rsidRPr="00BA7901">
        <w:rPr>
          <w:rFonts w:ascii="Arial" w:hAnsi="Arial" w:cs="Arial"/>
          <w:szCs w:val="20"/>
        </w:rPr>
        <w:t>acknowledge</w:t>
      </w:r>
      <w:r w:rsidR="00B764DB">
        <w:rPr>
          <w:rFonts w:ascii="Arial" w:hAnsi="Arial" w:cs="Arial"/>
          <w:szCs w:val="20"/>
        </w:rPr>
        <w:t>s</w:t>
      </w:r>
      <w:r w:rsidR="00B764DB" w:rsidRPr="617A12AB">
        <w:rPr>
          <w:rFonts w:ascii="Arial" w:hAnsi="Arial" w:cs="Arial"/>
        </w:rPr>
        <w:t xml:space="preserve"> that such a determination by the Client may be made in the </w:t>
      </w:r>
      <w:r w:rsidR="00B764DB" w:rsidRPr="617A12AB">
        <w:rPr>
          <w:rFonts w:ascii="Arial" w:hAnsi="Arial" w:cs="Arial"/>
        </w:rPr>
        <w:lastRenderedPageBreak/>
        <w:t>absence of a breach of this Agreement by the Service Provider and due to circumstances beyond the Service Provider’s and Tetra Tech International Development’s control.</w:t>
      </w:r>
    </w:p>
    <w:p w14:paraId="58B92B0C" w14:textId="60B6DC94" w:rsidR="00811189" w:rsidRPr="00A06C2D" w:rsidRDefault="00731677" w:rsidP="00913CA0">
      <w:pPr>
        <w:pStyle w:val="Heading2a"/>
        <w:numPr>
          <w:ilvl w:val="1"/>
          <w:numId w:val="93"/>
        </w:numPr>
        <w:autoSpaceDE w:val="0"/>
        <w:autoSpaceDN w:val="0"/>
        <w:adjustRightInd w:val="0"/>
        <w:spacing w:before="120" w:after="120" w:line="276" w:lineRule="auto"/>
        <w:ind w:left="567" w:hanging="567"/>
        <w:rPr>
          <w:rFonts w:cstheme="minorBidi"/>
        </w:rPr>
      </w:pPr>
      <w:bookmarkStart w:id="106" w:name="_Ref161683318"/>
      <w:r w:rsidRPr="00A06C2D">
        <w:t xml:space="preserve">Upon receiving </w:t>
      </w:r>
      <w:r w:rsidR="009F05CB" w:rsidRPr="00A06C2D">
        <w:t xml:space="preserve">notice from the Client of a decision </w:t>
      </w:r>
      <w:r w:rsidR="002C5F49" w:rsidRPr="00A06C2D">
        <w:t xml:space="preserve">referred to </w:t>
      </w:r>
      <w:r w:rsidR="0098566A" w:rsidRPr="00A06C2D">
        <w:t>above in clause 19.</w:t>
      </w:r>
      <w:r w:rsidR="00A8059D" w:rsidRPr="00A06C2D">
        <w:t>1</w:t>
      </w:r>
      <w:r w:rsidR="0098566A" w:rsidRPr="00A06C2D">
        <w:t>,</w:t>
      </w:r>
      <w:r w:rsidR="002C5F49" w:rsidRPr="00A06C2D">
        <w:t xml:space="preserve"> </w:t>
      </w:r>
      <w:r w:rsidR="411A9D8E" w:rsidRPr="00A06C2D">
        <w:t>Tetra Tech International Development may by notice and at its absolute discretion, terminate this Agreement, or reduce the scope of this Agreement.</w:t>
      </w:r>
      <w:bookmarkEnd w:id="106"/>
      <w:r w:rsidR="007B655C" w:rsidRPr="00A06C2D">
        <w:t xml:space="preserve"> </w:t>
      </w:r>
      <w:r w:rsidR="00511DDA" w:rsidRPr="00A06C2D">
        <w:t>Before giving a</w:t>
      </w:r>
      <w:r w:rsidR="007B655C" w:rsidRPr="00A06C2D">
        <w:t xml:space="preserve"> notice </w:t>
      </w:r>
      <w:r w:rsidR="00511DDA" w:rsidRPr="00A06C2D">
        <w:t>under this clause</w:t>
      </w:r>
      <w:r w:rsidR="007B655C" w:rsidRPr="00A06C2D">
        <w:t xml:space="preserve"> Tetra Tech International Development </w:t>
      </w:r>
      <w:r w:rsidR="001576FE" w:rsidRPr="00A06C2D">
        <w:t>m</w:t>
      </w:r>
      <w:r w:rsidR="007E00E4" w:rsidRPr="00A06C2D">
        <w:t>ay</w:t>
      </w:r>
      <w:r w:rsidR="003C1C13" w:rsidRPr="00A06C2D">
        <w:t xml:space="preserve"> discuss with the Service P</w:t>
      </w:r>
      <w:r w:rsidR="00936E61" w:rsidRPr="00A06C2D">
        <w:t>rovider</w:t>
      </w:r>
      <w:r w:rsidR="006D5506" w:rsidRPr="00A06C2D">
        <w:t xml:space="preserve"> in good faith the timing for termination or extent of the reduction</w:t>
      </w:r>
      <w:r w:rsidR="009F195D" w:rsidRPr="00A06C2D">
        <w:t>, having regard to the Client’s decision</w:t>
      </w:r>
      <w:r w:rsidR="005A4905" w:rsidRPr="00A06C2D">
        <w:t xml:space="preserve"> and context for delivery of the Services.</w:t>
      </w:r>
    </w:p>
    <w:p w14:paraId="52B54785" w14:textId="77777777" w:rsidR="00811189" w:rsidRPr="00A06C2D" w:rsidRDefault="411A9D8E" w:rsidP="00913CA0">
      <w:pPr>
        <w:pStyle w:val="Heading2a"/>
        <w:numPr>
          <w:ilvl w:val="1"/>
          <w:numId w:val="93"/>
        </w:numPr>
        <w:autoSpaceDE w:val="0"/>
        <w:autoSpaceDN w:val="0"/>
        <w:adjustRightInd w:val="0"/>
        <w:spacing w:before="120" w:after="120" w:line="276" w:lineRule="auto"/>
        <w:ind w:left="567" w:hanging="567"/>
      </w:pPr>
      <w:bookmarkStart w:id="107" w:name="_Ref161749027"/>
      <w:r w:rsidRPr="00A06C2D">
        <w:t>The Service Provider agrees, upon receipt of a notice of termination or reduction of scope:</w:t>
      </w:r>
      <w:bookmarkEnd w:id="107"/>
    </w:p>
    <w:p w14:paraId="0F85A332" w14:textId="2BD6ECFF" w:rsidR="00811189" w:rsidRPr="00A06C2D" w:rsidRDefault="411A9D8E" w:rsidP="00913CA0">
      <w:pPr>
        <w:pStyle w:val="ListParagraph"/>
        <w:numPr>
          <w:ilvl w:val="2"/>
          <w:numId w:val="86"/>
        </w:numPr>
        <w:autoSpaceDE w:val="0"/>
        <w:autoSpaceDN w:val="0"/>
        <w:adjustRightInd w:val="0"/>
        <w:spacing w:before="120" w:after="120"/>
        <w:ind w:left="1418" w:hanging="709"/>
        <w:contextualSpacing w:val="0"/>
      </w:pPr>
      <w:bookmarkStart w:id="108" w:name="_Ref161749029"/>
      <w:r w:rsidRPr="00A06C2D">
        <w:t>to stop or reduce work as required by the notice;</w:t>
      </w:r>
      <w:bookmarkEnd w:id="108"/>
    </w:p>
    <w:p w14:paraId="14D25B88" w14:textId="6A91FF27" w:rsidR="00811189" w:rsidRPr="00A06C2D" w:rsidRDefault="411A9D8E" w:rsidP="00913CA0">
      <w:pPr>
        <w:pStyle w:val="ListParagraph"/>
        <w:numPr>
          <w:ilvl w:val="2"/>
          <w:numId w:val="86"/>
        </w:numPr>
        <w:autoSpaceDE w:val="0"/>
        <w:autoSpaceDN w:val="0"/>
        <w:adjustRightInd w:val="0"/>
        <w:spacing w:before="120" w:after="120"/>
        <w:ind w:left="1418" w:hanging="709"/>
        <w:contextualSpacing w:val="0"/>
      </w:pPr>
      <w:r w:rsidRPr="00A06C2D">
        <w:t xml:space="preserve">to </w:t>
      </w:r>
      <w:r w:rsidRPr="00A06C2D">
        <w:rPr>
          <w:rFonts w:eastAsiaTheme="majorEastAsia"/>
          <w:color w:val="000000" w:themeColor="text1"/>
        </w:rPr>
        <w:t>take</w:t>
      </w:r>
      <w:r w:rsidRPr="00A06C2D">
        <w:t xml:space="preserve"> all reasonable steps to minimise loss resulting from that termination or reduction of scope; and</w:t>
      </w:r>
    </w:p>
    <w:p w14:paraId="650E23E1" w14:textId="77777777" w:rsidR="00811189" w:rsidRPr="00A06C2D" w:rsidRDefault="411A9D8E" w:rsidP="00913CA0">
      <w:pPr>
        <w:pStyle w:val="ListParagraph"/>
        <w:numPr>
          <w:ilvl w:val="2"/>
          <w:numId w:val="86"/>
        </w:numPr>
        <w:autoSpaceDE w:val="0"/>
        <w:autoSpaceDN w:val="0"/>
        <w:adjustRightInd w:val="0"/>
        <w:spacing w:before="120" w:after="120"/>
        <w:ind w:left="1418" w:hanging="709"/>
        <w:contextualSpacing w:val="0"/>
      </w:pPr>
      <w:r w:rsidRPr="00A06C2D">
        <w:t xml:space="preserve">to continue work on any part of the Services not affected by the notice. </w:t>
      </w:r>
    </w:p>
    <w:p w14:paraId="6408A113" w14:textId="03E92EA7" w:rsidR="00A73304" w:rsidRPr="00A06C2D" w:rsidRDefault="00A13466" w:rsidP="00913CA0">
      <w:pPr>
        <w:pStyle w:val="Heading2a"/>
        <w:numPr>
          <w:ilvl w:val="1"/>
          <w:numId w:val="93"/>
        </w:numPr>
        <w:autoSpaceDE w:val="0"/>
        <w:autoSpaceDN w:val="0"/>
        <w:adjustRightInd w:val="0"/>
        <w:spacing w:before="120" w:after="120" w:line="276" w:lineRule="auto"/>
        <w:ind w:left="567" w:hanging="567"/>
      </w:pPr>
      <w:bookmarkStart w:id="109" w:name="_Ref161683303"/>
      <w:r w:rsidRPr="00A06C2D">
        <w:t xml:space="preserve">Unless </w:t>
      </w:r>
      <w:r w:rsidR="00AF59BA" w:rsidRPr="00A06C2D">
        <w:t>Tetra Tech International Development agrees otherwise</w:t>
      </w:r>
      <w:r w:rsidR="00515645" w:rsidRPr="00A06C2D">
        <w:t xml:space="preserve">, </w:t>
      </w:r>
      <w:r w:rsidR="00805809" w:rsidRPr="00A06C2D">
        <w:t>where</w:t>
      </w:r>
      <w:r w:rsidR="002D3454" w:rsidRPr="00A06C2D">
        <w:t xml:space="preserve"> notice of termination</w:t>
      </w:r>
      <w:r w:rsidR="00811189" w:rsidRPr="00A06C2D">
        <w:rPr>
          <w:bCs w:val="0"/>
        </w:rPr>
        <w:t xml:space="preserve"> </w:t>
      </w:r>
      <w:r w:rsidR="002D3454" w:rsidRPr="00A06C2D">
        <w:t xml:space="preserve">is </w:t>
      </w:r>
      <w:r w:rsidR="00811189" w:rsidRPr="00A06C2D">
        <w:rPr>
          <w:bCs w:val="0"/>
        </w:rPr>
        <w:t>issued</w:t>
      </w:r>
      <w:r w:rsidR="006E1123" w:rsidRPr="00A06C2D">
        <w:t xml:space="preserve"> to the Service Provider</w:t>
      </w:r>
      <w:r w:rsidR="00811189" w:rsidRPr="00A06C2D">
        <w:t xml:space="preserve">, Tetra Tech International Development is only liable </w:t>
      </w:r>
      <w:bookmarkEnd w:id="109"/>
      <w:r w:rsidR="007E42F5" w:rsidRPr="00A06C2D">
        <w:t>for</w:t>
      </w:r>
      <w:r w:rsidR="006A0CDA" w:rsidRPr="00A06C2D">
        <w:t xml:space="preserve"> th</w:t>
      </w:r>
      <w:r w:rsidR="003F1AE9" w:rsidRPr="00A06C2D">
        <w:t>e</w:t>
      </w:r>
      <w:r w:rsidR="00597193" w:rsidRPr="00A06C2D">
        <w:t xml:space="preserve"> </w:t>
      </w:r>
      <w:r w:rsidR="411A9D8E" w:rsidRPr="00A06C2D">
        <w:t xml:space="preserve">fees and any Reimbursable Costs payable under item 1 of Schedule 2 (Agreement Details) </w:t>
      </w:r>
      <w:r w:rsidR="005F7192" w:rsidRPr="00A06C2D">
        <w:t>for</w:t>
      </w:r>
      <w:r w:rsidR="003F1AE9" w:rsidRPr="00A06C2D">
        <w:t xml:space="preserve"> </w:t>
      </w:r>
      <w:r w:rsidR="411A9D8E" w:rsidRPr="00A06C2D">
        <w:t>Services</w:t>
      </w:r>
      <w:r w:rsidR="001F6BC6" w:rsidRPr="00A06C2D">
        <w:t xml:space="preserve"> </w:t>
      </w:r>
      <w:r w:rsidR="411A9D8E" w:rsidRPr="00A06C2D">
        <w:t>provided before the effective date of termination</w:t>
      </w:r>
      <w:r w:rsidR="001C6352" w:rsidRPr="00A06C2D">
        <w:t xml:space="preserve"> (“</w:t>
      </w:r>
      <w:r w:rsidR="001C6352" w:rsidRPr="00A06C2D">
        <w:rPr>
          <w:b/>
          <w:bCs w:val="0"/>
        </w:rPr>
        <w:t>Early Termination C</w:t>
      </w:r>
      <w:r w:rsidR="006C4CDB" w:rsidRPr="00A06C2D">
        <w:rPr>
          <w:b/>
          <w:bCs w:val="0"/>
        </w:rPr>
        <w:t>osts</w:t>
      </w:r>
      <w:r w:rsidR="006C4CDB" w:rsidRPr="00A06C2D">
        <w:t>”)</w:t>
      </w:r>
      <w:r w:rsidR="00415758" w:rsidRPr="00A06C2D">
        <w:t xml:space="preserve"> </w:t>
      </w:r>
      <w:r w:rsidR="009A3A25" w:rsidRPr="00A06C2D">
        <w:t>that can be reasonably substantiated and which were unable to be</w:t>
      </w:r>
      <w:r w:rsidR="00A70FC5" w:rsidRPr="00A06C2D">
        <w:t xml:space="preserve"> avoided or mitigated. </w:t>
      </w:r>
    </w:p>
    <w:p w14:paraId="6001E4EA" w14:textId="05C2883C" w:rsidR="007B6BFB" w:rsidRPr="00A06C2D" w:rsidRDefault="001833CC" w:rsidP="00913CA0">
      <w:pPr>
        <w:pStyle w:val="Heading2a"/>
        <w:numPr>
          <w:ilvl w:val="1"/>
          <w:numId w:val="93"/>
        </w:numPr>
        <w:autoSpaceDE w:val="0"/>
        <w:autoSpaceDN w:val="0"/>
        <w:adjustRightInd w:val="0"/>
        <w:spacing w:before="120" w:after="120" w:line="276" w:lineRule="auto"/>
        <w:ind w:left="567" w:hanging="567"/>
      </w:pPr>
      <w:r w:rsidRPr="00A06C2D">
        <w:t>Subject to any</w:t>
      </w:r>
      <w:r w:rsidR="00D70677" w:rsidRPr="00A06C2D">
        <w:t xml:space="preserve"> </w:t>
      </w:r>
      <w:r w:rsidR="000D66C5" w:rsidRPr="00A06C2D">
        <w:t xml:space="preserve">requirement at law, </w:t>
      </w:r>
      <w:r w:rsidR="005B23BC" w:rsidRPr="00A06C2D">
        <w:t>t</w:t>
      </w:r>
      <w:r w:rsidR="0092053C" w:rsidRPr="00A06C2D">
        <w:t>he calculation of a</w:t>
      </w:r>
      <w:r w:rsidR="006C4CDB" w:rsidRPr="00A06C2D">
        <w:t xml:space="preserve">ny Early Termination Costs </w:t>
      </w:r>
      <w:r w:rsidR="00332A1C" w:rsidRPr="00A06C2D">
        <w:t xml:space="preserve">that Tetra Tech International Development may be liable to pay the Service Provider </w:t>
      </w:r>
      <w:r w:rsidR="005A3D33" w:rsidRPr="00A06C2D">
        <w:t>must</w:t>
      </w:r>
      <w:r w:rsidR="00A26FCE" w:rsidRPr="00A06C2D">
        <w:t>:</w:t>
      </w:r>
    </w:p>
    <w:p w14:paraId="7D8A9976" w14:textId="61E33D3A" w:rsidR="00A26FCE" w:rsidRPr="00A06C2D" w:rsidRDefault="00963BE5" w:rsidP="00913CA0">
      <w:pPr>
        <w:pStyle w:val="ListParagraph"/>
        <w:numPr>
          <w:ilvl w:val="2"/>
          <w:numId w:val="95"/>
        </w:numPr>
        <w:autoSpaceDE w:val="0"/>
        <w:autoSpaceDN w:val="0"/>
        <w:adjustRightInd w:val="0"/>
        <w:spacing w:before="120" w:after="120"/>
        <w:ind w:left="1418" w:hanging="709"/>
        <w:contextualSpacing w:val="0"/>
      </w:pPr>
      <w:r w:rsidRPr="00A06C2D">
        <w:t xml:space="preserve">be </w:t>
      </w:r>
      <w:r w:rsidR="00A26FCE" w:rsidRPr="00A06C2D">
        <w:t>pro rata, where applicable</w:t>
      </w:r>
      <w:r w:rsidR="003A5D91" w:rsidRPr="00A06C2D">
        <w:t>;</w:t>
      </w:r>
    </w:p>
    <w:p w14:paraId="291248D9" w14:textId="5EB41A34" w:rsidR="00CB0508" w:rsidRPr="00A06C2D" w:rsidRDefault="009523EB" w:rsidP="00913CA0">
      <w:pPr>
        <w:pStyle w:val="ListParagraph"/>
        <w:numPr>
          <w:ilvl w:val="2"/>
          <w:numId w:val="95"/>
        </w:numPr>
        <w:autoSpaceDE w:val="0"/>
        <w:autoSpaceDN w:val="0"/>
        <w:adjustRightInd w:val="0"/>
        <w:spacing w:before="120" w:after="120"/>
        <w:ind w:left="1418" w:hanging="709"/>
        <w:contextualSpacing w:val="0"/>
      </w:pPr>
      <w:r w:rsidRPr="00A06C2D">
        <w:t>be</w:t>
      </w:r>
      <w:r w:rsidR="00B8708A" w:rsidRPr="00A06C2D">
        <w:t xml:space="preserve"> limited to th</w:t>
      </w:r>
      <w:r w:rsidR="00032664" w:rsidRPr="00A06C2D">
        <w:t>e Early Termination Costs incurred as a direct consequence of termination of this Agree</w:t>
      </w:r>
      <w:r w:rsidR="00415758" w:rsidRPr="00A06C2D">
        <w:t>ment</w:t>
      </w:r>
      <w:r w:rsidR="009563C2" w:rsidRPr="00A06C2D">
        <w:t>;</w:t>
      </w:r>
    </w:p>
    <w:p w14:paraId="231CC79C" w14:textId="30E4DCB9" w:rsidR="00A26FCE" w:rsidRPr="00A06C2D" w:rsidRDefault="00BF3BAC" w:rsidP="00913CA0">
      <w:pPr>
        <w:pStyle w:val="ListParagraph"/>
        <w:numPr>
          <w:ilvl w:val="2"/>
          <w:numId w:val="95"/>
        </w:numPr>
        <w:autoSpaceDE w:val="0"/>
        <w:autoSpaceDN w:val="0"/>
        <w:adjustRightInd w:val="0"/>
        <w:spacing w:before="120" w:after="120"/>
        <w:ind w:left="1418" w:hanging="709"/>
        <w:contextualSpacing w:val="0"/>
      </w:pPr>
      <w:r w:rsidRPr="00A06C2D">
        <w:t>exclud</w:t>
      </w:r>
      <w:r w:rsidR="00963BE5" w:rsidRPr="00A06C2D">
        <w:t>e the cost of redundanc</w:t>
      </w:r>
      <w:r w:rsidR="00714214" w:rsidRPr="00A06C2D">
        <w:t>ies and costs of terminating subcontracts</w:t>
      </w:r>
      <w:r w:rsidR="003A5D91" w:rsidRPr="00A06C2D">
        <w:t>;</w:t>
      </w:r>
    </w:p>
    <w:p w14:paraId="558E2EF6" w14:textId="7BE7CFFB" w:rsidR="003A5D91" w:rsidRPr="00A06C2D" w:rsidRDefault="003A5D91" w:rsidP="00913CA0">
      <w:pPr>
        <w:pStyle w:val="ListParagraph"/>
        <w:numPr>
          <w:ilvl w:val="2"/>
          <w:numId w:val="95"/>
        </w:numPr>
        <w:autoSpaceDE w:val="0"/>
        <w:autoSpaceDN w:val="0"/>
        <w:adjustRightInd w:val="0"/>
        <w:spacing w:before="120" w:after="120"/>
        <w:ind w:left="1418" w:hanging="709"/>
        <w:contextualSpacing w:val="0"/>
      </w:pPr>
      <w:r w:rsidRPr="00A06C2D">
        <w:t>exclude loss of profits and all other forms of expectation loss</w:t>
      </w:r>
      <w:r w:rsidR="003318D8" w:rsidRPr="00A06C2D">
        <w:t>;</w:t>
      </w:r>
    </w:p>
    <w:p w14:paraId="670AA91E" w14:textId="24E65D33" w:rsidR="003A5D91" w:rsidRPr="00A06C2D" w:rsidRDefault="002A33BC" w:rsidP="00913CA0">
      <w:pPr>
        <w:pStyle w:val="ListParagraph"/>
        <w:numPr>
          <w:ilvl w:val="2"/>
          <w:numId w:val="95"/>
        </w:numPr>
        <w:autoSpaceDE w:val="0"/>
        <w:autoSpaceDN w:val="0"/>
        <w:adjustRightInd w:val="0"/>
        <w:spacing w:before="120" w:after="120"/>
        <w:ind w:left="1418" w:hanging="709"/>
        <w:contextualSpacing w:val="0"/>
      </w:pPr>
      <w:r w:rsidRPr="00A06C2D">
        <w:t>not include</w:t>
      </w:r>
      <w:r w:rsidR="00F82F47" w:rsidRPr="00A06C2D">
        <w:t xml:space="preserve"> cost,</w:t>
      </w:r>
      <w:r w:rsidRPr="00A06C2D">
        <w:t xml:space="preserve"> loss or damage</w:t>
      </w:r>
      <w:r w:rsidR="006C1FD0" w:rsidRPr="00A06C2D">
        <w:t xml:space="preserve"> of any kind whatsoever, save for</w:t>
      </w:r>
      <w:r w:rsidR="001E128D" w:rsidRPr="00A06C2D">
        <w:t xml:space="preserve"> </w:t>
      </w:r>
      <w:r w:rsidR="00284F8A" w:rsidRPr="00A06C2D">
        <w:t xml:space="preserve">such cost, loss or damage that </w:t>
      </w:r>
      <w:r w:rsidR="00571D52" w:rsidRPr="00A06C2D">
        <w:t>is</w:t>
      </w:r>
      <w:r w:rsidR="001E128D" w:rsidRPr="00A06C2D">
        <w:t xml:space="preserve"> agreed </w:t>
      </w:r>
      <w:r w:rsidR="00AF1B3C" w:rsidRPr="00A06C2D">
        <w:t>to be</w:t>
      </w:r>
      <w:r w:rsidR="004B5522" w:rsidRPr="00A06C2D">
        <w:t xml:space="preserve"> an Early Termination</w:t>
      </w:r>
      <w:r w:rsidR="00571D52" w:rsidRPr="00A06C2D">
        <w:t xml:space="preserve"> Cost.</w:t>
      </w:r>
    </w:p>
    <w:p w14:paraId="6E8F8834" w14:textId="275C44B3" w:rsidR="00811189" w:rsidRPr="00A06C2D" w:rsidRDefault="00811189" w:rsidP="00913CA0">
      <w:pPr>
        <w:pStyle w:val="Heading2a"/>
        <w:numPr>
          <w:ilvl w:val="1"/>
          <w:numId w:val="93"/>
        </w:numPr>
        <w:autoSpaceDE w:val="0"/>
        <w:autoSpaceDN w:val="0"/>
        <w:adjustRightInd w:val="0"/>
        <w:spacing w:before="120" w:after="120" w:line="276" w:lineRule="auto"/>
        <w:ind w:left="567" w:hanging="567"/>
      </w:pPr>
      <w:r w:rsidRPr="00A06C2D">
        <w:t xml:space="preserve">Tetra Tech International Development </w:t>
      </w:r>
      <w:r w:rsidR="00CB1A11" w:rsidRPr="00A06C2D">
        <w:t>is not</w:t>
      </w:r>
      <w:r w:rsidRPr="00A06C2D">
        <w:t xml:space="preserve"> liable to pay amounts under </w:t>
      </w:r>
      <w:r w:rsidR="00495227" w:rsidRPr="00A06C2D">
        <w:t>this clause</w:t>
      </w:r>
      <w:r w:rsidRPr="00A06C2D">
        <w:t xml:space="preserve"> which would, </w:t>
      </w:r>
      <w:r w:rsidR="00C2437B" w:rsidRPr="00A06C2D">
        <w:t xml:space="preserve">when </w:t>
      </w:r>
      <w:r w:rsidRPr="00A06C2D">
        <w:t xml:space="preserve">added to any prices, allowances, costs, and reimbursable expenses already paid to the Service Provider under this Agreement, together exceed the </w:t>
      </w:r>
      <w:r w:rsidR="00BC29F7" w:rsidRPr="00A06C2D">
        <w:t>Prices</w:t>
      </w:r>
      <w:r w:rsidRPr="00A06C2D">
        <w:t xml:space="preserve">.    </w:t>
      </w:r>
    </w:p>
    <w:p w14:paraId="2E0CFBAD" w14:textId="5276DE87" w:rsidR="0007374F" w:rsidRPr="00A06C2D" w:rsidRDefault="00634545" w:rsidP="00913CA0">
      <w:pPr>
        <w:pStyle w:val="Heading2a"/>
        <w:numPr>
          <w:ilvl w:val="1"/>
          <w:numId w:val="93"/>
        </w:numPr>
        <w:autoSpaceDE w:val="0"/>
        <w:autoSpaceDN w:val="0"/>
        <w:adjustRightInd w:val="0"/>
        <w:spacing w:before="120" w:after="120" w:line="276" w:lineRule="auto"/>
        <w:ind w:left="567" w:hanging="567"/>
      </w:pPr>
      <w:bookmarkStart w:id="110" w:name="_Ref161683404"/>
      <w:r w:rsidRPr="00A06C2D">
        <w:t>Tetra Tech International Development</w:t>
      </w:r>
      <w:r w:rsidR="0007374F" w:rsidRPr="00A06C2D">
        <w:t>’s liability to pay the Prices will be reduced proportionately</w:t>
      </w:r>
      <w:r w:rsidR="00EB2D97" w:rsidRPr="00A06C2D">
        <w:t xml:space="preserve"> to a</w:t>
      </w:r>
      <w:r w:rsidR="00B60148" w:rsidRPr="00A06C2D">
        <w:t>ny</w:t>
      </w:r>
      <w:r w:rsidR="00EB2D97" w:rsidRPr="00A06C2D">
        <w:t xml:space="preserve"> reduction</w:t>
      </w:r>
      <w:r w:rsidR="001054CC" w:rsidRPr="00A06C2D">
        <w:t xml:space="preserve"> of the Services</w:t>
      </w:r>
      <w:r w:rsidR="00B60148" w:rsidRPr="00A06C2D">
        <w:t xml:space="preserve"> that is</w:t>
      </w:r>
      <w:r w:rsidR="001054CC" w:rsidRPr="00A06C2D">
        <w:t xml:space="preserve"> notified to the Service Provider under this clause</w:t>
      </w:r>
      <w:r w:rsidR="00B60148" w:rsidRPr="00A06C2D">
        <w:t xml:space="preserve">. </w:t>
      </w:r>
    </w:p>
    <w:bookmarkEnd w:id="110"/>
    <w:p w14:paraId="43C62977" w14:textId="48C5DE1B" w:rsidR="00811189" w:rsidRPr="00A06C2D" w:rsidRDefault="00811189" w:rsidP="00913CA0">
      <w:pPr>
        <w:pStyle w:val="Heading2a"/>
        <w:numPr>
          <w:ilvl w:val="1"/>
          <w:numId w:val="93"/>
        </w:numPr>
        <w:autoSpaceDE w:val="0"/>
        <w:autoSpaceDN w:val="0"/>
        <w:adjustRightInd w:val="0"/>
        <w:spacing w:before="120" w:after="120" w:line="276" w:lineRule="auto"/>
        <w:ind w:left="567" w:hanging="567"/>
      </w:pPr>
      <w:r w:rsidRPr="00A06C2D">
        <w:t>Notwithstanding anything to the contrary in this Agreement</w:t>
      </w:r>
      <w:r w:rsidR="003E7E6D" w:rsidRPr="00A06C2D">
        <w:t xml:space="preserve">, </w:t>
      </w:r>
      <w:r w:rsidRPr="00A06C2D">
        <w:t xml:space="preserve">the Service Provider </w:t>
      </w:r>
      <w:r w:rsidR="003E7E6D" w:rsidRPr="00A06C2D">
        <w:t>is</w:t>
      </w:r>
      <w:r w:rsidR="008D1182">
        <w:t xml:space="preserve"> not</w:t>
      </w:r>
      <w:r w:rsidRPr="00A06C2D">
        <w:t xml:space="preserve"> entitled to compensation for loss of prospective profits or any other special, economic or consequential loss that </w:t>
      </w:r>
      <w:r w:rsidR="00FA69CF" w:rsidRPr="00A06C2D">
        <w:t>results, or</w:t>
      </w:r>
      <w:r w:rsidRPr="00A06C2D">
        <w:t xml:space="preserve"> may </w:t>
      </w:r>
      <w:r w:rsidR="002361CA" w:rsidRPr="00A06C2D">
        <w:t xml:space="preserve">arise in connection with </w:t>
      </w:r>
      <w:r w:rsidRPr="00A06C2D">
        <w:t xml:space="preserve">termination or reduction in scope.  </w:t>
      </w:r>
    </w:p>
    <w:p w14:paraId="3A8AA6AE" w14:textId="774F4C90" w:rsidR="00AD3B5E" w:rsidRPr="00A06C2D" w:rsidRDefault="411A9D8E" w:rsidP="00913CA0">
      <w:pPr>
        <w:pStyle w:val="Heading1"/>
        <w:numPr>
          <w:ilvl w:val="0"/>
          <w:numId w:val="93"/>
        </w:numPr>
        <w:spacing w:before="360"/>
        <w:rPr>
          <w:color w:val="auto"/>
          <w:sz w:val="24"/>
          <w:szCs w:val="24"/>
        </w:rPr>
      </w:pPr>
      <w:r w:rsidRPr="00A06C2D">
        <w:tab/>
      </w:r>
      <w:r w:rsidRPr="00A06C2D">
        <w:tab/>
      </w:r>
      <w:r w:rsidRPr="00A06C2D">
        <w:rPr>
          <w:color w:val="auto"/>
          <w:sz w:val="24"/>
          <w:szCs w:val="24"/>
        </w:rPr>
        <w:t>CONFIDENTIALITY AND DISCLOSURE</w:t>
      </w:r>
    </w:p>
    <w:p w14:paraId="34693EA4" w14:textId="56224DB5" w:rsidR="00436D50" w:rsidRPr="00A06C2D" w:rsidRDefault="00620C6B" w:rsidP="00913CA0">
      <w:pPr>
        <w:pStyle w:val="Heading2a"/>
        <w:numPr>
          <w:ilvl w:val="1"/>
          <w:numId w:val="94"/>
        </w:numPr>
        <w:autoSpaceDE w:val="0"/>
        <w:autoSpaceDN w:val="0"/>
        <w:adjustRightInd w:val="0"/>
        <w:spacing w:before="120" w:after="120" w:line="276" w:lineRule="auto"/>
        <w:ind w:left="567" w:hanging="567"/>
      </w:pPr>
      <w:r w:rsidRPr="00A06C2D">
        <w:t>T</w:t>
      </w:r>
      <w:r w:rsidR="00AD3B5E" w:rsidRPr="00A06C2D">
        <w:t>he Parties agree</w:t>
      </w:r>
      <w:r w:rsidR="00426714" w:rsidRPr="00A06C2D">
        <w:t xml:space="preserve"> that</w:t>
      </w:r>
      <w:r w:rsidR="008B5127" w:rsidRPr="00A06C2D">
        <w:t xml:space="preserve"> </w:t>
      </w:r>
      <w:r w:rsidR="00AD3B5E" w:rsidRPr="00A06C2D">
        <w:t xml:space="preserve">all information obtained in connection with or incidental to the Services, including Confidential Information, </w:t>
      </w:r>
      <w:r w:rsidR="007246C4" w:rsidRPr="00A06C2D">
        <w:t xml:space="preserve">is </w:t>
      </w:r>
      <w:r w:rsidR="00AD3B5E" w:rsidRPr="00A06C2D">
        <w:t>confidential as between the Parties</w:t>
      </w:r>
      <w:r w:rsidR="008B5127" w:rsidRPr="00A06C2D">
        <w:t>.</w:t>
      </w:r>
    </w:p>
    <w:p w14:paraId="74294071" w14:textId="1B97B40C" w:rsidR="00AD3B5E" w:rsidRPr="00A06C2D" w:rsidRDefault="001705C4" w:rsidP="00913CA0">
      <w:pPr>
        <w:pStyle w:val="Heading2a"/>
        <w:numPr>
          <w:ilvl w:val="1"/>
          <w:numId w:val="94"/>
        </w:numPr>
        <w:autoSpaceDE w:val="0"/>
        <w:autoSpaceDN w:val="0"/>
        <w:adjustRightInd w:val="0"/>
        <w:spacing w:before="120" w:after="120" w:line="276" w:lineRule="auto"/>
        <w:ind w:left="567" w:hanging="567"/>
      </w:pPr>
      <w:r w:rsidRPr="00A06C2D">
        <w:lastRenderedPageBreak/>
        <w:t>S</w:t>
      </w:r>
      <w:r w:rsidR="00BA318E" w:rsidRPr="00A06C2D">
        <w:t>ubject to clause</w:t>
      </w:r>
      <w:r w:rsidR="00194449" w:rsidRPr="00A06C2D">
        <w:t>s</w:t>
      </w:r>
      <w:r w:rsidR="00BA318E" w:rsidRPr="00A06C2D">
        <w:t xml:space="preserve"> </w:t>
      </w:r>
      <w:r w:rsidR="006C40B1" w:rsidRPr="00A06C2D">
        <w:fldChar w:fldCharType="begin"/>
      </w:r>
      <w:r w:rsidR="006C40B1" w:rsidRPr="00A06C2D">
        <w:instrText xml:space="preserve"> REF _Ref160617906 \r \h </w:instrText>
      </w:r>
      <w:r w:rsidR="009277D1" w:rsidRPr="00A06C2D">
        <w:instrText xml:space="preserve"> \* MERGEFORMAT </w:instrText>
      </w:r>
      <w:r w:rsidR="006C40B1" w:rsidRPr="00A06C2D">
        <w:fldChar w:fldCharType="separate"/>
      </w:r>
      <w:r w:rsidR="006C40B1" w:rsidRPr="00A06C2D">
        <w:t>20.</w:t>
      </w:r>
      <w:r w:rsidR="00194449" w:rsidRPr="00A06C2D">
        <w:t>3</w:t>
      </w:r>
      <w:r w:rsidR="006C40B1" w:rsidRPr="00A06C2D">
        <w:fldChar w:fldCharType="end"/>
      </w:r>
      <w:r w:rsidR="00194449" w:rsidRPr="00A06C2D">
        <w:t xml:space="preserve"> and</w:t>
      </w:r>
      <w:r w:rsidR="00AB6385" w:rsidRPr="00A06C2D">
        <w:t xml:space="preserve"> 20.</w:t>
      </w:r>
      <w:r w:rsidR="00194449" w:rsidRPr="00A06C2D">
        <w:t>5</w:t>
      </w:r>
      <w:r w:rsidR="00396516" w:rsidRPr="00A06C2D">
        <w:t xml:space="preserve"> and any mandatory</w:t>
      </w:r>
      <w:r w:rsidR="0081399A" w:rsidRPr="00A06C2D">
        <w:t xml:space="preserve"> disclosure obligations imposed by the law</w:t>
      </w:r>
      <w:r w:rsidR="006C40B1" w:rsidRPr="00A06C2D">
        <w:t>,</w:t>
      </w:r>
      <w:r w:rsidR="00AD3B5E" w:rsidRPr="00A06C2D">
        <w:t xml:space="preserve"> neither Party will disclose </w:t>
      </w:r>
      <w:r w:rsidR="006B078B" w:rsidRPr="00A06C2D">
        <w:t>any Confidential Information</w:t>
      </w:r>
      <w:r w:rsidR="00CD2DF0" w:rsidRPr="00A06C2D">
        <w:t xml:space="preserve"> relating to this Agreement or the Services</w:t>
      </w:r>
      <w:r w:rsidR="00FA6C64" w:rsidRPr="00A06C2D">
        <w:t>, without the prior written consent of the other Party</w:t>
      </w:r>
      <w:r w:rsidR="00AD3B5E" w:rsidRPr="00A06C2D">
        <w:t>.</w:t>
      </w:r>
    </w:p>
    <w:p w14:paraId="0C724A23" w14:textId="74847397" w:rsidR="00F4359E" w:rsidRPr="00A06C2D" w:rsidRDefault="00AA48F2" w:rsidP="00913CA0">
      <w:pPr>
        <w:pStyle w:val="Heading2a"/>
        <w:numPr>
          <w:ilvl w:val="1"/>
          <w:numId w:val="94"/>
        </w:numPr>
        <w:autoSpaceDE w:val="0"/>
        <w:autoSpaceDN w:val="0"/>
        <w:adjustRightInd w:val="0"/>
        <w:spacing w:before="120" w:after="120" w:line="276" w:lineRule="auto"/>
        <w:ind w:left="567" w:hanging="567"/>
      </w:pPr>
      <w:r w:rsidRPr="00A06C2D">
        <w:t>The</w:t>
      </w:r>
      <w:r w:rsidR="00874B89" w:rsidRPr="00A06C2D">
        <w:t xml:space="preserve"> obligation</w:t>
      </w:r>
      <w:r w:rsidRPr="00A06C2D">
        <w:t xml:space="preserve"> in clause 20.</w:t>
      </w:r>
      <w:r w:rsidR="00194449" w:rsidRPr="00A06C2D">
        <w:t>2</w:t>
      </w:r>
      <w:r w:rsidR="00874B89" w:rsidRPr="00A06C2D">
        <w:t xml:space="preserve"> will not be breached where:</w:t>
      </w:r>
    </w:p>
    <w:p w14:paraId="3207908F" w14:textId="6E4919AB" w:rsidR="00874B89" w:rsidRPr="00A06C2D" w:rsidRDefault="00687AFE" w:rsidP="00913CA0">
      <w:pPr>
        <w:pStyle w:val="ListParagraph"/>
        <w:numPr>
          <w:ilvl w:val="2"/>
          <w:numId w:val="81"/>
        </w:numPr>
        <w:autoSpaceDE w:val="0"/>
        <w:autoSpaceDN w:val="0"/>
        <w:adjustRightInd w:val="0"/>
        <w:spacing w:before="120" w:after="120"/>
        <w:contextualSpacing w:val="0"/>
        <w:rPr>
          <w:szCs w:val="20"/>
        </w:rPr>
      </w:pPr>
      <w:r w:rsidRPr="00A06C2D">
        <w:rPr>
          <w:szCs w:val="20"/>
        </w:rPr>
        <w:t>r</w:t>
      </w:r>
      <w:r w:rsidR="00AA48F2" w:rsidRPr="00A06C2D">
        <w:rPr>
          <w:szCs w:val="20"/>
        </w:rPr>
        <w:t>elevant information is publicly available (other than through of a confidentiality or non-disclosure obligation;</w:t>
      </w:r>
    </w:p>
    <w:p w14:paraId="723A07AC" w14:textId="20B3F868" w:rsidR="00687AFE" w:rsidRDefault="00D268BF" w:rsidP="00913CA0">
      <w:pPr>
        <w:pStyle w:val="ListParagraph"/>
        <w:numPr>
          <w:ilvl w:val="2"/>
          <w:numId w:val="81"/>
        </w:numPr>
        <w:autoSpaceDE w:val="0"/>
        <w:autoSpaceDN w:val="0"/>
        <w:adjustRightInd w:val="0"/>
        <w:spacing w:before="120" w:after="120"/>
        <w:contextualSpacing w:val="0"/>
        <w:rPr>
          <w:szCs w:val="20"/>
        </w:rPr>
      </w:pPr>
      <w:r w:rsidRPr="00A06C2D">
        <w:rPr>
          <w:szCs w:val="20"/>
        </w:rPr>
        <w:t>a Party</w:t>
      </w:r>
      <w:r w:rsidR="00687AFE" w:rsidRPr="00A06C2D">
        <w:rPr>
          <w:szCs w:val="20"/>
        </w:rPr>
        <w:t xml:space="preserve"> is</w:t>
      </w:r>
      <w:r w:rsidR="00926C91" w:rsidRPr="00A06C2D">
        <w:rPr>
          <w:szCs w:val="20"/>
        </w:rPr>
        <w:t xml:space="preserve"> required by law or a stock exchange to disclosure relevant information</w:t>
      </w:r>
      <w:r w:rsidRPr="00A06C2D">
        <w:rPr>
          <w:szCs w:val="20"/>
        </w:rPr>
        <w:t xml:space="preserve">, provided that any such request </w:t>
      </w:r>
      <w:r w:rsidR="0087278C" w:rsidRPr="00A06C2D">
        <w:rPr>
          <w:szCs w:val="20"/>
        </w:rPr>
        <w:t>is</w:t>
      </w:r>
      <w:r w:rsidRPr="00A06C2D">
        <w:rPr>
          <w:szCs w:val="20"/>
        </w:rPr>
        <w:t xml:space="preserve"> reported in writing to</w:t>
      </w:r>
      <w:r>
        <w:rPr>
          <w:szCs w:val="20"/>
        </w:rPr>
        <w:t xml:space="preserve"> t</w:t>
      </w:r>
      <w:r w:rsidR="0087278C">
        <w:rPr>
          <w:szCs w:val="20"/>
        </w:rPr>
        <w:t>he other Party without delay and the text of the disclosure provided in writing as soon as practicable</w:t>
      </w:r>
      <w:r w:rsidR="00AB6385">
        <w:rPr>
          <w:szCs w:val="20"/>
        </w:rPr>
        <w:t>;</w:t>
      </w:r>
      <w:r w:rsidR="00CD1054">
        <w:rPr>
          <w:szCs w:val="20"/>
        </w:rPr>
        <w:t xml:space="preserve"> or</w:t>
      </w:r>
    </w:p>
    <w:p w14:paraId="0C54AA55" w14:textId="334D806E" w:rsidR="00AB6385" w:rsidRDefault="00AB6385" w:rsidP="00913CA0">
      <w:pPr>
        <w:pStyle w:val="ListParagraph"/>
        <w:numPr>
          <w:ilvl w:val="2"/>
          <w:numId w:val="81"/>
        </w:numPr>
        <w:autoSpaceDE w:val="0"/>
        <w:autoSpaceDN w:val="0"/>
        <w:adjustRightInd w:val="0"/>
        <w:spacing w:before="120" w:after="120"/>
        <w:contextualSpacing w:val="0"/>
        <w:rPr>
          <w:szCs w:val="20"/>
        </w:rPr>
      </w:pPr>
      <w:r>
        <w:rPr>
          <w:szCs w:val="20"/>
        </w:rPr>
        <w:t>disclosure is required for legal proceedings</w:t>
      </w:r>
      <w:r w:rsidR="00CD1054">
        <w:rPr>
          <w:szCs w:val="20"/>
        </w:rPr>
        <w:t>,</w:t>
      </w:r>
    </w:p>
    <w:p w14:paraId="4B0DB636" w14:textId="4B77CF64" w:rsidR="00CD1054" w:rsidRPr="00CD1054" w:rsidRDefault="00CD1054" w:rsidP="0019052F">
      <w:pPr>
        <w:autoSpaceDE w:val="0"/>
        <w:autoSpaceDN w:val="0"/>
        <w:adjustRightInd w:val="0"/>
        <w:spacing w:before="120" w:after="120"/>
        <w:ind w:left="720"/>
        <w:rPr>
          <w:szCs w:val="20"/>
        </w:rPr>
      </w:pPr>
      <w:r>
        <w:rPr>
          <w:szCs w:val="20"/>
        </w:rPr>
        <w:t xml:space="preserve">provided that where the disclosure of Confidential Information is permitted under this clause, </w:t>
      </w:r>
      <w:r>
        <w:rPr>
          <w:rFonts w:cstheme="minorHAnsi"/>
          <w:szCs w:val="20"/>
        </w:rPr>
        <w:t>the disclosing</w:t>
      </w:r>
      <w:r w:rsidRPr="00B800A8">
        <w:rPr>
          <w:rFonts w:cstheme="minorHAnsi"/>
          <w:szCs w:val="20"/>
        </w:rPr>
        <w:t xml:space="preserve"> Party must use all reasonable endeavours to ensure that persons receiving the Confidential Information do not further disclose the information.</w:t>
      </w:r>
    </w:p>
    <w:p w14:paraId="4E4D4B5C" w14:textId="77777777" w:rsidR="00AD3B5E"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B800A8">
        <w:rPr>
          <w:szCs w:val="20"/>
        </w:rPr>
        <w:t>If a Party is required to disclose Confidential Information by law or for legal proceedings, the disclosing Party must provide reasonable notice to the other Party.</w:t>
      </w:r>
    </w:p>
    <w:p w14:paraId="13E5E017" w14:textId="77777777" w:rsidR="00885854" w:rsidRDefault="00885854" w:rsidP="00913CA0">
      <w:pPr>
        <w:pStyle w:val="Heading2a"/>
        <w:numPr>
          <w:ilvl w:val="1"/>
          <w:numId w:val="94"/>
        </w:numPr>
        <w:autoSpaceDE w:val="0"/>
        <w:autoSpaceDN w:val="0"/>
        <w:adjustRightInd w:val="0"/>
        <w:spacing w:before="120" w:after="120" w:line="276" w:lineRule="auto"/>
        <w:ind w:left="709" w:hanging="709"/>
        <w:rPr>
          <w:szCs w:val="20"/>
        </w:rPr>
      </w:pPr>
      <w:r>
        <w:rPr>
          <w:szCs w:val="20"/>
        </w:rPr>
        <w:t>The Service Provider acknowledges and agrees that:</w:t>
      </w:r>
    </w:p>
    <w:p w14:paraId="74D297A9" w14:textId="5011B495" w:rsidR="00885854" w:rsidRDefault="411A9D8E" w:rsidP="00913CA0">
      <w:pPr>
        <w:pStyle w:val="ListParagraph"/>
        <w:numPr>
          <w:ilvl w:val="2"/>
          <w:numId w:val="82"/>
        </w:numPr>
        <w:autoSpaceDE w:val="0"/>
        <w:autoSpaceDN w:val="0"/>
        <w:adjustRightInd w:val="0"/>
        <w:spacing w:before="120" w:after="120"/>
        <w:ind w:left="1134" w:hanging="425"/>
        <w:contextualSpacing w:val="0"/>
      </w:pPr>
      <w:r>
        <w:t>Tetra Tech International Development may disclose the terms of this agreement to the Client, if requested to do so by the Client;</w:t>
      </w:r>
    </w:p>
    <w:p w14:paraId="4E112F45" w14:textId="30C51A46" w:rsidR="00885854" w:rsidRDefault="411A9D8E" w:rsidP="00913CA0">
      <w:pPr>
        <w:pStyle w:val="ListParagraph"/>
        <w:numPr>
          <w:ilvl w:val="2"/>
          <w:numId w:val="82"/>
        </w:numPr>
        <w:autoSpaceDE w:val="0"/>
        <w:autoSpaceDN w:val="0"/>
        <w:adjustRightInd w:val="0"/>
        <w:spacing w:before="120" w:after="120"/>
        <w:ind w:left="1134" w:hanging="425"/>
      </w:pPr>
      <w:r>
        <w:t>the Client may be required to disclose the Service Provider’s name and details of the services it is being engaged to perform.</w:t>
      </w:r>
    </w:p>
    <w:p w14:paraId="044F5418" w14:textId="3F115899" w:rsidR="00885854" w:rsidRPr="007C6F67" w:rsidRDefault="00885854" w:rsidP="00885854">
      <w:pPr>
        <w:pStyle w:val="Heading1"/>
        <w:numPr>
          <w:ilvl w:val="0"/>
          <w:numId w:val="0"/>
        </w:numPr>
        <w:spacing w:before="360"/>
        <w:rPr>
          <w:color w:val="auto"/>
          <w:sz w:val="24"/>
          <w:szCs w:val="24"/>
        </w:rPr>
      </w:pPr>
      <w:r>
        <w:rPr>
          <w:color w:val="auto"/>
          <w:sz w:val="24"/>
          <w:szCs w:val="24"/>
        </w:rPr>
        <w:t>20A</w:t>
      </w:r>
      <w:r>
        <w:rPr>
          <w:color w:val="auto"/>
          <w:sz w:val="24"/>
          <w:szCs w:val="24"/>
        </w:rPr>
        <w:tab/>
        <w:t xml:space="preserve">  ACCESS TO DOCUMENTS AND INFORMATION</w:t>
      </w:r>
    </w:p>
    <w:p w14:paraId="125AA172" w14:textId="77777777" w:rsidR="00885854" w:rsidRDefault="00885854" w:rsidP="00885854">
      <w:pPr>
        <w:autoSpaceDE w:val="0"/>
        <w:autoSpaceDN w:val="0"/>
        <w:adjustRightInd w:val="0"/>
        <w:spacing w:before="120" w:after="120"/>
        <w:ind w:left="709" w:hanging="709"/>
        <w:rPr>
          <w:rFonts w:cstheme="minorHAnsi"/>
          <w:szCs w:val="20"/>
        </w:rPr>
      </w:pPr>
      <w:r>
        <w:rPr>
          <w:szCs w:val="20"/>
        </w:rPr>
        <w:t>20A.1</w:t>
      </w:r>
      <w:r>
        <w:rPr>
          <w:szCs w:val="20"/>
        </w:rPr>
        <w:tab/>
        <w:t xml:space="preserve">The parties </w:t>
      </w:r>
      <w:r>
        <w:rPr>
          <w:rFonts w:cstheme="minorHAnsi"/>
          <w:szCs w:val="20"/>
        </w:rPr>
        <w:t xml:space="preserve">acknowledge and agree that this Agreement is a Commonwealth Contract within the meaning of the </w:t>
      </w:r>
      <w:r>
        <w:rPr>
          <w:rFonts w:cstheme="minorHAnsi"/>
          <w:i/>
          <w:iCs/>
          <w:szCs w:val="20"/>
        </w:rPr>
        <w:t xml:space="preserve">Freedom of Information Act 1982 </w:t>
      </w:r>
      <w:r>
        <w:rPr>
          <w:rFonts w:cstheme="minorHAnsi"/>
          <w:szCs w:val="20"/>
        </w:rPr>
        <w:t>(Cth) and:</w:t>
      </w:r>
    </w:p>
    <w:p w14:paraId="39F04F42" w14:textId="4B23FAB8" w:rsidR="00885854" w:rsidRPr="008329EC" w:rsidRDefault="411A9D8E" w:rsidP="00913CA0">
      <w:pPr>
        <w:pStyle w:val="ListParagraph"/>
        <w:numPr>
          <w:ilvl w:val="2"/>
          <w:numId w:val="84"/>
        </w:numPr>
        <w:autoSpaceDE w:val="0"/>
        <w:autoSpaceDN w:val="0"/>
        <w:adjustRightInd w:val="0"/>
        <w:spacing w:before="120" w:after="120"/>
        <w:ind w:left="1134" w:hanging="425"/>
      </w:pPr>
      <w:r w:rsidRPr="411A9D8E">
        <w:t xml:space="preserve">if the Client or Tetra Tech International Development have received a request for access to a document relating to performance of this Agreement that is in the possession of Tetra Tech International Development or the Service Provider, the Client may be written notice require that access to such document/s be given. </w:t>
      </w:r>
    </w:p>
    <w:p w14:paraId="531D5D55" w14:textId="77777777" w:rsidR="00885854" w:rsidRPr="007C6F67" w:rsidRDefault="00885854" w:rsidP="00913CA0">
      <w:pPr>
        <w:pStyle w:val="ListParagraph"/>
        <w:numPr>
          <w:ilvl w:val="2"/>
          <w:numId w:val="84"/>
        </w:numPr>
        <w:autoSpaceDE w:val="0"/>
        <w:autoSpaceDN w:val="0"/>
        <w:adjustRightInd w:val="0"/>
        <w:spacing w:before="120" w:after="120"/>
        <w:ind w:left="1134" w:hanging="425"/>
        <w:contextualSpacing w:val="0"/>
        <w:rPr>
          <w:szCs w:val="20"/>
        </w:rPr>
      </w:pPr>
      <w:r>
        <w:rPr>
          <w:rFonts w:cstheme="minorHAnsi"/>
          <w:szCs w:val="20"/>
        </w:rPr>
        <w:t>if so requested, the Service Provider must produce or provide access to any such document/s promptly, at no additional cost.</w:t>
      </w:r>
    </w:p>
    <w:p w14:paraId="28927539" w14:textId="77777777" w:rsidR="00885854" w:rsidRDefault="00885854" w:rsidP="00885854">
      <w:pPr>
        <w:autoSpaceDE w:val="0"/>
        <w:autoSpaceDN w:val="0"/>
        <w:adjustRightInd w:val="0"/>
        <w:spacing w:before="120" w:after="120"/>
        <w:ind w:left="709" w:hanging="709"/>
        <w:rPr>
          <w:rFonts w:cstheme="minorHAnsi"/>
          <w:szCs w:val="20"/>
        </w:rPr>
      </w:pPr>
      <w:r w:rsidRPr="00CE6F49">
        <w:rPr>
          <w:szCs w:val="20"/>
        </w:rPr>
        <w:t>20A.</w:t>
      </w:r>
      <w:r>
        <w:rPr>
          <w:szCs w:val="20"/>
        </w:rPr>
        <w:t>2</w:t>
      </w:r>
      <w:r w:rsidRPr="00CE6F49">
        <w:rPr>
          <w:szCs w:val="20"/>
        </w:rPr>
        <w:t xml:space="preserve">   </w:t>
      </w:r>
      <w:r>
        <w:rPr>
          <w:rFonts w:cstheme="minorHAnsi"/>
          <w:szCs w:val="20"/>
        </w:rPr>
        <w:t>If complying with the notice will require the Service Provider to incur significant additional costs</w:t>
      </w:r>
      <w:r w:rsidRPr="00CE6F49">
        <w:rPr>
          <w:rFonts w:cstheme="minorHAnsi"/>
          <w:szCs w:val="20"/>
        </w:rPr>
        <w:t>, the Service Provider may request that</w:t>
      </w:r>
      <w:r>
        <w:rPr>
          <w:rFonts w:cstheme="minorHAnsi"/>
          <w:szCs w:val="20"/>
        </w:rPr>
        <w:t xml:space="preserve"> the additional</w:t>
      </w:r>
      <w:r w:rsidRPr="00CE6F49">
        <w:rPr>
          <w:rFonts w:cstheme="minorHAnsi"/>
          <w:szCs w:val="20"/>
        </w:rPr>
        <w:t xml:space="preserve"> costs be reimbursed</w:t>
      </w:r>
      <w:r>
        <w:rPr>
          <w:rFonts w:cstheme="minorHAnsi"/>
          <w:szCs w:val="20"/>
        </w:rPr>
        <w:t>. Tetra Tech International Development may, at its discretion, approve that such costs be reimbursed where:</w:t>
      </w:r>
    </w:p>
    <w:p w14:paraId="15A7E267" w14:textId="3EA97C61" w:rsidR="00885854" w:rsidRPr="00CE6F49" w:rsidRDefault="411A9D8E" w:rsidP="00913CA0">
      <w:pPr>
        <w:pStyle w:val="ListParagraph"/>
        <w:numPr>
          <w:ilvl w:val="2"/>
          <w:numId w:val="85"/>
        </w:numPr>
        <w:autoSpaceDE w:val="0"/>
        <w:autoSpaceDN w:val="0"/>
        <w:adjustRightInd w:val="0"/>
        <w:spacing w:before="120" w:after="120"/>
        <w:ind w:left="1077" w:hanging="357"/>
        <w:contextualSpacing w:val="0"/>
      </w:pPr>
      <w:r w:rsidRPr="411A9D8E">
        <w:t xml:space="preserve"> the Client has approved that the additional costs be reimbursed; or</w:t>
      </w:r>
    </w:p>
    <w:p w14:paraId="64A542F6" w14:textId="77777777" w:rsidR="00885854" w:rsidRPr="00CE6F49" w:rsidRDefault="00885854" w:rsidP="00913CA0">
      <w:pPr>
        <w:pStyle w:val="ListParagraph"/>
        <w:numPr>
          <w:ilvl w:val="2"/>
          <w:numId w:val="85"/>
        </w:numPr>
        <w:autoSpaceDE w:val="0"/>
        <w:autoSpaceDN w:val="0"/>
        <w:adjustRightInd w:val="0"/>
        <w:spacing w:before="120" w:after="120"/>
        <w:ind w:left="1134" w:hanging="425"/>
        <w:contextualSpacing w:val="0"/>
        <w:rPr>
          <w:szCs w:val="20"/>
        </w:rPr>
      </w:pPr>
      <w:r>
        <w:rPr>
          <w:szCs w:val="20"/>
        </w:rPr>
        <w:t>Tetra Tech International Development considers it reasonable and appropriate that such costs be reimbursed.</w:t>
      </w:r>
    </w:p>
    <w:p w14:paraId="3306C464" w14:textId="77371729" w:rsidR="00885854" w:rsidRPr="00CE6F49" w:rsidRDefault="411A9D8E" w:rsidP="00885854">
      <w:pPr>
        <w:autoSpaceDE w:val="0"/>
        <w:autoSpaceDN w:val="0"/>
        <w:adjustRightInd w:val="0"/>
        <w:spacing w:before="120" w:after="120"/>
        <w:ind w:left="709" w:hanging="709"/>
      </w:pPr>
      <w:r>
        <w:t>20A.3   For the avoidance of doubt, if reimbursement is approved under this clause, the Client or Tetra Tech International Development will determine the costs that are to be reimbursed which may be less than the amount sought by the Service Provider.</w:t>
      </w:r>
    </w:p>
    <w:p w14:paraId="0650D946" w14:textId="77777777" w:rsidR="00AD3B5E" w:rsidRPr="00070336" w:rsidRDefault="00AD3B5E" w:rsidP="00913CA0">
      <w:pPr>
        <w:pStyle w:val="Heading1"/>
        <w:numPr>
          <w:ilvl w:val="0"/>
          <w:numId w:val="94"/>
        </w:numPr>
        <w:spacing w:before="360"/>
        <w:ind w:left="709" w:hanging="709"/>
        <w:rPr>
          <w:color w:val="auto"/>
          <w:sz w:val="24"/>
          <w:szCs w:val="24"/>
        </w:rPr>
      </w:pPr>
      <w:r w:rsidRPr="00070336">
        <w:rPr>
          <w:color w:val="auto"/>
          <w:sz w:val="24"/>
          <w:szCs w:val="24"/>
        </w:rPr>
        <w:lastRenderedPageBreak/>
        <w:t xml:space="preserve">GOVERNING LAW AND JURISDICTION </w:t>
      </w:r>
    </w:p>
    <w:p w14:paraId="66AC0587" w14:textId="77777777" w:rsidR="00AD3B5E" w:rsidRPr="00B800A8" w:rsidRDefault="00AD3B5E" w:rsidP="00AD3B5E">
      <w:pPr>
        <w:autoSpaceDE w:val="0"/>
        <w:autoSpaceDN w:val="0"/>
        <w:adjustRightInd w:val="0"/>
        <w:spacing w:before="120" w:after="120"/>
        <w:ind w:left="709"/>
        <w:rPr>
          <w:rFonts w:ascii="Arial" w:hAnsi="Arial" w:cs="Arial"/>
          <w:szCs w:val="20"/>
        </w:rPr>
      </w:pPr>
      <w:r w:rsidRPr="00B800A8">
        <w:rPr>
          <w:rFonts w:ascii="Arial" w:hAnsi="Arial" w:cs="Arial"/>
          <w:szCs w:val="20"/>
        </w:rPr>
        <w:t>This Agreement and any transactions contemplated under this Agreement are governed by and are to be construed in accordance with the laws of South Australia. Each Party to this Agreement unconditionally submits to the exclusive jurisdiction of the courts of South Australia.</w:t>
      </w:r>
    </w:p>
    <w:p w14:paraId="705D0799" w14:textId="77777777" w:rsidR="00AD3B5E" w:rsidRPr="00070336" w:rsidRDefault="00AD3B5E" w:rsidP="00913CA0">
      <w:pPr>
        <w:pStyle w:val="Heading1"/>
        <w:numPr>
          <w:ilvl w:val="0"/>
          <w:numId w:val="94"/>
        </w:numPr>
        <w:spacing w:before="360"/>
        <w:ind w:left="709" w:hanging="709"/>
        <w:rPr>
          <w:color w:val="auto"/>
          <w:sz w:val="24"/>
          <w:szCs w:val="24"/>
        </w:rPr>
      </w:pPr>
      <w:r w:rsidRPr="00070336">
        <w:rPr>
          <w:color w:val="auto"/>
          <w:sz w:val="24"/>
          <w:szCs w:val="24"/>
        </w:rPr>
        <w:t xml:space="preserve">PRIVACY </w:t>
      </w:r>
    </w:p>
    <w:p w14:paraId="3BF96694"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B800A8">
        <w:rPr>
          <w:szCs w:val="20"/>
        </w:rPr>
        <w:t xml:space="preserve">The Service Provider is a “Contracted Service Provider” within the meaning of the </w:t>
      </w:r>
      <w:r w:rsidRPr="002D2661">
        <w:rPr>
          <w:i/>
          <w:iCs/>
          <w:szCs w:val="20"/>
        </w:rPr>
        <w:t>Privacy Act 1988</w:t>
      </w:r>
      <w:r w:rsidRPr="00B800A8">
        <w:rPr>
          <w:szCs w:val="20"/>
        </w:rPr>
        <w:t xml:space="preserve"> (Cth) and, to the extent that it deals with personal information in the provision of Services, agrees to: </w:t>
      </w:r>
    </w:p>
    <w:p w14:paraId="69E1081E" w14:textId="77777777" w:rsidR="00AD3B5E" w:rsidRPr="00B800A8" w:rsidRDefault="00AD3B5E" w:rsidP="00913CA0">
      <w:pPr>
        <w:pStyle w:val="ListParagraph"/>
        <w:numPr>
          <w:ilvl w:val="2"/>
          <w:numId w:val="35"/>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comply with the Australian Privacy Principles as they apply to Tetra Tech International Development, including: </w:t>
      </w:r>
    </w:p>
    <w:p w14:paraId="79014442" w14:textId="77777777" w:rsidR="00AD3B5E" w:rsidRPr="00B800A8" w:rsidRDefault="00AD3B5E" w:rsidP="00913CA0">
      <w:pPr>
        <w:pStyle w:val="ListParagraph"/>
        <w:numPr>
          <w:ilvl w:val="0"/>
          <w:numId w:val="36"/>
        </w:numPr>
        <w:autoSpaceDE w:val="0"/>
        <w:autoSpaceDN w:val="0"/>
        <w:adjustRightInd w:val="0"/>
        <w:spacing w:before="120" w:after="120"/>
        <w:ind w:left="1985" w:hanging="426"/>
        <w:contextualSpacing w:val="0"/>
        <w:rPr>
          <w:rFonts w:cstheme="minorHAnsi"/>
          <w:szCs w:val="20"/>
        </w:rPr>
      </w:pPr>
      <w:r w:rsidRPr="00B800A8">
        <w:rPr>
          <w:rFonts w:cstheme="minorHAnsi"/>
          <w:szCs w:val="20"/>
        </w:rPr>
        <w:t xml:space="preserve">to use or disclose personal information only for the purposes of this Agreement; </w:t>
      </w:r>
    </w:p>
    <w:p w14:paraId="40A47E41" w14:textId="77777777" w:rsidR="00AD3B5E" w:rsidRPr="00B800A8" w:rsidRDefault="00AD3B5E" w:rsidP="00913CA0">
      <w:pPr>
        <w:pStyle w:val="ListParagraph"/>
        <w:numPr>
          <w:ilvl w:val="0"/>
          <w:numId w:val="36"/>
        </w:numPr>
        <w:autoSpaceDE w:val="0"/>
        <w:autoSpaceDN w:val="0"/>
        <w:adjustRightInd w:val="0"/>
        <w:spacing w:before="120" w:after="120"/>
        <w:ind w:left="1985" w:hanging="426"/>
        <w:contextualSpacing w:val="0"/>
        <w:rPr>
          <w:rFonts w:cstheme="minorHAnsi"/>
          <w:szCs w:val="20"/>
        </w:rPr>
      </w:pPr>
      <w:r w:rsidRPr="00B800A8">
        <w:rPr>
          <w:rFonts w:cstheme="minorHAnsi"/>
          <w:szCs w:val="20"/>
        </w:rPr>
        <w:t xml:space="preserve">take necessary steps to ensure adequate security measures are in place to protect personal information from misuse, interference and loss and from unauthorised access, modification or disclosure; </w:t>
      </w:r>
    </w:p>
    <w:p w14:paraId="018C5B35" w14:textId="77777777" w:rsidR="00AD3B5E" w:rsidRPr="00B800A8" w:rsidRDefault="00AD3B5E" w:rsidP="00913CA0">
      <w:pPr>
        <w:pStyle w:val="ListParagraph"/>
        <w:numPr>
          <w:ilvl w:val="0"/>
          <w:numId w:val="36"/>
        </w:numPr>
        <w:autoSpaceDE w:val="0"/>
        <w:autoSpaceDN w:val="0"/>
        <w:adjustRightInd w:val="0"/>
        <w:spacing w:before="120" w:after="120"/>
        <w:ind w:left="1985" w:hanging="426"/>
        <w:contextualSpacing w:val="0"/>
        <w:rPr>
          <w:rFonts w:cstheme="minorHAnsi"/>
          <w:szCs w:val="20"/>
        </w:rPr>
      </w:pPr>
      <w:r w:rsidRPr="00B800A8">
        <w:rPr>
          <w:rFonts w:cstheme="minorHAnsi"/>
          <w:szCs w:val="20"/>
        </w:rPr>
        <w:t xml:space="preserve">comply with the requirements of Australian Privacy Principle 8 regarding the disclosure of personal information to an overseas recipient; </w:t>
      </w:r>
    </w:p>
    <w:p w14:paraId="0093C0B2" w14:textId="77777777" w:rsidR="00AD3B5E" w:rsidRPr="00B800A8" w:rsidRDefault="00AD3B5E" w:rsidP="00913CA0">
      <w:pPr>
        <w:pStyle w:val="ListParagraph"/>
        <w:numPr>
          <w:ilvl w:val="2"/>
          <w:numId w:val="37"/>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not do any act, or engage in any practice that would, if done in or engaged in by Tetra Tech International Development, breach the Australian Privacy Principles; </w:t>
      </w:r>
    </w:p>
    <w:p w14:paraId="3F54283C" w14:textId="77777777" w:rsidR="00AD3B5E" w:rsidRPr="00B800A8" w:rsidRDefault="00AD3B5E" w:rsidP="00913CA0">
      <w:pPr>
        <w:pStyle w:val="ListParagraph"/>
        <w:numPr>
          <w:ilvl w:val="2"/>
          <w:numId w:val="37"/>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comply with any reasonable request or direction of Tetra Tech International Development or the Privacy Commissioner in relation to access to, or handling of, personal information; </w:t>
      </w:r>
    </w:p>
    <w:p w14:paraId="1A985449" w14:textId="77777777" w:rsidR="00AD3B5E" w:rsidRPr="00B800A8" w:rsidRDefault="00AD3B5E" w:rsidP="00913CA0">
      <w:pPr>
        <w:pStyle w:val="ListParagraph"/>
        <w:numPr>
          <w:ilvl w:val="2"/>
          <w:numId w:val="37"/>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immediately notify Tetra Tech International Development if it becomes aware of a breach or possible breach of any obligations referred to in this Clause, or the initiation of any action by the Privacy Commissioner relevant to this Agreement; and </w:t>
      </w:r>
    </w:p>
    <w:p w14:paraId="60E62E83" w14:textId="77777777" w:rsidR="00AD3B5E" w:rsidRPr="00B800A8" w:rsidRDefault="00AD3B5E" w:rsidP="00913CA0">
      <w:pPr>
        <w:pStyle w:val="ListParagraph"/>
        <w:numPr>
          <w:ilvl w:val="2"/>
          <w:numId w:val="37"/>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investigate any complaint arising out of a breach or possible breach of any obligations referred to in this clause and notify Tetra Tech International Development of that investigation and outcome. </w:t>
      </w:r>
    </w:p>
    <w:p w14:paraId="7993480E"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B800A8">
        <w:rPr>
          <w:rFonts w:ascii="Arial" w:hAnsi="Arial" w:cs="Arial"/>
          <w:szCs w:val="20"/>
        </w:rPr>
        <w:t xml:space="preserve">The Service Provider agrees to indemnify Tetra Tech International Development in respect of any loss, liability or expense </w:t>
      </w:r>
      <w:r w:rsidRPr="00B800A8">
        <w:rPr>
          <w:szCs w:val="20"/>
        </w:rPr>
        <w:t>suffered or incurred by Tetra Tech International Development which arises directly from a breach by the Service Provider of any obligations referred to in this clause.</w:t>
      </w:r>
    </w:p>
    <w:p w14:paraId="22403394" w14:textId="77777777" w:rsidR="00AD3B5E" w:rsidRPr="00070336" w:rsidRDefault="00AD3B5E" w:rsidP="00913CA0">
      <w:pPr>
        <w:pStyle w:val="Heading1"/>
        <w:numPr>
          <w:ilvl w:val="0"/>
          <w:numId w:val="94"/>
        </w:numPr>
        <w:spacing w:before="360"/>
        <w:ind w:left="709" w:hanging="709"/>
        <w:rPr>
          <w:color w:val="auto"/>
          <w:sz w:val="24"/>
          <w:szCs w:val="24"/>
        </w:rPr>
      </w:pPr>
      <w:r w:rsidRPr="00070336">
        <w:rPr>
          <w:color w:val="auto"/>
          <w:sz w:val="24"/>
          <w:szCs w:val="24"/>
        </w:rPr>
        <w:t xml:space="preserve">TAXES </w:t>
      </w:r>
    </w:p>
    <w:p w14:paraId="14077D39"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szCs w:val="20"/>
        </w:rPr>
      </w:pPr>
      <w:r w:rsidRPr="00B800A8">
        <w:rPr>
          <w:rFonts w:ascii="Arial" w:hAnsi="Arial" w:cs="Arial"/>
          <w:szCs w:val="20"/>
        </w:rPr>
        <w:t xml:space="preserve">Unless otherwise indicated, the amount payable under this Agreement for each supply of Services under this Agreement is the value of that supply plus any GST imposed under the GST Act. Payment by Tetra Tech International Development to the Service Provider of the GST is subject to the Service Provider providing Tetra Tech International Development with a valid Tax Invoice issued in accordance with the relevant provisions of the GST Act and regulations. </w:t>
      </w:r>
    </w:p>
    <w:p w14:paraId="7E5BBFFB"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szCs w:val="20"/>
        </w:rPr>
      </w:pPr>
      <w:r w:rsidRPr="00B800A8">
        <w:rPr>
          <w:rFonts w:ascii="Arial" w:hAnsi="Arial" w:cs="Arial"/>
          <w:szCs w:val="20"/>
        </w:rPr>
        <w:lastRenderedPageBreak/>
        <w:t>The total amount of GST payable by the Service Provider and for which the Service Provider seeks payment from Tetra Tech International Development in respect of the supply must be shown as a separate item on the Service Provider’s Tax Invoice.</w:t>
      </w:r>
    </w:p>
    <w:p w14:paraId="20E0FCF1"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szCs w:val="20"/>
        </w:rPr>
      </w:pPr>
      <w:r w:rsidRPr="00B800A8">
        <w:rPr>
          <w:rFonts w:ascii="Arial" w:hAnsi="Arial" w:cs="Arial"/>
          <w:szCs w:val="20"/>
        </w:rPr>
        <w:t>If the GST payable for any taxable supply under this Agreement varies from the additional amount payable under clause 23.1 as a result of an adjustment event, any additional GST must be paid by the recipient, or any credit of GST must be refunded by the supplier, upon receipt of an adjustment note from the supplier.</w:t>
      </w:r>
    </w:p>
    <w:p w14:paraId="72546DA8"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szCs w:val="20"/>
        </w:rPr>
      </w:pPr>
      <w:r w:rsidRPr="00B800A8">
        <w:rPr>
          <w:rFonts w:ascii="Arial" w:hAnsi="Arial" w:cs="Arial"/>
          <w:szCs w:val="20"/>
        </w:rPr>
        <w:t>Where the recipient is required to reimburse or indemnify the supplier under this Agreement, the supplier shall take into account any input tax credit to which it is entitled before increasing the amount of the reimbursement or indemnity on account of GST under this clause.</w:t>
      </w:r>
    </w:p>
    <w:p w14:paraId="2BFFCA82"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szCs w:val="20"/>
        </w:rPr>
      </w:pPr>
      <w:r w:rsidRPr="00B800A8">
        <w:rPr>
          <w:rFonts w:ascii="Arial" w:hAnsi="Arial" w:cs="Arial"/>
          <w:szCs w:val="20"/>
        </w:rPr>
        <w:t>The Service Provider must pay all Taxes in connection with this Agreement (not including GST) and indemnifies and holds harmless Tetra Tech International Development against any such Taxes.</w:t>
      </w:r>
    </w:p>
    <w:p w14:paraId="0F08961A"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szCs w:val="20"/>
        </w:rPr>
      </w:pPr>
      <w:r w:rsidRPr="00B800A8">
        <w:rPr>
          <w:rFonts w:ascii="Arial" w:hAnsi="Arial" w:cs="Arial"/>
          <w:szCs w:val="20"/>
        </w:rPr>
        <w:t>If Tetra Tech International Development is required to make a Withholding Payment from any amount payable to the Service Provider, the Tetra Tech International Development will pay the Service Provider the balance of the amount payable after deduction of the Withholding Payment.</w:t>
      </w:r>
    </w:p>
    <w:p w14:paraId="577311C0" w14:textId="77777777" w:rsidR="00AD3B5E" w:rsidRPr="00070336" w:rsidRDefault="00AD3B5E" w:rsidP="00913CA0">
      <w:pPr>
        <w:pStyle w:val="Heading1"/>
        <w:numPr>
          <w:ilvl w:val="0"/>
          <w:numId w:val="94"/>
        </w:numPr>
        <w:spacing w:before="360"/>
        <w:ind w:left="709" w:hanging="709"/>
        <w:rPr>
          <w:color w:val="auto"/>
          <w:sz w:val="24"/>
          <w:szCs w:val="24"/>
        </w:rPr>
      </w:pPr>
      <w:r w:rsidRPr="00070336">
        <w:rPr>
          <w:color w:val="auto"/>
          <w:sz w:val="24"/>
          <w:szCs w:val="24"/>
        </w:rPr>
        <w:t xml:space="preserve">DISPUTE RESOLUTION </w:t>
      </w:r>
    </w:p>
    <w:p w14:paraId="747CD654"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B800A8">
        <w:rPr>
          <w:szCs w:val="20"/>
        </w:rPr>
        <w:t xml:space="preserve">If a dispute arises under this Agreement, prior to commencing any arbitration or court </w:t>
      </w:r>
      <w:r w:rsidRPr="0019052F">
        <w:rPr>
          <w:rFonts w:ascii="Arial" w:hAnsi="Arial" w:cs="Arial"/>
          <w:szCs w:val="20"/>
        </w:rPr>
        <w:t>proceedings</w:t>
      </w:r>
      <w:r w:rsidRPr="00B800A8">
        <w:rPr>
          <w:szCs w:val="20"/>
        </w:rPr>
        <w:t xml:space="preserve"> (other than for interlocutory relief or where an authority of the Commonwealth, a State or Territory is investigating a breach or suspected breach of the law by the Service Provider, or Tetra Tech International Development is exercising a right to terminate) the Parties must act in good faith and use their reasonable endeavours to resolve the dispute as follows:</w:t>
      </w:r>
    </w:p>
    <w:p w14:paraId="74373DB6" w14:textId="77777777" w:rsidR="00AD3B5E" w:rsidRPr="00B800A8" w:rsidRDefault="00AD3B5E" w:rsidP="00913CA0">
      <w:pPr>
        <w:pStyle w:val="ListParagraph"/>
        <w:numPr>
          <w:ilvl w:val="2"/>
          <w:numId w:val="38"/>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the Party claiming that there is a dispute must give the other a written notice in accordance with clause 25 setting out the nature of the dispute; </w:t>
      </w:r>
    </w:p>
    <w:p w14:paraId="06477039" w14:textId="77777777" w:rsidR="00AD3B5E" w:rsidRPr="00B800A8" w:rsidRDefault="00AD3B5E" w:rsidP="00913CA0">
      <w:pPr>
        <w:pStyle w:val="ListParagraph"/>
        <w:numPr>
          <w:ilvl w:val="2"/>
          <w:numId w:val="38"/>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within 10 Business Days following notice, attempt to resolve the dispute through direct negotiation between the Service Provider Representative and Tetra Tech International Development Representative; </w:t>
      </w:r>
    </w:p>
    <w:p w14:paraId="7DA8ECFB" w14:textId="77777777" w:rsidR="00AD3B5E" w:rsidRPr="00B800A8" w:rsidRDefault="00AD3B5E" w:rsidP="00913CA0">
      <w:pPr>
        <w:pStyle w:val="ListParagraph"/>
        <w:numPr>
          <w:ilvl w:val="2"/>
          <w:numId w:val="38"/>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if still unresolved, refer the dispute to each Party’s Escalation Representatives, who must in good faith work to resolve the dispute within a further 10 Business Days or any other agreed period; </w:t>
      </w:r>
    </w:p>
    <w:p w14:paraId="549854D0" w14:textId="77777777" w:rsidR="00AD3B5E" w:rsidRPr="00B800A8" w:rsidRDefault="00AD3B5E" w:rsidP="00913CA0">
      <w:pPr>
        <w:pStyle w:val="ListParagraph"/>
        <w:numPr>
          <w:ilvl w:val="2"/>
          <w:numId w:val="38"/>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if still unresolved, the Parties have 30 Business Days from the receipt of the notice to reach a resolution or to agree that the dispute is to be submitted to mediation or conciliation rather than litigation or arbitration; and </w:t>
      </w:r>
    </w:p>
    <w:p w14:paraId="72FAA4AC" w14:textId="77777777" w:rsidR="00AD3B5E" w:rsidRPr="00B800A8" w:rsidRDefault="00AD3B5E" w:rsidP="00913CA0">
      <w:pPr>
        <w:pStyle w:val="ListParagraph"/>
        <w:numPr>
          <w:ilvl w:val="2"/>
          <w:numId w:val="38"/>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if the dispute is not resolved in that time or there is no agreement to, or submission of the dispute to mediation or conciliation within a further 30 Business Days, then either Party may commence legal proceedings. </w:t>
      </w:r>
    </w:p>
    <w:p w14:paraId="148C5705"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B800A8">
        <w:rPr>
          <w:szCs w:val="20"/>
        </w:rPr>
        <w:t xml:space="preserve">The Escalation Representative may delegate all or some of his or her powers in relation to resolving the dispute and, notwithstanding anything in this clause 24, the Escalation Representative of either Party may be substituted and replaced with reasonable written notice delivered to the other Party. </w:t>
      </w:r>
    </w:p>
    <w:p w14:paraId="66F30A18"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B800A8">
        <w:rPr>
          <w:szCs w:val="20"/>
        </w:rPr>
        <w:lastRenderedPageBreak/>
        <w:t>Notwithstanding any existing dispute between the Parties, or that legal proceedings are pending or current, and subject to clause 13, each Party and its Personnel must continue to comply with their obligations under this Agreement.</w:t>
      </w:r>
    </w:p>
    <w:p w14:paraId="14D72C2A" w14:textId="77777777" w:rsidR="00AD3B5E" w:rsidRPr="00070336" w:rsidRDefault="00AD3B5E" w:rsidP="00913CA0">
      <w:pPr>
        <w:pStyle w:val="Heading1"/>
        <w:numPr>
          <w:ilvl w:val="0"/>
          <w:numId w:val="94"/>
        </w:numPr>
        <w:spacing w:before="360"/>
        <w:ind w:left="709" w:hanging="709"/>
        <w:rPr>
          <w:color w:val="auto"/>
          <w:sz w:val="24"/>
          <w:szCs w:val="24"/>
        </w:rPr>
      </w:pPr>
      <w:r w:rsidRPr="00070336">
        <w:rPr>
          <w:color w:val="auto"/>
          <w:sz w:val="24"/>
          <w:szCs w:val="24"/>
        </w:rPr>
        <w:t xml:space="preserve">NOTICES </w:t>
      </w:r>
    </w:p>
    <w:p w14:paraId="1A2AACCF" w14:textId="4216F9F7" w:rsidR="0070212F" w:rsidRPr="00B800A8" w:rsidRDefault="411A9D8E" w:rsidP="00913CA0">
      <w:pPr>
        <w:pStyle w:val="Heading2a"/>
        <w:numPr>
          <w:ilvl w:val="1"/>
          <w:numId w:val="94"/>
        </w:numPr>
        <w:autoSpaceDE w:val="0"/>
        <w:autoSpaceDN w:val="0"/>
        <w:adjustRightInd w:val="0"/>
        <w:spacing w:before="120" w:after="120" w:line="276" w:lineRule="auto"/>
        <w:ind w:left="709" w:hanging="709"/>
      </w:pPr>
      <w:bookmarkStart w:id="111" w:name="_Hlk78405255"/>
      <w:r>
        <w:t xml:space="preserve">A notice </w:t>
      </w:r>
      <w:r w:rsidRPr="00BA024E">
        <w:rPr>
          <w:szCs w:val="20"/>
        </w:rPr>
        <w:t>under</w:t>
      </w:r>
      <w:r>
        <w:t xml:space="preserve"> this Agreement is only effective if it is writing, and dealt with as follows: </w:t>
      </w:r>
    </w:p>
    <w:p w14:paraId="7234362C" w14:textId="77777777" w:rsidR="0070212F" w:rsidRDefault="411A9D8E" w:rsidP="00913CA0">
      <w:pPr>
        <w:pStyle w:val="ListParagraph"/>
        <w:numPr>
          <w:ilvl w:val="2"/>
          <w:numId w:val="39"/>
        </w:numPr>
        <w:autoSpaceDE w:val="0"/>
        <w:autoSpaceDN w:val="0"/>
        <w:adjustRightInd w:val="0"/>
        <w:spacing w:before="120" w:after="120"/>
        <w:ind w:left="1418" w:hanging="709"/>
        <w:contextualSpacing w:val="0"/>
      </w:pPr>
      <w:r w:rsidRPr="411A9D8E">
        <w:rPr>
          <w:i/>
          <w:iCs/>
        </w:rPr>
        <w:t>if given by the Service Provider to</w:t>
      </w:r>
      <w:r w:rsidRPr="411A9D8E">
        <w:t xml:space="preserve"> </w:t>
      </w:r>
      <w:r w:rsidRPr="411A9D8E">
        <w:rPr>
          <w:i/>
          <w:iCs/>
        </w:rPr>
        <w:t>Tetra Tech International Development</w:t>
      </w:r>
      <w:r w:rsidRPr="411A9D8E">
        <w:t xml:space="preserve"> - addressed to Tetra Tech International Development’s Representative at the address specified in Schedule 2; or</w:t>
      </w:r>
    </w:p>
    <w:p w14:paraId="580F1FEF" w14:textId="650EAAC7" w:rsidR="0070212F" w:rsidRDefault="411A9D8E" w:rsidP="00913CA0">
      <w:pPr>
        <w:pStyle w:val="ListParagraph"/>
        <w:numPr>
          <w:ilvl w:val="2"/>
          <w:numId w:val="39"/>
        </w:numPr>
        <w:autoSpaceDE w:val="0"/>
        <w:autoSpaceDN w:val="0"/>
        <w:adjustRightInd w:val="0"/>
        <w:spacing w:before="120" w:after="120"/>
        <w:ind w:left="1418" w:hanging="709"/>
      </w:pPr>
      <w:r w:rsidRPr="411A9D8E">
        <w:rPr>
          <w:i/>
          <w:iCs/>
        </w:rPr>
        <w:t>if given by Tetra Tech International Development to the Service Provider</w:t>
      </w:r>
      <w:r w:rsidRPr="411A9D8E">
        <w:t>- addressed to the Service Provider’s Representative at the address specified in Schedule 2.</w:t>
      </w:r>
    </w:p>
    <w:p w14:paraId="5748E7AB" w14:textId="3A9D294B" w:rsidR="0070212F" w:rsidRDefault="411A9D8E" w:rsidP="00913CA0">
      <w:pPr>
        <w:pStyle w:val="Heading2a"/>
        <w:numPr>
          <w:ilvl w:val="1"/>
          <w:numId w:val="94"/>
        </w:numPr>
        <w:autoSpaceDE w:val="0"/>
        <w:autoSpaceDN w:val="0"/>
        <w:adjustRightInd w:val="0"/>
        <w:spacing w:before="120" w:after="120" w:line="276" w:lineRule="auto"/>
        <w:ind w:left="709" w:hanging="709"/>
      </w:pPr>
      <w:r>
        <w:t xml:space="preserve"> A notice is to be:</w:t>
      </w:r>
    </w:p>
    <w:p w14:paraId="22EC6EC7" w14:textId="77777777" w:rsidR="0070212F" w:rsidRDefault="411A9D8E" w:rsidP="00913CA0">
      <w:pPr>
        <w:pStyle w:val="ListParagraph"/>
        <w:numPr>
          <w:ilvl w:val="2"/>
          <w:numId w:val="87"/>
        </w:numPr>
        <w:autoSpaceDE w:val="0"/>
        <w:autoSpaceDN w:val="0"/>
        <w:adjustRightInd w:val="0"/>
        <w:spacing w:before="120" w:after="120"/>
        <w:ind w:left="1418" w:hanging="709"/>
        <w:contextualSpacing w:val="0"/>
      </w:pPr>
      <w:r w:rsidRPr="411A9D8E">
        <w:t>signed by the person giving the notice and delivered by hand;</w:t>
      </w:r>
    </w:p>
    <w:p w14:paraId="63629218" w14:textId="77777777" w:rsidR="0070212F" w:rsidRDefault="411A9D8E" w:rsidP="00913CA0">
      <w:pPr>
        <w:pStyle w:val="ListParagraph"/>
        <w:numPr>
          <w:ilvl w:val="2"/>
          <w:numId w:val="87"/>
        </w:numPr>
        <w:autoSpaceDE w:val="0"/>
        <w:autoSpaceDN w:val="0"/>
        <w:adjustRightInd w:val="0"/>
        <w:spacing w:before="120" w:after="120"/>
        <w:ind w:left="1418" w:hanging="709"/>
        <w:contextualSpacing w:val="0"/>
      </w:pPr>
      <w:r w:rsidRPr="411A9D8E">
        <w:t>signed by the person giving the notice and sent by pre-paid post; or</w:t>
      </w:r>
    </w:p>
    <w:p w14:paraId="578B9FB3" w14:textId="77777777" w:rsidR="0070212F" w:rsidRDefault="411A9D8E" w:rsidP="00913CA0">
      <w:pPr>
        <w:pStyle w:val="ListParagraph"/>
        <w:numPr>
          <w:ilvl w:val="2"/>
          <w:numId w:val="87"/>
        </w:numPr>
        <w:autoSpaceDE w:val="0"/>
        <w:autoSpaceDN w:val="0"/>
        <w:adjustRightInd w:val="0"/>
        <w:spacing w:before="120" w:after="120"/>
        <w:ind w:left="1418" w:hanging="709"/>
        <w:contextualSpacing w:val="0"/>
      </w:pPr>
      <w:r w:rsidRPr="411A9D8E">
        <w:t>transmitted electronically by the person giving the notice by electronic mail.</w:t>
      </w:r>
    </w:p>
    <w:p w14:paraId="227A6EF8" w14:textId="77777777" w:rsidR="0070212F" w:rsidRPr="00535770" w:rsidRDefault="411A9D8E" w:rsidP="411A9D8E">
      <w:pPr>
        <w:rPr>
          <w:rFonts w:ascii="Arial" w:hAnsi="Arial" w:cs="Arial"/>
          <w:b/>
          <w:bCs/>
          <w:i/>
          <w:iCs/>
        </w:rPr>
      </w:pPr>
      <w:r w:rsidRPr="411A9D8E">
        <w:rPr>
          <w:rFonts w:ascii="Arial" w:hAnsi="Arial" w:cs="Arial"/>
          <w:b/>
          <w:bCs/>
          <w:i/>
          <w:iCs/>
        </w:rPr>
        <w:t>When effective</w:t>
      </w:r>
    </w:p>
    <w:p w14:paraId="4DFFEADF" w14:textId="5966EB48" w:rsidR="0070212F" w:rsidRDefault="411A9D8E" w:rsidP="00913CA0">
      <w:pPr>
        <w:pStyle w:val="Heading2a"/>
        <w:numPr>
          <w:ilvl w:val="1"/>
          <w:numId w:val="94"/>
        </w:numPr>
        <w:autoSpaceDE w:val="0"/>
        <w:autoSpaceDN w:val="0"/>
        <w:adjustRightInd w:val="0"/>
        <w:spacing w:before="120" w:after="120" w:line="276" w:lineRule="auto"/>
        <w:ind w:left="709" w:hanging="709"/>
      </w:pPr>
      <w:r>
        <w:t>A notice is deemed to be effected:</w:t>
      </w:r>
    </w:p>
    <w:p w14:paraId="6DE2517D" w14:textId="77777777" w:rsidR="0070212F" w:rsidRDefault="411A9D8E" w:rsidP="00913CA0">
      <w:pPr>
        <w:pStyle w:val="ListParagraph"/>
        <w:numPr>
          <w:ilvl w:val="2"/>
          <w:numId w:val="88"/>
        </w:numPr>
        <w:autoSpaceDE w:val="0"/>
        <w:autoSpaceDN w:val="0"/>
        <w:adjustRightInd w:val="0"/>
        <w:spacing w:before="120" w:after="120"/>
        <w:ind w:left="1418" w:hanging="709"/>
        <w:contextualSpacing w:val="0"/>
      </w:pPr>
      <w:r w:rsidRPr="411A9D8E">
        <w:rPr>
          <w:i/>
          <w:iCs/>
        </w:rPr>
        <w:t xml:space="preserve">if delivered by hand </w:t>
      </w:r>
      <w:r>
        <w:t>– upon delivery to the relevant address;</w:t>
      </w:r>
    </w:p>
    <w:p w14:paraId="1E5D1881" w14:textId="77777777" w:rsidR="0070212F" w:rsidRDefault="411A9D8E" w:rsidP="00913CA0">
      <w:pPr>
        <w:pStyle w:val="ListParagraph"/>
        <w:numPr>
          <w:ilvl w:val="2"/>
          <w:numId w:val="88"/>
        </w:numPr>
        <w:autoSpaceDE w:val="0"/>
        <w:autoSpaceDN w:val="0"/>
        <w:adjustRightInd w:val="0"/>
        <w:spacing w:before="120" w:after="120"/>
        <w:ind w:left="1418" w:hanging="709"/>
        <w:contextualSpacing w:val="0"/>
      </w:pPr>
      <w:r w:rsidRPr="411A9D8E">
        <w:rPr>
          <w:i/>
          <w:iCs/>
        </w:rPr>
        <w:t>if sent by post</w:t>
      </w:r>
      <w:r>
        <w:t xml:space="preserve"> – upon delivery to the relevant address; and</w:t>
      </w:r>
    </w:p>
    <w:p w14:paraId="7481DC82" w14:textId="77777777" w:rsidR="0070212F" w:rsidRDefault="411A9D8E" w:rsidP="00913CA0">
      <w:pPr>
        <w:pStyle w:val="ListParagraph"/>
        <w:numPr>
          <w:ilvl w:val="2"/>
          <w:numId w:val="88"/>
        </w:numPr>
        <w:autoSpaceDE w:val="0"/>
        <w:autoSpaceDN w:val="0"/>
        <w:adjustRightInd w:val="0"/>
        <w:spacing w:before="120" w:after="120"/>
        <w:ind w:left="1418" w:hanging="709"/>
        <w:contextualSpacing w:val="0"/>
      </w:pPr>
      <w:r w:rsidRPr="411A9D8E">
        <w:rPr>
          <w:i/>
          <w:iCs/>
        </w:rPr>
        <w:t>if transmitted electronically</w:t>
      </w:r>
      <w:r>
        <w:t xml:space="preserve">- upon actual receipt by the addressee. </w:t>
      </w:r>
    </w:p>
    <w:p w14:paraId="34F56AA7" w14:textId="16BBD4B0" w:rsidR="0070212F" w:rsidRDefault="411A9D8E" w:rsidP="00913CA0">
      <w:pPr>
        <w:pStyle w:val="Heading2a"/>
        <w:numPr>
          <w:ilvl w:val="1"/>
          <w:numId w:val="94"/>
        </w:numPr>
        <w:autoSpaceDE w:val="0"/>
        <w:autoSpaceDN w:val="0"/>
        <w:adjustRightInd w:val="0"/>
        <w:spacing w:before="120" w:after="120" w:line="276" w:lineRule="auto"/>
        <w:ind w:left="709" w:hanging="709"/>
      </w:pPr>
      <w:r>
        <w:t>A notice received after 5.00pm, or on a day after that is not a Business Day in the place of receipt, is deemed to be effective on the next Business Day in that place.</w:t>
      </w:r>
    </w:p>
    <w:bookmarkEnd w:id="111"/>
    <w:p w14:paraId="167AA1AE" w14:textId="78EC1C92" w:rsidR="00AD3B5E" w:rsidRPr="00070336" w:rsidRDefault="411A9D8E" w:rsidP="00913CA0">
      <w:pPr>
        <w:pStyle w:val="Heading1"/>
        <w:numPr>
          <w:ilvl w:val="0"/>
          <w:numId w:val="94"/>
        </w:numPr>
        <w:spacing w:before="360"/>
        <w:ind w:left="709" w:hanging="709"/>
        <w:rPr>
          <w:color w:val="auto"/>
          <w:sz w:val="24"/>
          <w:szCs w:val="24"/>
        </w:rPr>
      </w:pPr>
      <w:r w:rsidRPr="411A9D8E">
        <w:rPr>
          <w:color w:val="auto"/>
          <w:sz w:val="24"/>
          <w:szCs w:val="24"/>
        </w:rPr>
        <w:t>COUNTER-TERRORISM</w:t>
      </w:r>
      <w:bookmarkStart w:id="112" w:name="_Toc381252315"/>
      <w:bookmarkStart w:id="113" w:name="_Toc381865291"/>
    </w:p>
    <w:p w14:paraId="79995511"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rFonts w:ascii="Arial" w:hAnsi="Arial" w:cs="Arial"/>
          <w:color w:val="000000"/>
          <w:szCs w:val="20"/>
        </w:rPr>
      </w:pPr>
      <w:r w:rsidRPr="00B800A8">
        <w:rPr>
          <w:rFonts w:ascii="Arial" w:hAnsi="Arial" w:cs="Arial"/>
          <w:color w:val="000000"/>
          <w:szCs w:val="20"/>
        </w:rPr>
        <w:t xml:space="preserve">The Service Provider must ensure that funds provided under </w:t>
      </w:r>
      <w:r w:rsidRPr="00B800A8">
        <w:rPr>
          <w:rFonts w:ascii="Arial" w:hAnsi="Arial" w:cs="Arial"/>
          <w:szCs w:val="20"/>
        </w:rPr>
        <w:t xml:space="preserve">this Agreement </w:t>
      </w:r>
      <w:r w:rsidRPr="00B800A8">
        <w:rPr>
          <w:rFonts w:ascii="Arial" w:hAnsi="Arial" w:cs="Arial"/>
          <w:color w:val="000000"/>
          <w:szCs w:val="20"/>
        </w:rPr>
        <w:t>(whether through a subcontract or not) do not provide direct or indirect support or resources to:</w:t>
      </w:r>
      <w:bookmarkEnd w:id="112"/>
      <w:bookmarkEnd w:id="113"/>
    </w:p>
    <w:p w14:paraId="0A616A9C" w14:textId="77777777" w:rsidR="00AD3B5E" w:rsidRPr="00B800A8" w:rsidRDefault="00AD3B5E" w:rsidP="00913CA0">
      <w:pPr>
        <w:pStyle w:val="ListParagraph"/>
        <w:numPr>
          <w:ilvl w:val="2"/>
          <w:numId w:val="40"/>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organisations and/or individuals associated with terrorism, or </w:t>
      </w:r>
    </w:p>
    <w:p w14:paraId="564398D8" w14:textId="77777777" w:rsidR="00AD3B5E" w:rsidRPr="00B800A8" w:rsidRDefault="00AD3B5E" w:rsidP="00913CA0">
      <w:pPr>
        <w:pStyle w:val="ListParagraph"/>
        <w:numPr>
          <w:ilvl w:val="2"/>
          <w:numId w:val="40"/>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organisations and individuals for whom Australia has imposed sanctions under: </w:t>
      </w:r>
    </w:p>
    <w:p w14:paraId="7A4B7CD1" w14:textId="77777777" w:rsidR="00AD3B5E" w:rsidRPr="00B800A8" w:rsidRDefault="00AD3B5E" w:rsidP="00913CA0">
      <w:pPr>
        <w:pStyle w:val="ListParagraph"/>
        <w:numPr>
          <w:ilvl w:val="0"/>
          <w:numId w:val="45"/>
        </w:numPr>
        <w:autoSpaceDE w:val="0"/>
        <w:autoSpaceDN w:val="0"/>
        <w:adjustRightInd w:val="0"/>
        <w:spacing w:before="120" w:after="120"/>
        <w:ind w:left="1985" w:hanging="425"/>
        <w:contextualSpacing w:val="0"/>
        <w:rPr>
          <w:rFonts w:cstheme="minorHAnsi"/>
          <w:szCs w:val="20"/>
        </w:rPr>
      </w:pPr>
      <w:r w:rsidRPr="00B800A8">
        <w:rPr>
          <w:rFonts w:cstheme="minorHAnsi"/>
          <w:szCs w:val="20"/>
        </w:rPr>
        <w:t xml:space="preserve">the Charter of the </w:t>
      </w:r>
      <w:r w:rsidRPr="00B800A8">
        <w:rPr>
          <w:rFonts w:cstheme="minorHAnsi"/>
          <w:i/>
          <w:iCs/>
          <w:szCs w:val="20"/>
        </w:rPr>
        <w:t>United Nations Act 1945</w:t>
      </w:r>
      <w:r w:rsidRPr="00B800A8">
        <w:rPr>
          <w:rFonts w:cstheme="minorHAnsi"/>
          <w:szCs w:val="20"/>
        </w:rPr>
        <w:t xml:space="preserve"> (Cth) and regulations made under that Act; </w:t>
      </w:r>
    </w:p>
    <w:p w14:paraId="3D0062C6" w14:textId="77777777" w:rsidR="00AD3B5E" w:rsidRPr="00B800A8" w:rsidRDefault="00AD3B5E" w:rsidP="00913CA0">
      <w:pPr>
        <w:pStyle w:val="ListParagraph"/>
        <w:numPr>
          <w:ilvl w:val="0"/>
          <w:numId w:val="45"/>
        </w:numPr>
        <w:autoSpaceDE w:val="0"/>
        <w:autoSpaceDN w:val="0"/>
        <w:adjustRightInd w:val="0"/>
        <w:spacing w:before="120" w:after="120"/>
        <w:ind w:left="2127" w:hanging="709"/>
        <w:contextualSpacing w:val="0"/>
        <w:rPr>
          <w:rFonts w:cstheme="minorHAnsi"/>
          <w:szCs w:val="20"/>
        </w:rPr>
      </w:pPr>
      <w:r w:rsidRPr="00B800A8">
        <w:rPr>
          <w:rFonts w:cstheme="minorHAnsi"/>
          <w:szCs w:val="20"/>
        </w:rPr>
        <w:t xml:space="preserve">the </w:t>
      </w:r>
      <w:r w:rsidRPr="00B800A8">
        <w:rPr>
          <w:rFonts w:cstheme="minorHAnsi"/>
          <w:i/>
          <w:iCs/>
          <w:szCs w:val="20"/>
        </w:rPr>
        <w:t>Autonomous Sanctions Act 2011</w:t>
      </w:r>
      <w:r w:rsidRPr="00B800A8">
        <w:rPr>
          <w:rFonts w:cstheme="minorHAnsi"/>
          <w:szCs w:val="20"/>
        </w:rPr>
        <w:t xml:space="preserve"> (Cth) and regulations made under that Act; or</w:t>
      </w:r>
    </w:p>
    <w:p w14:paraId="52DA21B7" w14:textId="77777777" w:rsidR="00AD3B5E" w:rsidRPr="00B800A8" w:rsidRDefault="00AD3B5E" w:rsidP="00913CA0">
      <w:pPr>
        <w:pStyle w:val="ListParagraph"/>
        <w:numPr>
          <w:ilvl w:val="0"/>
          <w:numId w:val="45"/>
        </w:numPr>
        <w:autoSpaceDE w:val="0"/>
        <w:autoSpaceDN w:val="0"/>
        <w:adjustRightInd w:val="0"/>
        <w:spacing w:before="120" w:after="120"/>
        <w:ind w:left="2127" w:hanging="709"/>
        <w:contextualSpacing w:val="0"/>
        <w:rPr>
          <w:rFonts w:cstheme="minorHAnsi"/>
          <w:szCs w:val="20"/>
        </w:rPr>
      </w:pPr>
      <w:r w:rsidRPr="00B800A8">
        <w:rPr>
          <w:rFonts w:cstheme="minorHAnsi"/>
          <w:szCs w:val="20"/>
        </w:rPr>
        <w:t xml:space="preserve">the World Bank List or a Relevant List. </w:t>
      </w:r>
    </w:p>
    <w:p w14:paraId="154C56E1" w14:textId="77777777" w:rsidR="00AD3B5E" w:rsidRPr="00070336" w:rsidRDefault="00AD3B5E" w:rsidP="00913CA0">
      <w:pPr>
        <w:pStyle w:val="Heading1"/>
        <w:numPr>
          <w:ilvl w:val="0"/>
          <w:numId w:val="94"/>
        </w:numPr>
        <w:spacing w:before="360"/>
        <w:ind w:left="709" w:hanging="709"/>
        <w:rPr>
          <w:color w:val="auto"/>
          <w:sz w:val="24"/>
          <w:szCs w:val="24"/>
        </w:rPr>
      </w:pPr>
      <w:bookmarkStart w:id="114" w:name="_Toc399327007"/>
      <w:bookmarkStart w:id="115" w:name="_Toc399328126"/>
      <w:bookmarkStart w:id="116" w:name="_Toc399328741"/>
      <w:bookmarkStart w:id="117" w:name="_Toc399328839"/>
      <w:r w:rsidRPr="00070336">
        <w:rPr>
          <w:color w:val="auto"/>
          <w:sz w:val="24"/>
          <w:szCs w:val="24"/>
        </w:rPr>
        <w:t>MODERN SLAVERY</w:t>
      </w:r>
    </w:p>
    <w:p w14:paraId="2CADB0B5" w14:textId="77777777" w:rsidR="00AD3B5E" w:rsidRPr="00B800A8" w:rsidRDefault="00AD3B5E" w:rsidP="00913CA0">
      <w:pPr>
        <w:pStyle w:val="Heading2a"/>
        <w:numPr>
          <w:ilvl w:val="1"/>
          <w:numId w:val="94"/>
        </w:numPr>
        <w:autoSpaceDE w:val="0"/>
        <w:autoSpaceDN w:val="0"/>
        <w:adjustRightInd w:val="0"/>
        <w:spacing w:before="120" w:after="120" w:line="276" w:lineRule="auto"/>
        <w:ind w:left="709" w:hanging="709"/>
        <w:rPr>
          <w:szCs w:val="20"/>
        </w:rPr>
      </w:pPr>
      <w:bookmarkStart w:id="118" w:name="_Hlk78405519"/>
      <w:r w:rsidRPr="0019052F">
        <w:rPr>
          <w:rFonts w:ascii="Arial" w:hAnsi="Arial" w:cs="Arial"/>
          <w:color w:val="000000"/>
          <w:szCs w:val="20"/>
        </w:rPr>
        <w:t>The</w:t>
      </w:r>
      <w:r w:rsidRPr="007005DC">
        <w:rPr>
          <w:szCs w:val="20"/>
        </w:rPr>
        <w:t xml:space="preserve"> </w:t>
      </w:r>
      <w:r>
        <w:rPr>
          <w:szCs w:val="20"/>
        </w:rPr>
        <w:t>Service Provider</w:t>
      </w:r>
      <w:r w:rsidRPr="007005DC">
        <w:rPr>
          <w:szCs w:val="20"/>
        </w:rPr>
        <w:t xml:space="preserve"> warrants and agrees that:</w:t>
      </w:r>
      <w:r w:rsidRPr="00B800A8">
        <w:rPr>
          <w:szCs w:val="20"/>
        </w:rPr>
        <w:t xml:space="preserve"> </w:t>
      </w:r>
    </w:p>
    <w:bookmarkEnd w:id="118"/>
    <w:p w14:paraId="1E60E7B9" w14:textId="77777777" w:rsidR="00AD3B5E" w:rsidRPr="007005DC" w:rsidRDefault="00AD3B5E" w:rsidP="00913CA0">
      <w:pPr>
        <w:pStyle w:val="ListParagraph"/>
        <w:numPr>
          <w:ilvl w:val="2"/>
          <w:numId w:val="53"/>
        </w:numPr>
        <w:autoSpaceDE w:val="0"/>
        <w:autoSpaceDN w:val="0"/>
        <w:adjustRightInd w:val="0"/>
        <w:spacing w:before="120" w:after="120"/>
        <w:ind w:left="1077" w:hanging="357"/>
        <w:contextualSpacing w:val="0"/>
        <w:rPr>
          <w:rFonts w:cstheme="minorHAnsi"/>
          <w:szCs w:val="20"/>
        </w:rPr>
      </w:pPr>
      <w:r w:rsidRPr="007005DC">
        <w:rPr>
          <w:rFonts w:cstheme="minorHAnsi"/>
          <w:szCs w:val="20"/>
        </w:rPr>
        <w:t>it has not engaged, and will not engage, in any Modern Slavery practices;</w:t>
      </w:r>
    </w:p>
    <w:p w14:paraId="06A66121" w14:textId="77777777" w:rsidR="00AD3B5E" w:rsidRPr="007005DC" w:rsidRDefault="00AD3B5E" w:rsidP="00913CA0">
      <w:pPr>
        <w:pStyle w:val="ListParagraph"/>
        <w:numPr>
          <w:ilvl w:val="2"/>
          <w:numId w:val="53"/>
        </w:numPr>
        <w:autoSpaceDE w:val="0"/>
        <w:autoSpaceDN w:val="0"/>
        <w:adjustRightInd w:val="0"/>
        <w:spacing w:before="120" w:after="120"/>
        <w:ind w:left="1077" w:hanging="357"/>
        <w:contextualSpacing w:val="0"/>
        <w:rPr>
          <w:rFonts w:cstheme="minorHAnsi"/>
          <w:szCs w:val="20"/>
        </w:rPr>
      </w:pPr>
      <w:r w:rsidRPr="007005DC">
        <w:rPr>
          <w:rFonts w:cstheme="minorHAnsi"/>
          <w:szCs w:val="20"/>
        </w:rPr>
        <w:lastRenderedPageBreak/>
        <w:t>it complies with and will continue to comply with Modern Slavery Laws;</w:t>
      </w:r>
    </w:p>
    <w:p w14:paraId="37E8D5F4" w14:textId="77777777" w:rsidR="00AD3B5E" w:rsidRPr="007005DC" w:rsidRDefault="00AD3B5E" w:rsidP="00913CA0">
      <w:pPr>
        <w:pStyle w:val="ListParagraph"/>
        <w:numPr>
          <w:ilvl w:val="2"/>
          <w:numId w:val="53"/>
        </w:numPr>
        <w:autoSpaceDE w:val="0"/>
        <w:autoSpaceDN w:val="0"/>
        <w:adjustRightInd w:val="0"/>
        <w:spacing w:before="120" w:after="120"/>
        <w:ind w:left="1077" w:hanging="357"/>
        <w:contextualSpacing w:val="0"/>
        <w:rPr>
          <w:rFonts w:cstheme="minorHAnsi"/>
          <w:szCs w:val="20"/>
        </w:rPr>
      </w:pPr>
      <w:r w:rsidRPr="007005DC">
        <w:rPr>
          <w:rFonts w:cstheme="minorHAnsi"/>
          <w:szCs w:val="20"/>
        </w:rPr>
        <w:t>it has investigated the risk of Modern Slavery within its operations, and those of its supply chain;</w:t>
      </w:r>
    </w:p>
    <w:p w14:paraId="7A64B67F" w14:textId="77777777" w:rsidR="00AD3B5E" w:rsidRPr="007005DC" w:rsidRDefault="411A9D8E" w:rsidP="00913CA0">
      <w:pPr>
        <w:pStyle w:val="ListParagraph"/>
        <w:numPr>
          <w:ilvl w:val="2"/>
          <w:numId w:val="53"/>
        </w:numPr>
        <w:autoSpaceDE w:val="0"/>
        <w:autoSpaceDN w:val="0"/>
        <w:adjustRightInd w:val="0"/>
        <w:spacing w:before="120" w:after="120"/>
        <w:ind w:left="1077" w:hanging="357"/>
      </w:pPr>
      <w:r>
        <w:t>it assesses and addresses risks regarding Modern Slavery, including implementing appropriate due diligence and, where required, remediation programs;</w:t>
      </w:r>
    </w:p>
    <w:p w14:paraId="40EBBAA2" w14:textId="194B9512" w:rsidR="21575087" w:rsidRDefault="411A9D8E" w:rsidP="00913CA0">
      <w:pPr>
        <w:pStyle w:val="ListParagraph"/>
        <w:numPr>
          <w:ilvl w:val="2"/>
          <w:numId w:val="53"/>
        </w:numPr>
        <w:spacing w:before="120" w:after="120"/>
        <w:ind w:left="1077" w:hanging="357"/>
      </w:pPr>
      <w:r>
        <w:t>it will ensure that no recruitment fees or related costs are charged to, or otherwise borne by, any worker it engages, including any entities it engages where such entities are individuals;</w:t>
      </w:r>
    </w:p>
    <w:p w14:paraId="6DF4850F" w14:textId="2D8EAE2A" w:rsidR="21575087" w:rsidRDefault="411A9D8E" w:rsidP="00913CA0">
      <w:pPr>
        <w:pStyle w:val="ListParagraph"/>
        <w:numPr>
          <w:ilvl w:val="2"/>
          <w:numId w:val="53"/>
        </w:numPr>
        <w:spacing w:before="120" w:after="120"/>
        <w:ind w:left="1077" w:hanging="357"/>
      </w:pPr>
      <w:r>
        <w:t>it will not destroy or exclusively possess (without informed consent), whether permanently or otherwise, the travel or identity documents of its directors, officers, employees or engaged entities, where such entities are individuals;</w:t>
      </w:r>
    </w:p>
    <w:p w14:paraId="04BA2392" w14:textId="49CB873F" w:rsidR="00AD3B5E" w:rsidRPr="007005DC" w:rsidRDefault="00AD3B5E" w:rsidP="00913CA0">
      <w:pPr>
        <w:pStyle w:val="ListParagraph"/>
        <w:numPr>
          <w:ilvl w:val="2"/>
          <w:numId w:val="53"/>
        </w:numPr>
        <w:autoSpaceDE w:val="0"/>
        <w:autoSpaceDN w:val="0"/>
        <w:adjustRightInd w:val="0"/>
        <w:spacing w:before="120" w:after="120"/>
        <w:ind w:left="1077" w:hanging="357"/>
        <w:contextualSpacing w:val="0"/>
        <w:rPr>
          <w:rFonts w:cstheme="minorHAnsi"/>
          <w:szCs w:val="20"/>
        </w:rPr>
      </w:pPr>
      <w:r w:rsidRPr="007005DC">
        <w:rPr>
          <w:rFonts w:cstheme="minorHAnsi"/>
          <w:szCs w:val="20"/>
        </w:rPr>
        <w:t xml:space="preserve">it will, as soon as possible, notify </w:t>
      </w:r>
      <w:r w:rsidR="00857D40">
        <w:rPr>
          <w:rFonts w:cstheme="minorHAnsi"/>
          <w:szCs w:val="20"/>
        </w:rPr>
        <w:t>Tetra Tech International Development</w:t>
      </w:r>
      <w:r w:rsidRPr="007005DC">
        <w:rPr>
          <w:rFonts w:cstheme="minorHAnsi"/>
          <w:szCs w:val="20"/>
        </w:rPr>
        <w:t xml:space="preserve"> in writing of any confirmed instances of Modern Slavery arising directly or indirectly in relation to this Agreement or the Project and the actions undertaken by it to remedy the issue;</w:t>
      </w:r>
    </w:p>
    <w:p w14:paraId="6780C3BC" w14:textId="5160FF1F" w:rsidR="00AD3B5E" w:rsidRDefault="411A9D8E" w:rsidP="00913CA0">
      <w:pPr>
        <w:pStyle w:val="ListParagraph"/>
        <w:numPr>
          <w:ilvl w:val="2"/>
          <w:numId w:val="53"/>
        </w:numPr>
        <w:autoSpaceDE w:val="0"/>
        <w:autoSpaceDN w:val="0"/>
        <w:adjustRightInd w:val="0"/>
        <w:spacing w:before="120" w:after="120"/>
        <w:ind w:left="1077" w:hanging="357"/>
      </w:pPr>
      <w:r>
        <w:t>it has all the necessary processes, procedures, investigations and compliance systems in place to undertake the actions in clauses 27.1(a) to (i);</w:t>
      </w:r>
    </w:p>
    <w:p w14:paraId="73F34E36" w14:textId="71D9A618" w:rsidR="00AD3B5E" w:rsidRDefault="411A9D8E" w:rsidP="00913CA0">
      <w:pPr>
        <w:pStyle w:val="ListParagraph"/>
        <w:numPr>
          <w:ilvl w:val="2"/>
          <w:numId w:val="53"/>
        </w:numPr>
        <w:autoSpaceDE w:val="0"/>
        <w:autoSpaceDN w:val="0"/>
        <w:adjustRightInd w:val="0"/>
        <w:spacing w:before="120" w:after="120"/>
        <w:ind w:left="1077" w:hanging="357"/>
      </w:pPr>
      <w:r>
        <w:t>it will include provisions equivalent to those in clauses 27.1(a) to (h) in its contracts with its subcontractors, to the extent relevant to the services to be performed by the subcontractor.</w:t>
      </w:r>
    </w:p>
    <w:p w14:paraId="580C53F8" w14:textId="1E4E617F" w:rsidR="00AD3B5E"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7005DC">
        <w:rPr>
          <w:szCs w:val="20"/>
        </w:rPr>
        <w:t xml:space="preserve">The </w:t>
      </w:r>
      <w:r w:rsidRPr="0019052F">
        <w:rPr>
          <w:rFonts w:ascii="Arial" w:hAnsi="Arial" w:cs="Arial"/>
          <w:color w:val="000000"/>
          <w:szCs w:val="20"/>
        </w:rPr>
        <w:t>Service</w:t>
      </w:r>
      <w:r>
        <w:rPr>
          <w:szCs w:val="20"/>
        </w:rPr>
        <w:t xml:space="preserve"> Provider</w:t>
      </w:r>
      <w:r w:rsidRPr="007005DC">
        <w:rPr>
          <w:szCs w:val="20"/>
        </w:rPr>
        <w:t xml:space="preserve"> must comply (and ensure that its subcontractors comply) with any requests made by </w:t>
      </w:r>
      <w:r w:rsidR="00857D40">
        <w:rPr>
          <w:szCs w:val="20"/>
        </w:rPr>
        <w:t>Tetra Tech International Development</w:t>
      </w:r>
      <w:r w:rsidRPr="007005DC">
        <w:rPr>
          <w:szCs w:val="20"/>
        </w:rPr>
        <w:t xml:space="preserve"> to provide any assistance, information, documents or interview any person as required by the </w:t>
      </w:r>
      <w:r w:rsidR="00857D40">
        <w:t xml:space="preserve">Tetra Tech International Development </w:t>
      </w:r>
      <w:r w:rsidRPr="007005DC">
        <w:rPr>
          <w:szCs w:val="20"/>
        </w:rPr>
        <w:t xml:space="preserve">to enable </w:t>
      </w:r>
      <w:r w:rsidR="00857D40">
        <w:t xml:space="preserve">Tetra Tech International Development </w:t>
      </w:r>
      <w:r w:rsidRPr="007005DC">
        <w:rPr>
          <w:szCs w:val="20"/>
        </w:rPr>
        <w:t>to discharge any obligations arising under the Modern Slavery Laws.</w:t>
      </w:r>
    </w:p>
    <w:p w14:paraId="6BFE2FBA" w14:textId="07966E70" w:rsidR="00AD3B5E" w:rsidRDefault="00AD3B5E" w:rsidP="00913CA0">
      <w:pPr>
        <w:pStyle w:val="Heading2a"/>
        <w:numPr>
          <w:ilvl w:val="1"/>
          <w:numId w:val="94"/>
        </w:numPr>
        <w:autoSpaceDE w:val="0"/>
        <w:autoSpaceDN w:val="0"/>
        <w:adjustRightInd w:val="0"/>
        <w:spacing w:before="120" w:after="120" w:line="276" w:lineRule="auto"/>
        <w:ind w:left="709" w:hanging="709"/>
        <w:rPr>
          <w:szCs w:val="20"/>
        </w:rPr>
      </w:pPr>
      <w:r w:rsidRPr="007005DC">
        <w:rPr>
          <w:szCs w:val="20"/>
        </w:rPr>
        <w:t xml:space="preserve">The </w:t>
      </w:r>
      <w:r>
        <w:rPr>
          <w:szCs w:val="20"/>
        </w:rPr>
        <w:t>Service Provider</w:t>
      </w:r>
      <w:r w:rsidRPr="007005DC">
        <w:rPr>
          <w:szCs w:val="20"/>
        </w:rPr>
        <w:t xml:space="preserve"> indemnifies </w:t>
      </w:r>
      <w:r w:rsidR="00857D40">
        <w:t xml:space="preserve">Tetra Tech International Development </w:t>
      </w:r>
      <w:r w:rsidRPr="007005DC">
        <w:rPr>
          <w:szCs w:val="20"/>
        </w:rPr>
        <w:t xml:space="preserve">against all actions, </w:t>
      </w:r>
      <w:r w:rsidRPr="0019052F">
        <w:rPr>
          <w:rFonts w:ascii="Arial" w:hAnsi="Arial" w:cs="Arial"/>
          <w:color w:val="000000"/>
          <w:szCs w:val="20"/>
        </w:rPr>
        <w:t>claims</w:t>
      </w:r>
      <w:r w:rsidRPr="007005DC">
        <w:rPr>
          <w:szCs w:val="20"/>
        </w:rPr>
        <w:t xml:space="preserve">, demands and proceedings against </w:t>
      </w:r>
      <w:r w:rsidR="00857D40">
        <w:t>Tetra Tech International Development</w:t>
      </w:r>
      <w:r w:rsidRPr="007005DC">
        <w:rPr>
          <w:szCs w:val="20"/>
        </w:rPr>
        <w:t xml:space="preserve">, and all losses, damages, costs, expenses and other liabilities suffered or incurred by </w:t>
      </w:r>
      <w:r w:rsidR="00857D40">
        <w:t>Tetra Tech International Development</w:t>
      </w:r>
      <w:r w:rsidRPr="007005DC">
        <w:rPr>
          <w:szCs w:val="20"/>
        </w:rPr>
        <w:t xml:space="preserve">, arising from any failure by the </w:t>
      </w:r>
      <w:r w:rsidR="00850C32">
        <w:rPr>
          <w:szCs w:val="20"/>
        </w:rPr>
        <w:t>Service Provider</w:t>
      </w:r>
      <w:r w:rsidRPr="007005DC">
        <w:rPr>
          <w:szCs w:val="20"/>
        </w:rPr>
        <w:t xml:space="preserve"> to comply with its obligations under this clause </w:t>
      </w:r>
      <w:r>
        <w:rPr>
          <w:szCs w:val="20"/>
        </w:rPr>
        <w:t>27</w:t>
      </w:r>
      <w:r w:rsidRPr="007005DC">
        <w:rPr>
          <w:szCs w:val="20"/>
        </w:rPr>
        <w:t>.</w:t>
      </w:r>
      <w:r w:rsidRPr="00B800A8">
        <w:rPr>
          <w:szCs w:val="20"/>
        </w:rPr>
        <w:t xml:space="preserve"> </w:t>
      </w:r>
    </w:p>
    <w:p w14:paraId="20222B64" w14:textId="77777777" w:rsidR="009245AE" w:rsidRDefault="009245AE" w:rsidP="00913CA0">
      <w:pPr>
        <w:pStyle w:val="Heading1"/>
        <w:numPr>
          <w:ilvl w:val="0"/>
          <w:numId w:val="94"/>
        </w:numPr>
        <w:spacing w:before="360"/>
        <w:ind w:left="709" w:hanging="709"/>
        <w:rPr>
          <w:color w:val="auto"/>
          <w:sz w:val="24"/>
          <w:szCs w:val="24"/>
        </w:rPr>
      </w:pPr>
      <w:r>
        <w:rPr>
          <w:color w:val="auto"/>
          <w:sz w:val="24"/>
          <w:szCs w:val="24"/>
        </w:rPr>
        <w:t>PREVENTING SEXUAL EXPLOITATION, ABUSE AND HARASSMENT</w:t>
      </w:r>
    </w:p>
    <w:p w14:paraId="793F5127" w14:textId="2B9A0EC1" w:rsidR="001D2527" w:rsidRPr="00A229F8" w:rsidRDefault="009245AE" w:rsidP="00913CA0">
      <w:pPr>
        <w:pStyle w:val="ListParagraph"/>
        <w:numPr>
          <w:ilvl w:val="1"/>
          <w:numId w:val="94"/>
        </w:numPr>
        <w:autoSpaceDE w:val="0"/>
        <w:autoSpaceDN w:val="0"/>
        <w:adjustRightInd w:val="0"/>
        <w:spacing w:before="120" w:after="120"/>
        <w:ind w:left="709" w:hanging="709"/>
        <w:contextualSpacing w:val="0"/>
        <w:rPr>
          <w:rFonts w:ascii="Arial" w:hAnsi="Arial" w:cs="Arial"/>
          <w:color w:val="000000"/>
          <w:szCs w:val="20"/>
        </w:rPr>
      </w:pPr>
      <w:bookmarkStart w:id="119" w:name="_Ref119939051"/>
      <w:r w:rsidRPr="00BD3C7E">
        <w:rPr>
          <w:rFonts w:ascii="Arial" w:hAnsi="Arial" w:cs="Arial"/>
          <w:color w:val="000000"/>
          <w:szCs w:val="20"/>
        </w:rPr>
        <w:t xml:space="preserve">The </w:t>
      </w:r>
      <w:r w:rsidR="00B72A20" w:rsidRPr="0019052F">
        <w:rPr>
          <w:bCs/>
          <w:szCs w:val="20"/>
          <w:lang w:val="en-GB"/>
        </w:rPr>
        <w:t>Service</w:t>
      </w:r>
      <w:r w:rsidR="00B72A20">
        <w:rPr>
          <w:szCs w:val="20"/>
          <w:lang w:val="en-GB"/>
        </w:rPr>
        <w:t xml:space="preserve"> Provider</w:t>
      </w:r>
      <w:r w:rsidRPr="00BD3C7E">
        <w:rPr>
          <w:szCs w:val="20"/>
          <w:lang w:val="en-GB"/>
        </w:rPr>
        <w:t xml:space="preserve"> must</w:t>
      </w:r>
      <w:r w:rsidR="001D2527">
        <w:rPr>
          <w:szCs w:val="20"/>
          <w:lang w:val="en-GB"/>
        </w:rPr>
        <w:t xml:space="preserve"> either:</w:t>
      </w:r>
      <w:bookmarkEnd w:id="119"/>
    </w:p>
    <w:p w14:paraId="26CA5337" w14:textId="5911244E" w:rsidR="0052402E" w:rsidRPr="00A229F8" w:rsidRDefault="411A9D8E" w:rsidP="00913CA0">
      <w:pPr>
        <w:pStyle w:val="ListParagraph"/>
        <w:numPr>
          <w:ilvl w:val="2"/>
          <w:numId w:val="41"/>
        </w:numPr>
        <w:autoSpaceDE w:val="0"/>
        <w:autoSpaceDN w:val="0"/>
        <w:adjustRightInd w:val="0"/>
        <w:spacing w:before="120" w:after="120"/>
        <w:ind w:left="1418" w:hanging="709"/>
        <w:rPr>
          <w:rFonts w:ascii="Arial" w:hAnsi="Arial" w:cs="Arial"/>
          <w:color w:val="000000"/>
        </w:rPr>
      </w:pPr>
      <w:bookmarkStart w:id="120" w:name="_Ref119939054"/>
      <w:r w:rsidRPr="411A9D8E">
        <w:rPr>
          <w:lang w:val="en-GB"/>
        </w:rPr>
        <w:t>develop and implement a written policy and procedure that sets out how the Service Provider will work to prevent sexual exploitation, abuse and harassment (“</w:t>
      </w:r>
      <w:r w:rsidRPr="411A9D8E">
        <w:rPr>
          <w:b/>
          <w:bCs/>
          <w:lang w:val="en-GB"/>
        </w:rPr>
        <w:t>PSEAH</w:t>
      </w:r>
      <w:r w:rsidRPr="411A9D8E">
        <w:rPr>
          <w:lang w:val="en-GB"/>
        </w:rPr>
        <w:t>”)  that includes the requirements set out in clause 28.2,</w:t>
      </w:r>
      <w:bookmarkEnd w:id="120"/>
      <w:r w:rsidRPr="411A9D8E">
        <w:rPr>
          <w:lang w:val="en-GB"/>
        </w:rPr>
        <w:t xml:space="preserve"> </w:t>
      </w:r>
    </w:p>
    <w:p w14:paraId="18E4B39E" w14:textId="1E24A6DF" w:rsidR="0052402E" w:rsidRPr="00A229F8" w:rsidRDefault="411A9D8E" w:rsidP="00913CA0">
      <w:pPr>
        <w:pStyle w:val="ListParagraph"/>
        <w:numPr>
          <w:ilvl w:val="2"/>
          <w:numId w:val="41"/>
        </w:numPr>
        <w:autoSpaceDE w:val="0"/>
        <w:autoSpaceDN w:val="0"/>
        <w:adjustRightInd w:val="0"/>
        <w:spacing w:before="120" w:after="120"/>
        <w:ind w:left="1418" w:hanging="709"/>
        <w:rPr>
          <w:rFonts w:ascii="Arial" w:hAnsi="Arial" w:cs="Arial"/>
          <w:color w:val="000000"/>
        </w:rPr>
      </w:pPr>
      <w:r w:rsidRPr="411A9D8E">
        <w:rPr>
          <w:rFonts w:ascii="Arial" w:hAnsi="Arial" w:cs="Arial"/>
          <w:color w:val="000000" w:themeColor="text1"/>
        </w:rPr>
        <w:t>comply with and take all necessary steps to ensure it remains complaint and acts in accordance with the principles, minimum standards and reporting requirements that are set out in the Tetra Tech</w:t>
      </w:r>
      <w:r w:rsidR="00D94CCA">
        <w:rPr>
          <w:rFonts w:ascii="Arial" w:hAnsi="Arial" w:cs="Arial"/>
          <w:color w:val="000000" w:themeColor="text1"/>
        </w:rPr>
        <w:t xml:space="preserve"> International Development</w:t>
      </w:r>
      <w:r w:rsidR="002D13A5">
        <w:rPr>
          <w:rFonts w:ascii="Arial" w:hAnsi="Arial" w:cs="Arial"/>
          <w:color w:val="000000" w:themeColor="text1"/>
        </w:rPr>
        <w:t xml:space="preserve"> PSEAH</w:t>
      </w:r>
      <w:r w:rsidRPr="411A9D8E">
        <w:rPr>
          <w:rFonts w:ascii="Arial" w:hAnsi="Arial" w:cs="Arial"/>
          <w:color w:val="000000" w:themeColor="text1"/>
        </w:rPr>
        <w:t xml:space="preserve"> Policy, </w:t>
      </w:r>
      <w:r w:rsidRPr="411A9D8E">
        <w:rPr>
          <w:lang w:val="en-GB"/>
        </w:rPr>
        <w:t xml:space="preserve">accessible at </w:t>
      </w:r>
      <w:r>
        <w:t>http://tetratech.com</w:t>
      </w:r>
      <w:r w:rsidRPr="411A9D8E">
        <w:rPr>
          <w:rStyle w:val="Hyperlink"/>
          <w:lang w:val="en-GB"/>
        </w:rPr>
        <w:t>,</w:t>
      </w:r>
    </w:p>
    <w:p w14:paraId="59E75F70" w14:textId="2777E620" w:rsidR="009245AE" w:rsidRPr="00D7391E" w:rsidRDefault="009245AE" w:rsidP="00D7391E">
      <w:pPr>
        <w:autoSpaceDE w:val="0"/>
        <w:autoSpaceDN w:val="0"/>
        <w:adjustRightInd w:val="0"/>
        <w:spacing w:before="120" w:after="120"/>
        <w:ind w:left="709"/>
        <w:rPr>
          <w:rFonts w:ascii="Arial" w:hAnsi="Arial" w:cs="Arial"/>
          <w:color w:val="000000"/>
          <w:szCs w:val="20"/>
        </w:rPr>
      </w:pPr>
      <w:r w:rsidRPr="00D7391E">
        <w:rPr>
          <w:rFonts w:cstheme="minorHAnsi"/>
          <w:szCs w:val="20"/>
          <w:lang w:val="en-GB"/>
        </w:rPr>
        <w:t xml:space="preserve">to the extent relevant to the services the </w:t>
      </w:r>
      <w:r w:rsidR="00873B4A">
        <w:rPr>
          <w:rFonts w:cstheme="minorHAnsi"/>
          <w:szCs w:val="20"/>
          <w:lang w:val="en-GB"/>
        </w:rPr>
        <w:t>Service Provider</w:t>
      </w:r>
      <w:r w:rsidRPr="00D7391E">
        <w:rPr>
          <w:rFonts w:cstheme="minorHAnsi"/>
          <w:szCs w:val="20"/>
          <w:lang w:val="en-GB"/>
        </w:rPr>
        <w:t xml:space="preserve"> is engaged to perform.</w:t>
      </w:r>
    </w:p>
    <w:p w14:paraId="1C4529CD" w14:textId="01CEA0FB" w:rsidR="009245AE" w:rsidRPr="00BD3C7E" w:rsidRDefault="00B72A20" w:rsidP="00913CA0">
      <w:pPr>
        <w:pStyle w:val="ListParagraph"/>
        <w:numPr>
          <w:ilvl w:val="1"/>
          <w:numId w:val="94"/>
        </w:numPr>
        <w:autoSpaceDE w:val="0"/>
        <w:autoSpaceDN w:val="0"/>
        <w:adjustRightInd w:val="0"/>
        <w:spacing w:before="120" w:after="120"/>
        <w:ind w:left="709" w:hanging="709"/>
        <w:contextualSpacing w:val="0"/>
        <w:rPr>
          <w:szCs w:val="20"/>
        </w:rPr>
      </w:pPr>
      <w:r>
        <w:rPr>
          <w:szCs w:val="20"/>
          <w:lang w:val="en-GB"/>
        </w:rPr>
        <w:t>If</w:t>
      </w:r>
      <w:r w:rsidR="00962679">
        <w:rPr>
          <w:szCs w:val="20"/>
          <w:lang w:val="en-GB"/>
        </w:rPr>
        <w:t xml:space="preserve"> </w:t>
      </w:r>
      <w:r w:rsidR="00962679">
        <w:rPr>
          <w:szCs w:val="20"/>
          <w:lang w:val="en-GB"/>
        </w:rPr>
        <w:fldChar w:fldCharType="begin"/>
      </w:r>
      <w:r w:rsidR="00962679">
        <w:rPr>
          <w:szCs w:val="20"/>
          <w:lang w:val="en-GB"/>
        </w:rPr>
        <w:instrText xml:space="preserve"> REF _Ref119939051 \r \h </w:instrText>
      </w:r>
      <w:r w:rsidR="00962679">
        <w:rPr>
          <w:szCs w:val="20"/>
          <w:lang w:val="en-GB"/>
        </w:rPr>
      </w:r>
      <w:r w:rsidR="00962679">
        <w:rPr>
          <w:szCs w:val="20"/>
          <w:lang w:val="en-GB"/>
        </w:rPr>
        <w:fldChar w:fldCharType="separate"/>
      </w:r>
      <w:r w:rsidR="006762BA">
        <w:rPr>
          <w:szCs w:val="20"/>
          <w:lang w:val="en-GB"/>
        </w:rPr>
        <w:t>28.1</w:t>
      </w:r>
      <w:r w:rsidR="00962679">
        <w:rPr>
          <w:szCs w:val="20"/>
          <w:lang w:val="en-GB"/>
        </w:rPr>
        <w:fldChar w:fldCharType="end"/>
      </w:r>
      <w:r w:rsidR="00962679">
        <w:rPr>
          <w:szCs w:val="20"/>
          <w:lang w:val="en-GB"/>
        </w:rPr>
        <w:fldChar w:fldCharType="begin"/>
      </w:r>
      <w:r w:rsidR="00962679">
        <w:rPr>
          <w:szCs w:val="20"/>
          <w:lang w:val="en-GB"/>
        </w:rPr>
        <w:instrText xml:space="preserve"> REF _Ref119939054 \r \h </w:instrText>
      </w:r>
      <w:r w:rsidR="00962679">
        <w:rPr>
          <w:szCs w:val="20"/>
          <w:lang w:val="en-GB"/>
        </w:rPr>
      </w:r>
      <w:r w:rsidR="00962679">
        <w:rPr>
          <w:szCs w:val="20"/>
          <w:lang w:val="en-GB"/>
        </w:rPr>
        <w:fldChar w:fldCharType="separate"/>
      </w:r>
      <w:r w:rsidR="006762BA">
        <w:rPr>
          <w:szCs w:val="20"/>
          <w:lang w:val="en-GB"/>
        </w:rPr>
        <w:t>(a)</w:t>
      </w:r>
      <w:r w:rsidR="00962679">
        <w:rPr>
          <w:szCs w:val="20"/>
          <w:lang w:val="en-GB"/>
        </w:rPr>
        <w:fldChar w:fldCharType="end"/>
      </w:r>
      <w:r w:rsidR="00962679">
        <w:rPr>
          <w:szCs w:val="20"/>
          <w:lang w:val="en-GB"/>
        </w:rPr>
        <w:t xml:space="preserve"> applies,</w:t>
      </w:r>
      <w:r>
        <w:rPr>
          <w:szCs w:val="20"/>
          <w:lang w:val="en-GB"/>
        </w:rPr>
        <w:t xml:space="preserve"> the </w:t>
      </w:r>
      <w:r w:rsidR="009245AE" w:rsidRPr="00BD3C7E">
        <w:rPr>
          <w:szCs w:val="20"/>
          <w:lang w:val="en-GB"/>
        </w:rPr>
        <w:t>PSEAH Policy must:</w:t>
      </w:r>
      <w:r w:rsidR="009245AE" w:rsidRPr="00BD3C7E">
        <w:rPr>
          <w:szCs w:val="20"/>
        </w:rPr>
        <w:t> </w:t>
      </w:r>
    </w:p>
    <w:p w14:paraId="24615658" w14:textId="1CD68849" w:rsidR="009245AE" w:rsidRPr="00BD3C7E" w:rsidRDefault="009245AE" w:rsidP="00913CA0">
      <w:pPr>
        <w:pStyle w:val="ListParagraph"/>
        <w:numPr>
          <w:ilvl w:val="2"/>
          <w:numId w:val="97"/>
        </w:numPr>
        <w:autoSpaceDE w:val="0"/>
        <w:autoSpaceDN w:val="0"/>
        <w:adjustRightInd w:val="0"/>
        <w:spacing w:before="120" w:after="120"/>
        <w:ind w:left="1418" w:hanging="709"/>
        <w:contextualSpacing w:val="0"/>
        <w:rPr>
          <w:rFonts w:cstheme="minorHAnsi"/>
          <w:szCs w:val="20"/>
        </w:rPr>
      </w:pPr>
      <w:r w:rsidRPr="00BD3C7E">
        <w:rPr>
          <w:rFonts w:cstheme="minorHAnsi"/>
          <w:szCs w:val="20"/>
        </w:rPr>
        <w:lastRenderedPageBreak/>
        <w:t>set</w:t>
      </w:r>
      <w:r w:rsidRPr="00BD3C7E">
        <w:rPr>
          <w:rFonts w:cstheme="minorHAnsi"/>
          <w:szCs w:val="20"/>
          <w:lang w:val="en-GB"/>
        </w:rPr>
        <w:t xml:space="preserve"> out procedures for reporting and investigating allegations of sexual exploitation, abuse and harassment (“</w:t>
      </w:r>
      <w:r w:rsidRPr="000C0F64">
        <w:rPr>
          <w:rFonts w:cstheme="minorHAnsi"/>
          <w:b/>
          <w:bCs/>
          <w:szCs w:val="20"/>
          <w:lang w:val="en-GB"/>
        </w:rPr>
        <w:t>SEAH</w:t>
      </w:r>
      <w:r w:rsidRPr="00BD3C7E">
        <w:rPr>
          <w:rFonts w:cstheme="minorHAnsi"/>
          <w:szCs w:val="20"/>
          <w:lang w:val="en-GB"/>
        </w:rPr>
        <w:t xml:space="preserve">”), managing risks of SEAH and communicating the expectations of the PSEAH Policy to all of the </w:t>
      </w:r>
      <w:r w:rsidR="00B72A20">
        <w:rPr>
          <w:rFonts w:cstheme="minorHAnsi"/>
          <w:szCs w:val="20"/>
          <w:lang w:val="en-GB"/>
        </w:rPr>
        <w:t>Service Provider’s Personnel</w:t>
      </w:r>
      <w:r w:rsidRPr="00BD3C7E">
        <w:rPr>
          <w:rFonts w:cstheme="minorHAnsi"/>
          <w:szCs w:val="20"/>
          <w:lang w:val="en-GB"/>
        </w:rPr>
        <w:t>; and</w:t>
      </w:r>
      <w:r w:rsidRPr="00BD3C7E">
        <w:rPr>
          <w:rFonts w:cstheme="minorHAnsi"/>
          <w:szCs w:val="20"/>
        </w:rPr>
        <w:t> </w:t>
      </w:r>
    </w:p>
    <w:p w14:paraId="453A42A3" w14:textId="77777777" w:rsidR="009245AE" w:rsidRPr="00F228D7" w:rsidRDefault="009245AE" w:rsidP="00913CA0">
      <w:pPr>
        <w:pStyle w:val="ListParagraph"/>
        <w:numPr>
          <w:ilvl w:val="2"/>
          <w:numId w:val="97"/>
        </w:numPr>
        <w:autoSpaceDE w:val="0"/>
        <w:autoSpaceDN w:val="0"/>
        <w:adjustRightInd w:val="0"/>
        <w:spacing w:before="120" w:after="120"/>
        <w:ind w:left="1418" w:hanging="709"/>
        <w:contextualSpacing w:val="0"/>
        <w:rPr>
          <w:rFonts w:ascii="Arial" w:hAnsi="Arial" w:cs="Arial"/>
          <w:color w:val="000000"/>
          <w:szCs w:val="20"/>
        </w:rPr>
      </w:pPr>
      <w:r w:rsidRPr="00BD3C7E">
        <w:rPr>
          <w:rFonts w:cstheme="minorHAnsi"/>
          <w:szCs w:val="20"/>
        </w:rPr>
        <w:t>include</w:t>
      </w:r>
      <w:r w:rsidRPr="00BD3C7E">
        <w:rPr>
          <w:rFonts w:cstheme="minorHAnsi"/>
          <w:szCs w:val="20"/>
          <w:lang w:val="en-GB"/>
        </w:rPr>
        <w:t xml:space="preserve"> the principles, minimum standards and reporting requirements that are materially the same as those set out in the DFAT PSEAH Policy, accessible at </w:t>
      </w:r>
      <w:hyperlink r:id="rId18" w:tgtFrame="_blank" w:history="1">
        <w:r w:rsidRPr="00BD3C7E">
          <w:rPr>
            <w:rStyle w:val="Hyperlink"/>
            <w:rFonts w:cstheme="minorHAnsi"/>
            <w:szCs w:val="20"/>
            <w:lang w:val="en-GB"/>
          </w:rPr>
          <w:t>http://www.dfat.gov.au/pseah</w:t>
        </w:r>
      </w:hyperlink>
      <w:r w:rsidRPr="00BD3C7E">
        <w:rPr>
          <w:rFonts w:cstheme="minorHAnsi"/>
          <w:szCs w:val="20"/>
          <w:u w:val="single"/>
          <w:lang w:val="en-GB"/>
        </w:rPr>
        <w:t>.</w:t>
      </w:r>
      <w:r w:rsidRPr="00BD3C7E">
        <w:rPr>
          <w:rFonts w:cstheme="minorHAnsi"/>
          <w:szCs w:val="20"/>
        </w:rPr>
        <w:t> </w:t>
      </w:r>
    </w:p>
    <w:p w14:paraId="671B4ACB" w14:textId="5FA9F76A" w:rsidR="009245AE" w:rsidRDefault="009374D5" w:rsidP="00913CA0">
      <w:pPr>
        <w:pStyle w:val="Heading2a"/>
        <w:numPr>
          <w:ilvl w:val="1"/>
          <w:numId w:val="94"/>
        </w:numPr>
        <w:autoSpaceDE w:val="0"/>
        <w:autoSpaceDN w:val="0"/>
        <w:adjustRightInd w:val="0"/>
        <w:spacing w:before="120" w:after="120" w:line="276" w:lineRule="auto"/>
        <w:ind w:left="709" w:hanging="709"/>
        <w:rPr>
          <w:szCs w:val="20"/>
          <w:lang w:val="en-GB"/>
        </w:rPr>
      </w:pPr>
      <w:r>
        <w:rPr>
          <w:szCs w:val="20"/>
          <w:lang w:val="en-GB"/>
        </w:rPr>
        <w:t>If the Service Provider is authorised to engage third party Person</w:t>
      </w:r>
      <w:r w:rsidR="008F2163">
        <w:rPr>
          <w:szCs w:val="20"/>
          <w:lang w:val="en-GB"/>
        </w:rPr>
        <w:t>n</w:t>
      </w:r>
      <w:r>
        <w:rPr>
          <w:szCs w:val="20"/>
          <w:lang w:val="en-GB"/>
        </w:rPr>
        <w:t>el to perform the Services, the Service Provider</w:t>
      </w:r>
      <w:r w:rsidR="009245AE" w:rsidRPr="00F228D7">
        <w:rPr>
          <w:szCs w:val="20"/>
          <w:lang w:val="en-GB"/>
        </w:rPr>
        <w:t xml:space="preserve"> will ensure that</w:t>
      </w:r>
      <w:r>
        <w:rPr>
          <w:szCs w:val="20"/>
          <w:lang w:val="en-GB"/>
        </w:rPr>
        <w:t xml:space="preserve"> relevant</w:t>
      </w:r>
      <w:r w:rsidR="009245AE" w:rsidRPr="00F228D7">
        <w:rPr>
          <w:szCs w:val="20"/>
          <w:lang w:val="en-GB"/>
        </w:rPr>
        <w:t xml:space="preserve"> agreements with </w:t>
      </w:r>
      <w:r>
        <w:rPr>
          <w:szCs w:val="20"/>
          <w:lang w:val="en-GB"/>
        </w:rPr>
        <w:t>such</w:t>
      </w:r>
      <w:r w:rsidR="00B72A20">
        <w:rPr>
          <w:szCs w:val="20"/>
          <w:lang w:val="en-GB"/>
        </w:rPr>
        <w:t xml:space="preserve"> </w:t>
      </w:r>
      <w:r>
        <w:rPr>
          <w:szCs w:val="20"/>
          <w:lang w:val="en-GB"/>
        </w:rPr>
        <w:t>P</w:t>
      </w:r>
      <w:r w:rsidR="00B72A20">
        <w:rPr>
          <w:szCs w:val="20"/>
          <w:lang w:val="en-GB"/>
        </w:rPr>
        <w:t xml:space="preserve">ersonnel </w:t>
      </w:r>
      <w:r w:rsidR="009245AE" w:rsidRPr="00F228D7">
        <w:rPr>
          <w:szCs w:val="20"/>
          <w:lang w:val="en-GB"/>
        </w:rPr>
        <w:t>impose an obligation to</w:t>
      </w:r>
      <w:r>
        <w:rPr>
          <w:szCs w:val="20"/>
          <w:lang w:val="en-GB"/>
        </w:rPr>
        <w:t xml:space="preserve"> comply and act in accordance with the DFAT PSEAH Policy</w:t>
      </w:r>
      <w:r w:rsidR="00BB7385">
        <w:rPr>
          <w:szCs w:val="20"/>
          <w:lang w:val="en-GB"/>
        </w:rPr>
        <w:t xml:space="preserve"> or where applicable, the Service Provider’s PSEAH Policy, </w:t>
      </w:r>
      <w:r w:rsidR="00BB7385" w:rsidRPr="00F228D7">
        <w:rPr>
          <w:szCs w:val="20"/>
          <w:lang w:val="en-GB"/>
        </w:rPr>
        <w:t>to the extent relevant to any services or other services the Subcontractor is engaged to perform. </w:t>
      </w:r>
    </w:p>
    <w:p w14:paraId="1B2E6B19" w14:textId="518E37F1" w:rsidR="009245AE" w:rsidRDefault="009245AE" w:rsidP="00913CA0">
      <w:pPr>
        <w:pStyle w:val="Heading1"/>
        <w:numPr>
          <w:ilvl w:val="0"/>
          <w:numId w:val="94"/>
        </w:numPr>
        <w:spacing w:before="360"/>
        <w:ind w:left="709" w:hanging="709"/>
        <w:rPr>
          <w:color w:val="auto"/>
          <w:sz w:val="24"/>
          <w:szCs w:val="24"/>
        </w:rPr>
      </w:pPr>
      <w:r>
        <w:rPr>
          <w:color w:val="auto"/>
          <w:sz w:val="24"/>
          <w:szCs w:val="24"/>
        </w:rPr>
        <w:t xml:space="preserve">CHILD PROTECTION </w:t>
      </w:r>
    </w:p>
    <w:p w14:paraId="60BB9B2C" w14:textId="77777777" w:rsidR="00A8059D" w:rsidRPr="00A8059D" w:rsidRDefault="00A8059D" w:rsidP="00913CA0">
      <w:pPr>
        <w:pStyle w:val="ListParagraph"/>
        <w:numPr>
          <w:ilvl w:val="0"/>
          <w:numId w:val="76"/>
        </w:numPr>
        <w:autoSpaceDE w:val="0"/>
        <w:autoSpaceDN w:val="0"/>
        <w:adjustRightInd w:val="0"/>
        <w:spacing w:before="120" w:after="120"/>
        <w:contextualSpacing w:val="0"/>
        <w:outlineLvl w:val="1"/>
        <w:rPr>
          <w:rFonts w:eastAsiaTheme="majorEastAsia" w:cstheme="minorHAnsi"/>
          <w:bCs/>
          <w:vanish/>
          <w:color w:val="000000" w:themeColor="text1"/>
          <w:szCs w:val="20"/>
          <w:lang w:val="en-US"/>
        </w:rPr>
      </w:pPr>
    </w:p>
    <w:p w14:paraId="709E0F37" w14:textId="77777777" w:rsidR="00A8059D" w:rsidRPr="00A8059D" w:rsidRDefault="00A8059D" w:rsidP="00913CA0">
      <w:pPr>
        <w:pStyle w:val="ListParagraph"/>
        <w:numPr>
          <w:ilvl w:val="0"/>
          <w:numId w:val="76"/>
        </w:numPr>
        <w:autoSpaceDE w:val="0"/>
        <w:autoSpaceDN w:val="0"/>
        <w:adjustRightInd w:val="0"/>
        <w:spacing w:before="120" w:after="120"/>
        <w:contextualSpacing w:val="0"/>
        <w:outlineLvl w:val="1"/>
        <w:rPr>
          <w:rFonts w:eastAsiaTheme="majorEastAsia" w:cstheme="minorHAnsi"/>
          <w:bCs/>
          <w:vanish/>
          <w:color w:val="000000" w:themeColor="text1"/>
          <w:szCs w:val="20"/>
          <w:lang w:val="en-US"/>
        </w:rPr>
      </w:pPr>
    </w:p>
    <w:p w14:paraId="5ECF70CD" w14:textId="183CD402" w:rsidR="009245AE" w:rsidRPr="005D02DA" w:rsidRDefault="009245AE" w:rsidP="00913CA0">
      <w:pPr>
        <w:pStyle w:val="Heading2a"/>
        <w:numPr>
          <w:ilvl w:val="1"/>
          <w:numId w:val="76"/>
        </w:numPr>
        <w:autoSpaceDE w:val="0"/>
        <w:autoSpaceDN w:val="0"/>
        <w:adjustRightInd w:val="0"/>
        <w:spacing w:before="120" w:after="120" w:line="276" w:lineRule="auto"/>
        <w:ind w:left="709" w:hanging="709"/>
        <w:rPr>
          <w:szCs w:val="20"/>
        </w:rPr>
      </w:pPr>
      <w:r w:rsidRPr="005D02DA">
        <w:rPr>
          <w:szCs w:val="20"/>
          <w:lang w:val="en-US"/>
        </w:rPr>
        <w:t xml:space="preserve">The </w:t>
      </w:r>
      <w:r w:rsidR="00873B4A">
        <w:rPr>
          <w:szCs w:val="20"/>
          <w:lang w:val="en-US"/>
        </w:rPr>
        <w:t>Service Provider</w:t>
      </w:r>
      <w:r w:rsidRPr="005D02DA">
        <w:rPr>
          <w:szCs w:val="20"/>
          <w:lang w:val="en-US"/>
        </w:rPr>
        <w:t xml:space="preserve"> must develop and implement </w:t>
      </w:r>
      <w:r w:rsidR="00D832C9">
        <w:rPr>
          <w:szCs w:val="20"/>
          <w:lang w:val="en-US"/>
        </w:rPr>
        <w:t>arrangements for effective safeguarding of children</w:t>
      </w:r>
      <w:r w:rsidRPr="005D02DA">
        <w:rPr>
          <w:szCs w:val="20"/>
          <w:lang w:val="en-US"/>
        </w:rPr>
        <w:t xml:space="preserve"> (“</w:t>
      </w:r>
      <w:r w:rsidRPr="00A229F8">
        <w:rPr>
          <w:b/>
          <w:szCs w:val="20"/>
          <w:lang w:val="en-US"/>
        </w:rPr>
        <w:t xml:space="preserve">Child Protection </w:t>
      </w:r>
      <w:r w:rsidR="00D832C9">
        <w:rPr>
          <w:b/>
          <w:szCs w:val="20"/>
          <w:lang w:val="en-US"/>
        </w:rPr>
        <w:t>Framework</w:t>
      </w:r>
      <w:r w:rsidRPr="005D02DA">
        <w:rPr>
          <w:szCs w:val="20"/>
          <w:lang w:val="en-US"/>
        </w:rPr>
        <w:t xml:space="preserve">”) that includes </w:t>
      </w:r>
      <w:r w:rsidR="00D832C9">
        <w:rPr>
          <w:szCs w:val="20"/>
          <w:lang w:val="en-US"/>
        </w:rPr>
        <w:t>all relevant</w:t>
      </w:r>
      <w:r w:rsidRPr="005D02DA">
        <w:rPr>
          <w:szCs w:val="20"/>
          <w:lang w:val="en-US"/>
        </w:rPr>
        <w:t xml:space="preserve"> requirements set out in </w:t>
      </w:r>
      <w:r w:rsidR="00BB7385">
        <w:rPr>
          <w:szCs w:val="20"/>
          <w:lang w:val="en-US"/>
        </w:rPr>
        <w:t>c</w:t>
      </w:r>
      <w:r w:rsidRPr="005D02DA">
        <w:rPr>
          <w:szCs w:val="20"/>
          <w:lang w:val="en-US"/>
        </w:rPr>
        <w:t xml:space="preserve">lause 29.2, to the extent relevant to the services the </w:t>
      </w:r>
      <w:r w:rsidR="00873B4A">
        <w:rPr>
          <w:szCs w:val="20"/>
          <w:lang w:val="en-US"/>
        </w:rPr>
        <w:t>Service Provider</w:t>
      </w:r>
      <w:r w:rsidRPr="005D02DA">
        <w:rPr>
          <w:szCs w:val="20"/>
          <w:lang w:val="en-US"/>
        </w:rPr>
        <w:t xml:space="preserve"> is engaged to perform. </w:t>
      </w:r>
      <w:r w:rsidRPr="005D02DA">
        <w:rPr>
          <w:szCs w:val="20"/>
        </w:rPr>
        <w:t> </w:t>
      </w:r>
    </w:p>
    <w:p w14:paraId="572756B1" w14:textId="5062D903" w:rsidR="009245AE" w:rsidRPr="005D02DA" w:rsidRDefault="411A9D8E" w:rsidP="00913CA0">
      <w:pPr>
        <w:pStyle w:val="Heading2a"/>
        <w:numPr>
          <w:ilvl w:val="1"/>
          <w:numId w:val="76"/>
        </w:numPr>
        <w:autoSpaceDE w:val="0"/>
        <w:autoSpaceDN w:val="0"/>
        <w:adjustRightInd w:val="0"/>
        <w:spacing w:before="120" w:after="120" w:line="276" w:lineRule="auto"/>
        <w:ind w:left="709" w:hanging="709"/>
      </w:pPr>
      <w:r w:rsidRPr="65754644">
        <w:rPr>
          <w:lang w:val="en-US"/>
        </w:rPr>
        <w:t>The</w:t>
      </w:r>
      <w:r w:rsidRPr="411A9D8E">
        <w:rPr>
          <w:lang w:val="en-US"/>
        </w:rPr>
        <w:t xml:space="preserve"> </w:t>
      </w:r>
      <w:r w:rsidRPr="00222ADE">
        <w:rPr>
          <w:szCs w:val="20"/>
          <w:lang w:val="en-US"/>
        </w:rPr>
        <w:t>Child</w:t>
      </w:r>
      <w:r w:rsidRPr="411A9D8E">
        <w:rPr>
          <w:lang w:val="en-US"/>
        </w:rPr>
        <w:t xml:space="preserve"> Protection Framework must include systems that provide for:</w:t>
      </w:r>
      <w:r>
        <w:t> </w:t>
      </w:r>
    </w:p>
    <w:p w14:paraId="1B35A58F" w14:textId="77777777" w:rsidR="009245AE" w:rsidRPr="00991A42" w:rsidRDefault="009245AE" w:rsidP="00913CA0">
      <w:pPr>
        <w:pStyle w:val="ListParagraph"/>
        <w:numPr>
          <w:ilvl w:val="2"/>
          <w:numId w:val="59"/>
        </w:numPr>
        <w:autoSpaceDE w:val="0"/>
        <w:autoSpaceDN w:val="0"/>
        <w:adjustRightInd w:val="0"/>
        <w:spacing w:before="120" w:after="120"/>
        <w:ind w:left="1418" w:hanging="709"/>
        <w:contextualSpacing w:val="0"/>
        <w:rPr>
          <w:rFonts w:cstheme="minorHAnsi"/>
          <w:szCs w:val="20"/>
          <w:lang w:val="en-GB"/>
        </w:rPr>
      </w:pPr>
      <w:r w:rsidRPr="00991A42">
        <w:rPr>
          <w:rFonts w:cstheme="minorHAnsi"/>
          <w:szCs w:val="20"/>
          <w:lang w:val="en-GB"/>
        </w:rPr>
        <w:t>effective leadership to enable the safeguarding of children; </w:t>
      </w:r>
    </w:p>
    <w:p w14:paraId="1EC53E51" w14:textId="16555086" w:rsidR="009245AE" w:rsidRPr="00991A42" w:rsidRDefault="009245AE" w:rsidP="00913CA0">
      <w:pPr>
        <w:pStyle w:val="ListParagraph"/>
        <w:numPr>
          <w:ilvl w:val="2"/>
          <w:numId w:val="59"/>
        </w:numPr>
        <w:autoSpaceDE w:val="0"/>
        <w:autoSpaceDN w:val="0"/>
        <w:adjustRightInd w:val="0"/>
        <w:spacing w:before="120" w:after="120"/>
        <w:ind w:left="1418" w:hanging="709"/>
        <w:contextualSpacing w:val="0"/>
        <w:rPr>
          <w:rFonts w:cstheme="minorHAnsi"/>
          <w:szCs w:val="20"/>
          <w:lang w:val="en-GB"/>
        </w:rPr>
      </w:pPr>
      <w:r w:rsidRPr="00991A42">
        <w:rPr>
          <w:rFonts w:cstheme="minorHAnsi"/>
          <w:szCs w:val="20"/>
          <w:lang w:val="en-GB"/>
        </w:rPr>
        <w:t xml:space="preserve">provisions within employment contracts and agreements with </w:t>
      </w:r>
      <w:r w:rsidR="008766B2">
        <w:rPr>
          <w:rFonts w:cstheme="minorHAnsi"/>
          <w:szCs w:val="20"/>
          <w:lang w:val="en-GB"/>
        </w:rPr>
        <w:t>s</w:t>
      </w:r>
      <w:r w:rsidRPr="00991A42">
        <w:rPr>
          <w:rFonts w:cstheme="minorHAnsi"/>
          <w:szCs w:val="20"/>
          <w:lang w:val="en-GB"/>
        </w:rPr>
        <w:t>ubcontractor</w:t>
      </w:r>
      <w:r w:rsidR="00085479">
        <w:rPr>
          <w:rFonts w:cstheme="minorHAnsi"/>
          <w:szCs w:val="20"/>
          <w:lang w:val="en-GB"/>
        </w:rPr>
        <w:t xml:space="preserve"> Personnel</w:t>
      </w:r>
      <w:r w:rsidRPr="00991A42">
        <w:rPr>
          <w:rFonts w:cstheme="minorHAnsi"/>
          <w:szCs w:val="20"/>
          <w:lang w:val="en-GB"/>
        </w:rPr>
        <w:t xml:space="preserve"> that prevent (or empower the </w:t>
      </w:r>
      <w:r w:rsidR="00873B4A">
        <w:rPr>
          <w:rFonts w:cstheme="minorHAnsi"/>
          <w:szCs w:val="20"/>
          <w:lang w:val="en-GB"/>
        </w:rPr>
        <w:t>Service Provider</w:t>
      </w:r>
      <w:r w:rsidRPr="00991A42">
        <w:rPr>
          <w:rFonts w:cstheme="minorHAnsi"/>
          <w:szCs w:val="20"/>
          <w:lang w:val="en-GB"/>
        </w:rPr>
        <w:t xml:space="preserve"> to prevent) a person from working with children if they present an unacceptable risk to children; </w:t>
      </w:r>
    </w:p>
    <w:p w14:paraId="0FF47661" w14:textId="50ED804D" w:rsidR="009245AE" w:rsidRPr="00991A42" w:rsidRDefault="009245AE" w:rsidP="00913CA0">
      <w:pPr>
        <w:pStyle w:val="ListParagraph"/>
        <w:numPr>
          <w:ilvl w:val="2"/>
          <w:numId w:val="59"/>
        </w:numPr>
        <w:autoSpaceDE w:val="0"/>
        <w:autoSpaceDN w:val="0"/>
        <w:adjustRightInd w:val="0"/>
        <w:spacing w:before="120" w:after="120"/>
        <w:ind w:left="1418" w:hanging="709"/>
        <w:contextualSpacing w:val="0"/>
        <w:rPr>
          <w:rFonts w:cstheme="minorHAnsi"/>
          <w:szCs w:val="20"/>
          <w:lang w:val="en-GB"/>
        </w:rPr>
      </w:pPr>
      <w:r w:rsidRPr="00991A42">
        <w:rPr>
          <w:rFonts w:cstheme="minorHAnsi"/>
          <w:szCs w:val="20"/>
          <w:lang w:val="en-GB"/>
        </w:rPr>
        <w:t xml:space="preserve">appropriate disciplinary action to dismiss, suspend or transfer to other duties, any employee who breaches </w:t>
      </w:r>
      <w:r w:rsidR="00504950">
        <w:rPr>
          <w:rFonts w:cstheme="minorHAnsi"/>
          <w:szCs w:val="20"/>
          <w:lang w:val="en-GB"/>
        </w:rPr>
        <w:t>relevant requirements of the</w:t>
      </w:r>
      <w:r w:rsidR="002E4151">
        <w:rPr>
          <w:rFonts w:cstheme="minorHAnsi"/>
          <w:szCs w:val="20"/>
          <w:lang w:val="en-GB"/>
        </w:rPr>
        <w:t xml:space="preserve"> Child Protection Framework</w:t>
      </w:r>
      <w:r w:rsidRPr="00991A42">
        <w:rPr>
          <w:rFonts w:cstheme="minorHAnsi"/>
          <w:szCs w:val="20"/>
          <w:lang w:val="en-GB"/>
        </w:rPr>
        <w:t>; </w:t>
      </w:r>
    </w:p>
    <w:p w14:paraId="306E2F9F" w14:textId="7C604828" w:rsidR="009245AE" w:rsidRPr="00991A42" w:rsidRDefault="009245AE" w:rsidP="00913CA0">
      <w:pPr>
        <w:pStyle w:val="ListParagraph"/>
        <w:numPr>
          <w:ilvl w:val="2"/>
          <w:numId w:val="59"/>
        </w:numPr>
        <w:autoSpaceDE w:val="0"/>
        <w:autoSpaceDN w:val="0"/>
        <w:adjustRightInd w:val="0"/>
        <w:spacing w:before="120" w:after="120"/>
        <w:ind w:left="1418" w:hanging="709"/>
        <w:contextualSpacing w:val="0"/>
        <w:rPr>
          <w:rFonts w:cstheme="minorHAnsi"/>
          <w:szCs w:val="20"/>
          <w:lang w:val="en-GB"/>
        </w:rPr>
      </w:pPr>
      <w:r w:rsidRPr="00991A42">
        <w:rPr>
          <w:rFonts w:cstheme="minorHAnsi"/>
          <w:szCs w:val="20"/>
          <w:lang w:val="en-GB"/>
        </w:rPr>
        <w:t>recruitment screening processes for all</w:t>
      </w:r>
      <w:r w:rsidR="00874C82">
        <w:rPr>
          <w:rFonts w:cstheme="minorHAnsi"/>
          <w:szCs w:val="20"/>
          <w:lang w:val="en-GB"/>
        </w:rPr>
        <w:t xml:space="preserve"> </w:t>
      </w:r>
      <w:r w:rsidR="00371A6A">
        <w:rPr>
          <w:rFonts w:cstheme="minorHAnsi"/>
          <w:szCs w:val="20"/>
          <w:lang w:val="en-GB"/>
        </w:rPr>
        <w:t>P</w:t>
      </w:r>
      <w:r w:rsidR="00874C82">
        <w:rPr>
          <w:rFonts w:cstheme="minorHAnsi"/>
          <w:szCs w:val="20"/>
          <w:lang w:val="en-GB"/>
        </w:rPr>
        <w:t>ersonnel</w:t>
      </w:r>
      <w:r w:rsidRPr="00991A42">
        <w:rPr>
          <w:rFonts w:cstheme="minorHAnsi"/>
          <w:szCs w:val="20"/>
          <w:lang w:val="en-GB"/>
        </w:rPr>
        <w:t xml:space="preserve"> that will, or are reasonably likely to, have contact with children when performing their role, with such screening processes including: </w:t>
      </w:r>
    </w:p>
    <w:p w14:paraId="0E25AC13" w14:textId="77777777" w:rsidR="009245AE" w:rsidRPr="00BE6C01" w:rsidRDefault="009245AE" w:rsidP="00913CA0">
      <w:pPr>
        <w:numPr>
          <w:ilvl w:val="1"/>
          <w:numId w:val="60"/>
        </w:numPr>
        <w:autoSpaceDE w:val="0"/>
        <w:autoSpaceDN w:val="0"/>
        <w:adjustRightInd w:val="0"/>
        <w:spacing w:before="120" w:after="120"/>
        <w:ind w:left="1843" w:hanging="283"/>
        <w:rPr>
          <w:rFonts w:cstheme="minorHAnsi"/>
          <w:szCs w:val="20"/>
        </w:rPr>
      </w:pPr>
      <w:r w:rsidRPr="00BE6C01">
        <w:rPr>
          <w:rFonts w:cstheme="minorHAnsi"/>
          <w:szCs w:val="20"/>
          <w:lang w:val="en-GB"/>
        </w:rPr>
        <w:t>criminal record checks before engagement or where such checks are not available or unreliable, a legal declaration made by the relevant individual confirming that there are no convictions or charges pending for offences relevant to the safety of children, including violent or sexual offending against a child; serious or aggravated animal cruelty; recording images of or filming a child; intentional harmful conduct including poisoning and arson; and</w:t>
      </w:r>
      <w:r w:rsidRPr="00BE6C01">
        <w:rPr>
          <w:rFonts w:cstheme="minorHAnsi"/>
          <w:szCs w:val="20"/>
        </w:rPr>
        <w:t> </w:t>
      </w:r>
    </w:p>
    <w:p w14:paraId="5647090D" w14:textId="77777777" w:rsidR="009245AE" w:rsidRPr="00BE6C01" w:rsidRDefault="009245AE" w:rsidP="00913CA0">
      <w:pPr>
        <w:numPr>
          <w:ilvl w:val="1"/>
          <w:numId w:val="60"/>
        </w:numPr>
        <w:autoSpaceDE w:val="0"/>
        <w:autoSpaceDN w:val="0"/>
        <w:adjustRightInd w:val="0"/>
        <w:spacing w:before="120" w:after="120"/>
        <w:ind w:left="1843" w:hanging="283"/>
        <w:rPr>
          <w:rFonts w:cstheme="minorHAnsi"/>
          <w:szCs w:val="20"/>
        </w:rPr>
      </w:pPr>
      <w:r w:rsidRPr="00BE6C01">
        <w:rPr>
          <w:rFonts w:cstheme="minorHAnsi"/>
          <w:szCs w:val="20"/>
          <w:lang w:val="en-GB"/>
        </w:rPr>
        <w:t>verbal referee checks,</w:t>
      </w:r>
      <w:r w:rsidRPr="00BE6C01">
        <w:rPr>
          <w:rFonts w:cstheme="minorHAnsi"/>
          <w:szCs w:val="20"/>
        </w:rPr>
        <w:t> </w:t>
      </w:r>
    </w:p>
    <w:p w14:paraId="7E3321BE" w14:textId="36801CF1" w:rsidR="009245AE" w:rsidRPr="00BE6C01" w:rsidRDefault="009245AE" w:rsidP="00913CA0">
      <w:pPr>
        <w:pStyle w:val="ListParagraph"/>
        <w:numPr>
          <w:ilvl w:val="2"/>
          <w:numId w:val="59"/>
        </w:numPr>
        <w:autoSpaceDE w:val="0"/>
        <w:autoSpaceDN w:val="0"/>
        <w:adjustRightInd w:val="0"/>
        <w:spacing w:before="120" w:after="120"/>
        <w:ind w:left="1418" w:hanging="709"/>
        <w:contextualSpacing w:val="0"/>
        <w:rPr>
          <w:rFonts w:cstheme="minorHAnsi"/>
          <w:szCs w:val="20"/>
          <w:lang w:val="en-GB"/>
        </w:rPr>
      </w:pPr>
      <w:r w:rsidRPr="00BE6C01">
        <w:rPr>
          <w:rFonts w:cstheme="minorHAnsi"/>
          <w:szCs w:val="20"/>
          <w:lang w:val="en-GB"/>
        </w:rPr>
        <w:t>implement measures to prevent inappropriate, use of images and personal information of children from promotion, fundraising or education and which ensure the privacy and safeguarding of children</w:t>
      </w:r>
      <w:r w:rsidR="00A25D77">
        <w:rPr>
          <w:rFonts w:cstheme="minorHAnsi"/>
          <w:szCs w:val="20"/>
          <w:lang w:val="en-GB"/>
        </w:rPr>
        <w:t>.</w:t>
      </w:r>
      <w:r w:rsidRPr="00BE6C01">
        <w:rPr>
          <w:rFonts w:cstheme="minorHAnsi"/>
          <w:szCs w:val="20"/>
          <w:lang w:val="en-GB"/>
        </w:rPr>
        <w:t> </w:t>
      </w:r>
    </w:p>
    <w:p w14:paraId="2A9DC123" w14:textId="6A02FD44" w:rsidR="00E86A6A" w:rsidRPr="00B66D8B" w:rsidRDefault="009245AE" w:rsidP="00913CA0">
      <w:pPr>
        <w:pStyle w:val="Heading2a"/>
        <w:numPr>
          <w:ilvl w:val="1"/>
          <w:numId w:val="76"/>
        </w:numPr>
        <w:autoSpaceDE w:val="0"/>
        <w:autoSpaceDN w:val="0"/>
        <w:adjustRightInd w:val="0"/>
        <w:spacing w:before="120" w:after="120" w:line="276" w:lineRule="auto"/>
        <w:ind w:left="709" w:hanging="709"/>
        <w:rPr>
          <w:szCs w:val="20"/>
        </w:rPr>
      </w:pPr>
      <w:r w:rsidRPr="0019052F">
        <w:rPr>
          <w:szCs w:val="20"/>
          <w:lang w:val="en-GB"/>
        </w:rPr>
        <w:t>The</w:t>
      </w:r>
      <w:r w:rsidRPr="001F72D5">
        <w:rPr>
          <w:szCs w:val="20"/>
          <w:lang w:val="en-US"/>
        </w:rPr>
        <w:t xml:space="preserve"> </w:t>
      </w:r>
      <w:r w:rsidR="00873B4A">
        <w:rPr>
          <w:szCs w:val="20"/>
          <w:lang w:val="en-US"/>
        </w:rPr>
        <w:t>Service Provider</w:t>
      </w:r>
      <w:r w:rsidRPr="001F72D5">
        <w:rPr>
          <w:szCs w:val="20"/>
          <w:lang w:val="en-US"/>
        </w:rPr>
        <w:t xml:space="preserve"> will ensure that its agreements with all </w:t>
      </w:r>
      <w:r w:rsidR="00371A6A">
        <w:rPr>
          <w:szCs w:val="20"/>
          <w:lang w:val="en-US"/>
        </w:rPr>
        <w:t>s</w:t>
      </w:r>
      <w:r w:rsidRPr="001F72D5">
        <w:rPr>
          <w:szCs w:val="20"/>
          <w:lang w:val="en-US"/>
        </w:rPr>
        <w:t>ubcontractor</w:t>
      </w:r>
      <w:r w:rsidR="00371A6A">
        <w:rPr>
          <w:szCs w:val="20"/>
          <w:lang w:val="en-US"/>
        </w:rPr>
        <w:t xml:space="preserve"> Personnel</w:t>
      </w:r>
      <w:r w:rsidRPr="001F72D5">
        <w:rPr>
          <w:szCs w:val="20"/>
          <w:lang w:val="en-US"/>
        </w:rPr>
        <w:t xml:space="preserve"> impose an obligation on any </w:t>
      </w:r>
      <w:r w:rsidR="008766B2">
        <w:rPr>
          <w:szCs w:val="20"/>
          <w:lang w:val="en-US"/>
        </w:rPr>
        <w:t>s</w:t>
      </w:r>
      <w:r w:rsidRPr="001F72D5">
        <w:rPr>
          <w:szCs w:val="20"/>
          <w:lang w:val="en-US"/>
        </w:rPr>
        <w:t>ubcontractor</w:t>
      </w:r>
      <w:r w:rsidR="008766B2">
        <w:rPr>
          <w:szCs w:val="20"/>
          <w:lang w:val="en-US"/>
        </w:rPr>
        <w:t xml:space="preserve"> Personnel</w:t>
      </w:r>
      <w:r w:rsidRPr="001F72D5">
        <w:rPr>
          <w:szCs w:val="20"/>
          <w:lang w:val="en-US"/>
        </w:rPr>
        <w:t xml:space="preserve"> to</w:t>
      </w:r>
      <w:r w:rsidR="00E86A6A">
        <w:rPr>
          <w:szCs w:val="20"/>
          <w:lang w:val="en-US"/>
        </w:rPr>
        <w:t xml:space="preserve"> comply with relevant requirements of the </w:t>
      </w:r>
      <w:r w:rsidR="00873B4A">
        <w:rPr>
          <w:szCs w:val="20"/>
          <w:lang w:val="en-US"/>
        </w:rPr>
        <w:t>Service Provider</w:t>
      </w:r>
      <w:r w:rsidR="00E86A6A">
        <w:rPr>
          <w:szCs w:val="20"/>
          <w:lang w:val="en-US"/>
        </w:rPr>
        <w:t xml:space="preserve">’s Child Protection Framework, </w:t>
      </w:r>
      <w:r w:rsidR="00E86A6A" w:rsidRPr="001F72D5">
        <w:rPr>
          <w:szCs w:val="20"/>
          <w:lang w:val="en-GB"/>
        </w:rPr>
        <w:t xml:space="preserve">to the extent relevant to any </w:t>
      </w:r>
      <w:r w:rsidR="00E86A6A">
        <w:rPr>
          <w:szCs w:val="20"/>
          <w:lang w:val="en-GB"/>
        </w:rPr>
        <w:t>Services</w:t>
      </w:r>
      <w:r w:rsidR="00E86A6A" w:rsidRPr="001F72D5">
        <w:rPr>
          <w:szCs w:val="20"/>
          <w:lang w:val="en-GB"/>
        </w:rPr>
        <w:t xml:space="preserve"> the</w:t>
      </w:r>
      <w:r w:rsidR="008766B2">
        <w:rPr>
          <w:szCs w:val="20"/>
          <w:lang w:val="en-GB"/>
        </w:rPr>
        <w:t xml:space="preserve">y are </w:t>
      </w:r>
      <w:r w:rsidR="00E86A6A" w:rsidRPr="001F72D5">
        <w:rPr>
          <w:szCs w:val="20"/>
          <w:lang w:val="en-GB"/>
        </w:rPr>
        <w:t>engaged to perform.</w:t>
      </w:r>
    </w:p>
    <w:p w14:paraId="1179DC39" w14:textId="77777777" w:rsidR="00AD3B5E" w:rsidRPr="00B800A8" w:rsidRDefault="00AD3B5E" w:rsidP="00913CA0">
      <w:pPr>
        <w:pStyle w:val="Heading1"/>
        <w:numPr>
          <w:ilvl w:val="0"/>
          <w:numId w:val="76"/>
        </w:numPr>
        <w:spacing w:before="360"/>
        <w:ind w:left="709" w:hanging="709"/>
        <w:rPr>
          <w:rFonts w:ascii="Arial" w:hAnsi="Arial"/>
          <w:b w:val="0"/>
          <w:bCs/>
          <w:color w:val="000000"/>
          <w:sz w:val="23"/>
          <w:szCs w:val="23"/>
        </w:rPr>
      </w:pPr>
      <w:r w:rsidRPr="00E561FA">
        <w:rPr>
          <w:color w:val="auto"/>
          <w:sz w:val="24"/>
          <w:szCs w:val="24"/>
        </w:rPr>
        <w:lastRenderedPageBreak/>
        <w:t>FRAUD</w:t>
      </w:r>
      <w:bookmarkEnd w:id="114"/>
      <w:bookmarkEnd w:id="115"/>
      <w:bookmarkEnd w:id="116"/>
      <w:bookmarkEnd w:id="117"/>
    </w:p>
    <w:p w14:paraId="0B022EAF" w14:textId="77777777" w:rsidR="00AD3B5E" w:rsidRPr="00B800A8" w:rsidRDefault="00AD3B5E" w:rsidP="00913CA0">
      <w:pPr>
        <w:pStyle w:val="Heading2a"/>
        <w:numPr>
          <w:ilvl w:val="1"/>
          <w:numId w:val="76"/>
        </w:numPr>
        <w:autoSpaceDE w:val="0"/>
        <w:autoSpaceDN w:val="0"/>
        <w:adjustRightInd w:val="0"/>
        <w:spacing w:before="120" w:after="120" w:line="276" w:lineRule="auto"/>
        <w:ind w:left="709" w:hanging="709"/>
        <w:rPr>
          <w:rFonts w:ascii="Arial" w:hAnsi="Arial" w:cs="Arial"/>
          <w:color w:val="000000"/>
          <w:szCs w:val="20"/>
        </w:rPr>
      </w:pPr>
      <w:r w:rsidRPr="0019052F">
        <w:rPr>
          <w:szCs w:val="20"/>
          <w:lang w:val="en-GB"/>
        </w:rPr>
        <w:t>The</w:t>
      </w:r>
      <w:r w:rsidRPr="00B800A8">
        <w:rPr>
          <w:rFonts w:ascii="Arial" w:hAnsi="Arial" w:cs="Arial"/>
          <w:color w:val="000000"/>
          <w:szCs w:val="20"/>
        </w:rPr>
        <w:t xml:space="preserve"> Service Provider must not, and must ensure that its Personnel do not, engage in any Fraud and must prevent and detect Fraud, including Fraud by its Personnel.</w:t>
      </w:r>
    </w:p>
    <w:p w14:paraId="6DC596FC" w14:textId="77777777" w:rsidR="00AD3B5E" w:rsidRPr="00B800A8" w:rsidRDefault="00AD3B5E" w:rsidP="00913CA0">
      <w:pPr>
        <w:pStyle w:val="Heading2a"/>
        <w:numPr>
          <w:ilvl w:val="1"/>
          <w:numId w:val="76"/>
        </w:numPr>
        <w:autoSpaceDE w:val="0"/>
        <w:autoSpaceDN w:val="0"/>
        <w:adjustRightInd w:val="0"/>
        <w:spacing w:before="120" w:after="120" w:line="276" w:lineRule="auto"/>
        <w:ind w:left="709" w:hanging="709"/>
        <w:rPr>
          <w:rFonts w:ascii="Arial" w:hAnsi="Arial" w:cs="Arial"/>
          <w:color w:val="000000"/>
          <w:szCs w:val="20"/>
        </w:rPr>
      </w:pPr>
      <w:r w:rsidRPr="0019052F">
        <w:rPr>
          <w:szCs w:val="20"/>
          <w:lang w:val="en-GB"/>
        </w:rPr>
        <w:t>The</w:t>
      </w:r>
      <w:r w:rsidRPr="00B800A8">
        <w:rPr>
          <w:rFonts w:ascii="Arial" w:hAnsi="Arial" w:cs="Arial"/>
          <w:color w:val="000000"/>
          <w:szCs w:val="20"/>
        </w:rPr>
        <w:t xml:space="preserve"> Service Provider must ensure that its Personnel are responsible and accountable to the Service Provider for preventing and reporting any Fraud as part of their routine responsibilities. </w:t>
      </w:r>
    </w:p>
    <w:p w14:paraId="503E3037" w14:textId="67965D50" w:rsidR="00AD3B5E" w:rsidRPr="00B800A8" w:rsidRDefault="00AD3B5E" w:rsidP="00913CA0">
      <w:pPr>
        <w:pStyle w:val="Heading2a"/>
        <w:numPr>
          <w:ilvl w:val="1"/>
          <w:numId w:val="76"/>
        </w:numPr>
        <w:autoSpaceDE w:val="0"/>
        <w:autoSpaceDN w:val="0"/>
        <w:adjustRightInd w:val="0"/>
        <w:spacing w:before="120" w:after="120" w:line="276" w:lineRule="auto"/>
        <w:ind w:left="709" w:hanging="709"/>
        <w:rPr>
          <w:rFonts w:ascii="Arial" w:hAnsi="Arial" w:cs="Arial"/>
          <w:color w:val="000000"/>
          <w:szCs w:val="20"/>
        </w:rPr>
      </w:pPr>
      <w:r w:rsidRPr="00B800A8">
        <w:rPr>
          <w:rFonts w:ascii="Arial" w:hAnsi="Arial" w:cs="Arial"/>
          <w:color w:val="000000"/>
          <w:szCs w:val="20"/>
        </w:rPr>
        <w:t xml:space="preserve">If the </w:t>
      </w:r>
      <w:r w:rsidRPr="0019052F">
        <w:rPr>
          <w:szCs w:val="20"/>
          <w:lang w:val="en-GB"/>
        </w:rPr>
        <w:t>Service</w:t>
      </w:r>
      <w:r w:rsidRPr="00B800A8">
        <w:rPr>
          <w:rFonts w:ascii="Arial" w:hAnsi="Arial" w:cs="Arial"/>
          <w:color w:val="000000"/>
          <w:szCs w:val="20"/>
        </w:rPr>
        <w:t xml:space="preserve"> Provider becomes aware of a Fraud</w:t>
      </w:r>
      <w:r w:rsidR="008C671F">
        <w:rPr>
          <w:rFonts w:ascii="Arial" w:hAnsi="Arial" w:cs="Arial"/>
          <w:color w:val="000000"/>
          <w:szCs w:val="20"/>
        </w:rPr>
        <w:t xml:space="preserve"> (or a suspected Fraud)</w:t>
      </w:r>
      <w:r w:rsidRPr="00B800A8">
        <w:rPr>
          <w:rFonts w:ascii="Arial" w:hAnsi="Arial" w:cs="Arial"/>
          <w:color w:val="000000"/>
          <w:szCs w:val="20"/>
        </w:rPr>
        <w:t>, it must report the matter to Tetra Tech International Development in writing as soon as reasonably possible and in any event, within five (5) Business Days of becoming aware of such event. The written report to Tetra Tech International Development must be signed by a Service Provider authorised person and must include the following (where known):</w:t>
      </w:r>
    </w:p>
    <w:p w14:paraId="7CCC92C1"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name of any Personnel (including any subcontractors) involved;</w:t>
      </w:r>
    </w:p>
    <w:p w14:paraId="4F270214"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allegation(s), including a chronological account of the facts giving rise to the allegation(s);</w:t>
      </w:r>
    </w:p>
    <w:p w14:paraId="26879ECC"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names of the suspected offender(s) (where known);</w:t>
      </w:r>
    </w:p>
    <w:p w14:paraId="3BE3B04E"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details of witnesses;</w:t>
      </w:r>
    </w:p>
    <w:p w14:paraId="28EF8305"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copies of relevant documents;</w:t>
      </w:r>
    </w:p>
    <w:p w14:paraId="078212C3"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references to any relevant legislation;</w:t>
      </w:r>
    </w:p>
    <w:p w14:paraId="2416824E"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a nominated contact officer;</w:t>
      </w:r>
    </w:p>
    <w:p w14:paraId="0E91BE69" w14:textId="77777777" w:rsidR="00AD3B5E" w:rsidRPr="00B800A8"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any other relevant information (e.g., political sensitivities, any other Party or agency that has been informed, involved or that can assist with investigations); and</w:t>
      </w:r>
    </w:p>
    <w:p w14:paraId="5B0B4782" w14:textId="4AA0FC56" w:rsidR="00EC2B1C" w:rsidRDefault="00AD3B5E" w:rsidP="00913CA0">
      <w:pPr>
        <w:pStyle w:val="ListParagraph"/>
        <w:numPr>
          <w:ilvl w:val="2"/>
          <w:numId w:val="61"/>
        </w:numPr>
        <w:autoSpaceDE w:val="0"/>
        <w:autoSpaceDN w:val="0"/>
        <w:adjustRightInd w:val="0"/>
        <w:spacing w:before="120" w:after="120"/>
        <w:ind w:left="1418" w:hanging="709"/>
        <w:contextualSpacing w:val="0"/>
        <w:rPr>
          <w:rFonts w:cstheme="minorHAnsi"/>
          <w:szCs w:val="20"/>
        </w:rPr>
      </w:pPr>
      <w:r w:rsidRPr="00B800A8">
        <w:rPr>
          <w:rFonts w:cstheme="minorHAnsi"/>
          <w:szCs w:val="20"/>
        </w:rPr>
        <w:t>the current status of any inquiries commenced by the Service Provider.</w:t>
      </w:r>
    </w:p>
    <w:p w14:paraId="783E6143" w14:textId="3E236A9E" w:rsidR="00C361EF" w:rsidRPr="00BB5494" w:rsidRDefault="00D91165" w:rsidP="00913CA0">
      <w:pPr>
        <w:pStyle w:val="Heading2a"/>
        <w:numPr>
          <w:ilvl w:val="1"/>
          <w:numId w:val="76"/>
        </w:numPr>
        <w:autoSpaceDE w:val="0"/>
        <w:autoSpaceDN w:val="0"/>
        <w:adjustRightInd w:val="0"/>
        <w:spacing w:before="120" w:after="120" w:line="276" w:lineRule="auto"/>
        <w:ind w:left="709" w:hanging="709"/>
        <w:rPr>
          <w:rFonts w:ascii="Arial" w:hAnsi="Arial"/>
          <w:color w:val="000000"/>
          <w:sz w:val="23"/>
          <w:szCs w:val="23"/>
        </w:rPr>
      </w:pPr>
      <w:r>
        <w:rPr>
          <w:szCs w:val="20"/>
        </w:rPr>
        <w:t>Tetra Tech International Development reserves the right to appoint its own</w:t>
      </w:r>
      <w:r w:rsidR="002271A1">
        <w:rPr>
          <w:szCs w:val="20"/>
        </w:rPr>
        <w:t xml:space="preserve"> investigator, conduct its own investigation and/or report suspected Fraud to the appropriate law enforcement agencies or any other person or entity Tetra Tech International Development deems appropriate in Australia or in the Partner Country for investigation. If Tetra Tech International Development </w:t>
      </w:r>
      <w:r w:rsidR="00630C80">
        <w:rPr>
          <w:szCs w:val="20"/>
        </w:rPr>
        <w:t>exercises its rights under this clause 30.4, the Service Provider must provide all reasonable assistance that may be required at its own expense</w:t>
      </w:r>
      <w:r w:rsidR="00AB2B95">
        <w:rPr>
          <w:szCs w:val="20"/>
        </w:rPr>
        <w:t>.</w:t>
      </w:r>
    </w:p>
    <w:p w14:paraId="7781F39F" w14:textId="635D848A" w:rsidR="00AD3B5E" w:rsidRPr="00E561FA" w:rsidRDefault="00AD3B5E" w:rsidP="00913CA0">
      <w:pPr>
        <w:pStyle w:val="Heading1"/>
        <w:numPr>
          <w:ilvl w:val="0"/>
          <w:numId w:val="76"/>
        </w:numPr>
        <w:spacing w:before="360"/>
        <w:ind w:left="709" w:hanging="709"/>
        <w:rPr>
          <w:rFonts w:ascii="Arial" w:hAnsi="Arial"/>
          <w:color w:val="000000"/>
          <w:sz w:val="23"/>
          <w:szCs w:val="23"/>
        </w:rPr>
      </w:pPr>
      <w:r w:rsidRPr="00E561FA">
        <w:rPr>
          <w:rFonts w:ascii="Arial" w:hAnsi="Arial"/>
          <w:color w:val="000000"/>
          <w:sz w:val="23"/>
          <w:szCs w:val="23"/>
        </w:rPr>
        <w:t xml:space="preserve">ANTI – </w:t>
      </w:r>
      <w:r w:rsidRPr="00E561FA">
        <w:rPr>
          <w:color w:val="auto"/>
          <w:sz w:val="24"/>
          <w:szCs w:val="24"/>
        </w:rPr>
        <w:t>CORRUPTION</w:t>
      </w:r>
    </w:p>
    <w:p w14:paraId="4F6C18DE" w14:textId="182F5A63" w:rsidR="00AD3B5E" w:rsidRPr="00B800A8" w:rsidRDefault="00AD3B5E" w:rsidP="00913CA0">
      <w:pPr>
        <w:pStyle w:val="Heading2a"/>
        <w:numPr>
          <w:ilvl w:val="1"/>
          <w:numId w:val="76"/>
        </w:numPr>
        <w:autoSpaceDE w:val="0"/>
        <w:autoSpaceDN w:val="0"/>
        <w:adjustRightInd w:val="0"/>
        <w:spacing w:before="120" w:after="120" w:line="276" w:lineRule="auto"/>
        <w:ind w:left="709" w:hanging="709"/>
        <w:rPr>
          <w:rFonts w:ascii="Arial" w:hAnsi="Arial" w:cs="Arial"/>
          <w:color w:val="000000"/>
        </w:rPr>
      </w:pPr>
      <w:r w:rsidRPr="07D96A31">
        <w:rPr>
          <w:rFonts w:ascii="Arial" w:hAnsi="Arial" w:cs="Arial"/>
        </w:rPr>
        <w:t xml:space="preserve">The Service Provider warrants that neither it nor its Personnel will make or cause to be made, receive or seek to receive any offer, gift or payment, or benefit of any kind, which could be construed as an illegal or corrupt act, either directly or indirectly to any Party, in relation to the execution of this Agreement. </w:t>
      </w:r>
    </w:p>
    <w:p w14:paraId="0102CB1A" w14:textId="007D5D82" w:rsidR="00AD3B5E" w:rsidRPr="00B800A8" w:rsidRDefault="00AD3B5E" w:rsidP="00913CA0">
      <w:pPr>
        <w:pStyle w:val="Heading2a"/>
        <w:numPr>
          <w:ilvl w:val="1"/>
          <w:numId w:val="76"/>
        </w:numPr>
        <w:autoSpaceDE w:val="0"/>
        <w:autoSpaceDN w:val="0"/>
        <w:adjustRightInd w:val="0"/>
        <w:spacing w:before="120" w:after="120" w:line="276" w:lineRule="auto"/>
        <w:ind w:left="709" w:hanging="709"/>
        <w:rPr>
          <w:rFonts w:ascii="Arial" w:hAnsi="Arial" w:cs="Arial"/>
        </w:rPr>
      </w:pPr>
      <w:r w:rsidRPr="449EE0F9">
        <w:rPr>
          <w:rFonts w:ascii="Arial" w:hAnsi="Arial" w:cs="Arial"/>
        </w:rPr>
        <w:t>Any breach of this clause will entitle Tetra Tech International Development to issue a notice to terminate this Agreement immediately.</w:t>
      </w:r>
    </w:p>
    <w:p w14:paraId="63365EBD" w14:textId="2E227546" w:rsidR="00AD3B5E" w:rsidRPr="00BB5494" w:rsidRDefault="00AD3B5E" w:rsidP="00913CA0">
      <w:pPr>
        <w:pStyle w:val="Heading1"/>
        <w:numPr>
          <w:ilvl w:val="0"/>
          <w:numId w:val="76"/>
        </w:numPr>
        <w:spacing w:before="360"/>
        <w:ind w:left="709" w:hanging="709"/>
        <w:rPr>
          <w:color w:val="auto"/>
          <w:sz w:val="24"/>
          <w:szCs w:val="24"/>
        </w:rPr>
      </w:pPr>
      <w:r w:rsidRPr="00BB5494">
        <w:rPr>
          <w:color w:val="auto"/>
          <w:sz w:val="24"/>
          <w:szCs w:val="24"/>
        </w:rPr>
        <w:t>WORK HEALTH AND SAFETY</w:t>
      </w:r>
    </w:p>
    <w:p w14:paraId="37DD5EA4" w14:textId="0840F7BF" w:rsidR="00AD3B5E" w:rsidRPr="00B800A8" w:rsidRDefault="00AD3B5E" w:rsidP="00AD3B5E">
      <w:pPr>
        <w:pStyle w:val="ListParagraph"/>
        <w:autoSpaceDE w:val="0"/>
        <w:autoSpaceDN w:val="0"/>
        <w:adjustRightInd w:val="0"/>
        <w:spacing w:before="120" w:after="120"/>
        <w:ind w:left="709"/>
        <w:contextualSpacing w:val="0"/>
        <w:rPr>
          <w:rFonts w:ascii="Arial" w:hAnsi="Arial" w:cs="Arial"/>
          <w:color w:val="000000"/>
          <w:szCs w:val="20"/>
        </w:rPr>
      </w:pPr>
      <w:r w:rsidRPr="00B800A8">
        <w:rPr>
          <w:rFonts w:ascii="Arial" w:hAnsi="Arial" w:cs="Arial"/>
          <w:color w:val="000000"/>
          <w:szCs w:val="20"/>
        </w:rPr>
        <w:t>In carrying out the Services the Service Provider must:</w:t>
      </w:r>
    </w:p>
    <w:p w14:paraId="428480AF" w14:textId="77777777" w:rsidR="00AD3B5E" w:rsidRPr="00B800A8" w:rsidRDefault="00AD3B5E" w:rsidP="00913CA0">
      <w:pPr>
        <w:pStyle w:val="ListParagraph"/>
        <w:numPr>
          <w:ilvl w:val="2"/>
          <w:numId w:val="42"/>
        </w:numPr>
        <w:autoSpaceDE w:val="0"/>
        <w:autoSpaceDN w:val="0"/>
        <w:adjustRightInd w:val="0"/>
        <w:spacing w:before="120" w:after="120"/>
        <w:ind w:left="1418" w:hanging="709"/>
        <w:contextualSpacing w:val="0"/>
        <w:rPr>
          <w:rFonts w:cstheme="minorHAnsi"/>
          <w:szCs w:val="20"/>
        </w:rPr>
      </w:pPr>
      <w:r w:rsidRPr="00B800A8">
        <w:rPr>
          <w:rFonts w:cstheme="minorHAnsi"/>
          <w:szCs w:val="20"/>
        </w:rPr>
        <w:lastRenderedPageBreak/>
        <w:t>comply, and ensure that any subcontractor, subconsultant comply, with all WHS Legislation, codes of practice, standards and policies and other requirements of this Agreement in respect of work health and safety;</w:t>
      </w:r>
    </w:p>
    <w:p w14:paraId="7049A1DF" w14:textId="77777777" w:rsidR="00AD3B5E" w:rsidRPr="00B800A8" w:rsidRDefault="00AD3B5E" w:rsidP="00913CA0">
      <w:pPr>
        <w:pStyle w:val="ListParagraph"/>
        <w:numPr>
          <w:ilvl w:val="2"/>
          <w:numId w:val="42"/>
        </w:numPr>
        <w:autoSpaceDE w:val="0"/>
        <w:autoSpaceDN w:val="0"/>
        <w:adjustRightInd w:val="0"/>
        <w:spacing w:before="120" w:after="120"/>
        <w:ind w:left="1418" w:hanging="709"/>
        <w:contextualSpacing w:val="0"/>
        <w:rPr>
          <w:rFonts w:cstheme="minorHAnsi"/>
          <w:szCs w:val="20"/>
        </w:rPr>
      </w:pPr>
      <w:r w:rsidRPr="00B800A8">
        <w:rPr>
          <w:rFonts w:cstheme="minorHAnsi"/>
          <w:szCs w:val="20"/>
        </w:rPr>
        <w:tab/>
        <w:t xml:space="preserve">ensure so far as is reasonably practicable, the health and safety of workers engaged, or caused to be engaged by the </w:t>
      </w:r>
      <w:bookmarkStart w:id="121" w:name="_Hlk519169698"/>
      <w:r w:rsidRPr="00B800A8">
        <w:rPr>
          <w:rFonts w:cstheme="minorHAnsi"/>
          <w:szCs w:val="20"/>
        </w:rPr>
        <w:t>Service Provider</w:t>
      </w:r>
      <w:bookmarkEnd w:id="121"/>
      <w:r w:rsidRPr="00B800A8">
        <w:rPr>
          <w:rFonts w:cstheme="minorHAnsi"/>
          <w:szCs w:val="20"/>
        </w:rPr>
        <w:t xml:space="preserve">, and workers whose activities in carrying out work are influenced or directed by the Service Provider, while the </w:t>
      </w:r>
      <w:r w:rsidRPr="00B800A8">
        <w:rPr>
          <w:rFonts w:cstheme="minorHAnsi"/>
          <w:szCs w:val="20"/>
        </w:rPr>
        <w:tab/>
        <w:t xml:space="preserve">workers are at work; </w:t>
      </w:r>
    </w:p>
    <w:p w14:paraId="53D3E238" w14:textId="77777777" w:rsidR="00AD3B5E" w:rsidRPr="00B800A8" w:rsidRDefault="00AD3B5E" w:rsidP="00913CA0">
      <w:pPr>
        <w:pStyle w:val="ListParagraph"/>
        <w:numPr>
          <w:ilvl w:val="2"/>
          <w:numId w:val="42"/>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ensure so far as is reasonably practicable, that the health and safety of other persons is not put at risk; </w:t>
      </w:r>
    </w:p>
    <w:p w14:paraId="029A6214" w14:textId="77777777" w:rsidR="00AD3B5E" w:rsidRPr="00B800A8" w:rsidRDefault="00AD3B5E" w:rsidP="00913CA0">
      <w:pPr>
        <w:pStyle w:val="ListParagraph"/>
        <w:numPr>
          <w:ilvl w:val="2"/>
          <w:numId w:val="42"/>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comply with its duty under the WHS Legislation to consult with workers who carry out work for the Service Provider (or are likely to be) directly affected by a work health and safety matter; </w:t>
      </w:r>
    </w:p>
    <w:p w14:paraId="77B143AC" w14:textId="77777777" w:rsidR="00AD3B5E" w:rsidRPr="00B800A8" w:rsidRDefault="00AD3B5E" w:rsidP="00913CA0">
      <w:pPr>
        <w:pStyle w:val="ListParagraph"/>
        <w:numPr>
          <w:ilvl w:val="2"/>
          <w:numId w:val="42"/>
        </w:numPr>
        <w:autoSpaceDE w:val="0"/>
        <w:autoSpaceDN w:val="0"/>
        <w:adjustRightInd w:val="0"/>
        <w:spacing w:before="120" w:after="120"/>
        <w:ind w:left="1418" w:hanging="709"/>
        <w:contextualSpacing w:val="0"/>
        <w:rPr>
          <w:rFonts w:cstheme="minorHAnsi"/>
          <w:szCs w:val="20"/>
        </w:rPr>
      </w:pPr>
      <w:r w:rsidRPr="00B800A8">
        <w:rPr>
          <w:rFonts w:cstheme="minorHAnsi"/>
          <w:szCs w:val="20"/>
        </w:rPr>
        <w:t>comply with its duty under the WHS Legislation to consult, cooperate and coordinate activities with all other persons who have a work health and safety duty in relation to the same matter; and</w:t>
      </w:r>
    </w:p>
    <w:p w14:paraId="667E1658" w14:textId="77777777" w:rsidR="00AD3B5E" w:rsidRPr="00B800A8" w:rsidRDefault="00AD3B5E" w:rsidP="00913CA0">
      <w:pPr>
        <w:pStyle w:val="ListParagraph"/>
        <w:numPr>
          <w:ilvl w:val="2"/>
          <w:numId w:val="42"/>
        </w:numPr>
        <w:autoSpaceDE w:val="0"/>
        <w:autoSpaceDN w:val="0"/>
        <w:adjustRightInd w:val="0"/>
        <w:spacing w:before="120" w:after="120"/>
        <w:ind w:left="1418" w:hanging="709"/>
        <w:contextualSpacing w:val="0"/>
        <w:rPr>
          <w:rFonts w:cstheme="minorHAnsi"/>
          <w:szCs w:val="20"/>
        </w:rPr>
      </w:pPr>
      <w:r w:rsidRPr="00B800A8">
        <w:rPr>
          <w:rFonts w:cstheme="minorHAnsi"/>
          <w:szCs w:val="20"/>
        </w:rPr>
        <w:t>allow Tetra Tech International Development or its agents to review, inspect, audit or otherwise observe the Service Provider’s health and safety systems, work practices and procedures related to the Services at any time, at the Service Provider’s cost, without Tetra Tech International Development incurring any liability or responsibility for such matters.</w:t>
      </w:r>
    </w:p>
    <w:p w14:paraId="0E2C1E4A" w14:textId="08FEBBF0" w:rsidR="00AD3B5E" w:rsidRPr="00E561FA" w:rsidRDefault="00AD3B5E" w:rsidP="00913CA0">
      <w:pPr>
        <w:pStyle w:val="Heading1"/>
        <w:numPr>
          <w:ilvl w:val="0"/>
          <w:numId w:val="76"/>
        </w:numPr>
        <w:spacing w:before="360"/>
        <w:ind w:left="709" w:hanging="709"/>
        <w:rPr>
          <w:rFonts w:ascii="Arial" w:hAnsi="Arial"/>
          <w:color w:val="000000"/>
          <w:sz w:val="23"/>
          <w:szCs w:val="23"/>
        </w:rPr>
      </w:pPr>
      <w:r w:rsidRPr="00BB5494">
        <w:rPr>
          <w:color w:val="auto"/>
          <w:sz w:val="24"/>
          <w:szCs w:val="24"/>
        </w:rPr>
        <w:t>PUBLICITY</w:t>
      </w:r>
    </w:p>
    <w:p w14:paraId="4D92BB13" w14:textId="77777777" w:rsidR="00AD3B5E" w:rsidRPr="00B800A8" w:rsidRDefault="00AD3B5E" w:rsidP="00AD3B5E">
      <w:pPr>
        <w:pStyle w:val="Heading2"/>
        <w:numPr>
          <w:ilvl w:val="0"/>
          <w:numId w:val="0"/>
        </w:numPr>
        <w:spacing w:before="120"/>
        <w:ind w:left="709"/>
        <w:rPr>
          <w:rFonts w:ascii="Arial" w:hAnsi="Arial"/>
          <w:b w:val="0"/>
          <w:bCs/>
          <w:szCs w:val="20"/>
        </w:rPr>
      </w:pPr>
      <w:r w:rsidRPr="00B800A8">
        <w:rPr>
          <w:rFonts w:ascii="Arial" w:hAnsi="Arial"/>
          <w:b w:val="0"/>
          <w:szCs w:val="20"/>
        </w:rPr>
        <w:t>The Service Provider may not make media or other announcements or releases relating to this Agreement without Tetra Tech International Development’s prior written approval except to the extent that the announcement or release is required to be made by law.</w:t>
      </w:r>
    </w:p>
    <w:p w14:paraId="111F989A" w14:textId="27DC774A" w:rsidR="00AD3B5E" w:rsidRPr="00E561FA" w:rsidRDefault="00AD3B5E" w:rsidP="00913CA0">
      <w:pPr>
        <w:pStyle w:val="Heading1"/>
        <w:numPr>
          <w:ilvl w:val="0"/>
          <w:numId w:val="76"/>
        </w:numPr>
        <w:spacing w:before="360"/>
        <w:ind w:left="709" w:hanging="709"/>
        <w:rPr>
          <w:rFonts w:ascii="Arial" w:hAnsi="Arial"/>
          <w:color w:val="000000"/>
          <w:sz w:val="23"/>
          <w:szCs w:val="23"/>
        </w:rPr>
      </w:pPr>
      <w:r w:rsidRPr="617A5BEC">
        <w:rPr>
          <w:rFonts w:ascii="Arial" w:hAnsi="Arial"/>
          <w:color w:val="000000" w:themeColor="text1"/>
          <w:sz w:val="23"/>
          <w:szCs w:val="23"/>
        </w:rPr>
        <w:t>NOVATION, ASSIGNMENT AND SUBCONTRACTING</w:t>
      </w:r>
    </w:p>
    <w:p w14:paraId="042E177A" w14:textId="61E4D407" w:rsidR="00AD3B5E" w:rsidRPr="00B800A8" w:rsidRDefault="411A9D8E" w:rsidP="00913CA0">
      <w:pPr>
        <w:pStyle w:val="ListParagraph"/>
        <w:numPr>
          <w:ilvl w:val="1"/>
          <w:numId w:val="76"/>
        </w:numPr>
        <w:autoSpaceDE w:val="0"/>
        <w:autoSpaceDN w:val="0"/>
        <w:adjustRightInd w:val="0"/>
        <w:spacing w:before="120" w:after="120"/>
        <w:ind w:left="709" w:hanging="709"/>
        <w:contextualSpacing w:val="0"/>
      </w:pPr>
      <w:r w:rsidRPr="411A9D8E">
        <w:t>Under the Head Contract between the Client and Tetra Tech International Development, the Client has the right of substitution to further novate this Agreement to another managing contractor. The Service Provider, by entering into this Agreement for the provision of the Services, acknowledges that this Agreement can be novated and it does not create any contractual relationship between the Client and the Service Provider.</w:t>
      </w:r>
    </w:p>
    <w:p w14:paraId="77475A64" w14:textId="64906ECC" w:rsidR="00AD3B5E" w:rsidRPr="00B800A8" w:rsidRDefault="00AD3B5E" w:rsidP="00913CA0">
      <w:pPr>
        <w:pStyle w:val="ListParagraph"/>
        <w:numPr>
          <w:ilvl w:val="1"/>
          <w:numId w:val="76"/>
        </w:numPr>
        <w:autoSpaceDE w:val="0"/>
        <w:autoSpaceDN w:val="0"/>
        <w:adjustRightInd w:val="0"/>
        <w:spacing w:before="120" w:after="120"/>
        <w:ind w:left="709" w:hanging="709"/>
        <w:contextualSpacing w:val="0"/>
      </w:pPr>
      <w:r w:rsidRPr="449EE0F9">
        <w:t>The Service Provider is permitted to subcontract any part of the Services but remains responsible for delivery of the Services.</w:t>
      </w:r>
    </w:p>
    <w:p w14:paraId="07639B94" w14:textId="6960DAAE" w:rsidR="00AD3B5E" w:rsidRPr="00B800A8" w:rsidRDefault="00AD3B5E" w:rsidP="00913CA0">
      <w:pPr>
        <w:pStyle w:val="ListParagraph"/>
        <w:numPr>
          <w:ilvl w:val="1"/>
          <w:numId w:val="76"/>
        </w:numPr>
        <w:autoSpaceDE w:val="0"/>
        <w:autoSpaceDN w:val="0"/>
        <w:adjustRightInd w:val="0"/>
        <w:spacing w:before="120" w:after="120"/>
        <w:ind w:left="709" w:hanging="709"/>
        <w:contextualSpacing w:val="0"/>
      </w:pPr>
      <w:r w:rsidRPr="449EE0F9">
        <w:t>Where the Service Provider subcontracts any part of the Services, the work undertaken by the Service Provider’s Personnel must be performed to the same standards as stated in this Agreement.</w:t>
      </w:r>
    </w:p>
    <w:p w14:paraId="69FA43E5" w14:textId="3A5D71E0" w:rsidR="00CA7FE7" w:rsidRDefault="00AD3B5E" w:rsidP="00913CA0">
      <w:pPr>
        <w:pStyle w:val="ListParagraph"/>
        <w:numPr>
          <w:ilvl w:val="1"/>
          <w:numId w:val="76"/>
        </w:numPr>
        <w:autoSpaceDE w:val="0"/>
        <w:autoSpaceDN w:val="0"/>
        <w:adjustRightInd w:val="0"/>
        <w:spacing w:before="120" w:after="120"/>
        <w:ind w:left="709" w:hanging="709"/>
        <w:contextualSpacing w:val="0"/>
      </w:pPr>
      <w:r w:rsidRPr="449EE0F9">
        <w:t>The Service Provider will not, as a result of any subcontracting arrangement, be relieved from the performance of any obligation under this Agreement and will be liable for all acts and omissions of any subcontracted Personnel as though they were the actions of the Service Provider itself.</w:t>
      </w:r>
    </w:p>
    <w:p w14:paraId="32B7C939" w14:textId="49FB03CC" w:rsidR="004F4518" w:rsidRPr="004F4518" w:rsidRDefault="411A9D8E" w:rsidP="00913CA0">
      <w:pPr>
        <w:pStyle w:val="ListParagraph"/>
        <w:numPr>
          <w:ilvl w:val="1"/>
          <w:numId w:val="76"/>
        </w:numPr>
        <w:autoSpaceDE w:val="0"/>
        <w:autoSpaceDN w:val="0"/>
        <w:adjustRightInd w:val="0"/>
        <w:spacing w:before="120" w:after="120"/>
        <w:ind w:left="709" w:hanging="709"/>
      </w:pPr>
      <w:r w:rsidRPr="411A9D8E">
        <w:t>The Service Provider acknowledges and agrees that</w:t>
      </w:r>
      <w:r>
        <w:t xml:space="preserve">, unless the context in which the right of obligation is stated in this Contract requires otherwise, nothing in this Contract is intended to </w:t>
      </w:r>
      <w:r>
        <w:lastRenderedPageBreak/>
        <w:t xml:space="preserve">confer any enforceable rights or benefits on any person (other then the Client or Tetra Tech International Development) accessing Services provided under this Contract, </w:t>
      </w:r>
    </w:p>
    <w:p w14:paraId="1EDA1710" w14:textId="3EE27BCE" w:rsidR="00AD3B5E" w:rsidRPr="00B800A8" w:rsidRDefault="00AD3B5E" w:rsidP="008E2054"/>
    <w:p w14:paraId="2FB374BD" w14:textId="5C8888BD" w:rsidR="00AD3B5E" w:rsidRPr="00BB5494" w:rsidRDefault="00AD3B5E" w:rsidP="00913CA0">
      <w:pPr>
        <w:pStyle w:val="Heading1"/>
        <w:numPr>
          <w:ilvl w:val="0"/>
          <w:numId w:val="76"/>
        </w:numPr>
        <w:spacing w:before="360"/>
        <w:ind w:left="709" w:hanging="709"/>
        <w:rPr>
          <w:rFonts w:ascii="Arial" w:hAnsi="Arial"/>
          <w:color w:val="000000" w:themeColor="text1"/>
          <w:sz w:val="23"/>
          <w:szCs w:val="23"/>
        </w:rPr>
      </w:pPr>
      <w:bookmarkStart w:id="122" w:name="_Hlk511311749"/>
      <w:r w:rsidRPr="617A5BEC">
        <w:rPr>
          <w:rFonts w:ascii="Arial" w:hAnsi="Arial"/>
          <w:color w:val="000000" w:themeColor="text1"/>
          <w:sz w:val="23"/>
          <w:szCs w:val="23"/>
        </w:rPr>
        <w:t>PERFORMANCE ASSESSMENT</w:t>
      </w:r>
      <w:r w:rsidR="00E55A78" w:rsidRPr="617A5BEC">
        <w:rPr>
          <w:rFonts w:ascii="Arial" w:hAnsi="Arial"/>
          <w:color w:val="000000" w:themeColor="text1"/>
          <w:sz w:val="23"/>
          <w:szCs w:val="23"/>
        </w:rPr>
        <w:t xml:space="preserve"> AND VALUE FOR MONEY</w:t>
      </w:r>
      <w:bookmarkStart w:id="123" w:name="Clause35"/>
      <w:bookmarkEnd w:id="123"/>
    </w:p>
    <w:p w14:paraId="68075C97" w14:textId="4C10A897" w:rsidR="009A6CBC" w:rsidRDefault="00961BAA" w:rsidP="00913CA0">
      <w:pPr>
        <w:pStyle w:val="ListParagraph"/>
        <w:numPr>
          <w:ilvl w:val="1"/>
          <w:numId w:val="76"/>
        </w:numPr>
        <w:autoSpaceDE w:val="0"/>
        <w:autoSpaceDN w:val="0"/>
        <w:adjustRightInd w:val="0"/>
        <w:spacing w:before="120" w:after="120"/>
        <w:ind w:left="709" w:hanging="709"/>
        <w:rPr>
          <w:rFonts w:ascii="Arial" w:hAnsi="Arial" w:cs="Arial"/>
          <w:color w:val="000000"/>
        </w:rPr>
      </w:pPr>
      <w:r w:rsidRPr="449EE0F9">
        <w:rPr>
          <w:rFonts w:ascii="Arial" w:hAnsi="Arial" w:cs="Arial"/>
          <w:color w:val="000000" w:themeColor="text1"/>
        </w:rPr>
        <w:t>In this clause 35</w:t>
      </w:r>
      <w:r w:rsidR="009A6CBC" w:rsidRPr="449EE0F9">
        <w:rPr>
          <w:rFonts w:ascii="Arial" w:hAnsi="Arial" w:cs="Arial"/>
          <w:color w:val="000000" w:themeColor="text1"/>
        </w:rPr>
        <w:t>:</w:t>
      </w:r>
    </w:p>
    <w:p w14:paraId="37538D76" w14:textId="77777777" w:rsidR="00C27B59" w:rsidRDefault="00364DF2" w:rsidP="00913CA0">
      <w:pPr>
        <w:pStyle w:val="ListParagraph"/>
        <w:numPr>
          <w:ilvl w:val="2"/>
          <w:numId w:val="43"/>
        </w:numPr>
        <w:autoSpaceDE w:val="0"/>
        <w:autoSpaceDN w:val="0"/>
        <w:adjustRightInd w:val="0"/>
        <w:spacing w:before="120" w:after="120"/>
        <w:ind w:left="1418" w:hanging="709"/>
        <w:contextualSpacing w:val="0"/>
        <w:rPr>
          <w:rFonts w:ascii="Arial" w:hAnsi="Arial" w:cs="Arial"/>
          <w:color w:val="000000"/>
          <w:szCs w:val="20"/>
        </w:rPr>
      </w:pPr>
      <w:r>
        <w:rPr>
          <w:rFonts w:ascii="Arial" w:hAnsi="Arial" w:cs="Arial"/>
          <w:color w:val="000000"/>
          <w:szCs w:val="20"/>
        </w:rPr>
        <w:t xml:space="preserve"> “</w:t>
      </w:r>
      <w:r w:rsidRPr="008E2054">
        <w:rPr>
          <w:rFonts w:ascii="Arial" w:hAnsi="Arial" w:cs="Arial"/>
          <w:b/>
          <w:bCs/>
          <w:color w:val="000000"/>
          <w:szCs w:val="20"/>
        </w:rPr>
        <w:t>VfM</w:t>
      </w:r>
      <w:r>
        <w:rPr>
          <w:rFonts w:ascii="Arial" w:hAnsi="Arial" w:cs="Arial"/>
          <w:color w:val="000000"/>
          <w:szCs w:val="20"/>
        </w:rPr>
        <w:t>” means</w:t>
      </w:r>
      <w:r w:rsidR="00AB3D09">
        <w:rPr>
          <w:rFonts w:ascii="Arial" w:hAnsi="Arial" w:cs="Arial"/>
          <w:color w:val="000000"/>
          <w:szCs w:val="20"/>
        </w:rPr>
        <w:t xml:space="preserve"> “</w:t>
      </w:r>
      <w:r w:rsidR="0089549A">
        <w:rPr>
          <w:rFonts w:ascii="Arial" w:hAnsi="Arial" w:cs="Arial"/>
          <w:color w:val="000000"/>
          <w:szCs w:val="20"/>
        </w:rPr>
        <w:t>value for money”</w:t>
      </w:r>
      <w:r w:rsidR="009A6CBC">
        <w:rPr>
          <w:rFonts w:ascii="Arial" w:hAnsi="Arial" w:cs="Arial"/>
          <w:color w:val="000000"/>
          <w:szCs w:val="20"/>
        </w:rPr>
        <w:t xml:space="preserve"> as</w:t>
      </w:r>
      <w:r w:rsidR="005B6889">
        <w:rPr>
          <w:rFonts w:ascii="Arial" w:hAnsi="Arial" w:cs="Arial"/>
          <w:color w:val="000000"/>
          <w:szCs w:val="20"/>
        </w:rPr>
        <w:t xml:space="preserve"> defined in the Commonwealth Procurement Rules </w:t>
      </w:r>
      <w:r w:rsidR="0011637A">
        <w:rPr>
          <w:rFonts w:ascii="Arial" w:hAnsi="Arial" w:cs="Arial"/>
          <w:color w:val="000000"/>
          <w:szCs w:val="20"/>
        </w:rPr>
        <w:t>available online at:</w:t>
      </w:r>
    </w:p>
    <w:p w14:paraId="2A6C3A52" w14:textId="0050D04B" w:rsidR="00961BAA" w:rsidRPr="008E2054" w:rsidRDefault="0011637A" w:rsidP="00C27B59">
      <w:pPr>
        <w:pStyle w:val="ListParagraph"/>
        <w:autoSpaceDE w:val="0"/>
        <w:autoSpaceDN w:val="0"/>
        <w:adjustRightInd w:val="0"/>
        <w:spacing w:before="120" w:after="120"/>
        <w:ind w:left="1418"/>
        <w:contextualSpacing w:val="0"/>
        <w:rPr>
          <w:rFonts w:ascii="Arial" w:hAnsi="Arial" w:cs="Arial"/>
          <w:color w:val="000000"/>
          <w:sz w:val="16"/>
          <w:szCs w:val="16"/>
        </w:rPr>
      </w:pPr>
      <w:r w:rsidRPr="008E2054">
        <w:rPr>
          <w:rFonts w:ascii="Arial" w:hAnsi="Arial" w:cs="Arial"/>
          <w:color w:val="000000"/>
          <w:sz w:val="16"/>
          <w:szCs w:val="16"/>
        </w:rPr>
        <w:t xml:space="preserve"> </w:t>
      </w:r>
      <w:hyperlink r:id="rId19" w:history="1">
        <w:r w:rsidR="00C27B59" w:rsidRPr="008E2054">
          <w:rPr>
            <w:rStyle w:val="Hyperlink"/>
            <w:rFonts w:ascii="Arial" w:hAnsi="Arial" w:cs="Arial"/>
            <w:sz w:val="16"/>
            <w:szCs w:val="16"/>
          </w:rPr>
          <w:t>https://www.finance.gov.au/government/procurement/commonwealth-procurement-rules</w:t>
        </w:r>
      </w:hyperlink>
      <w:r w:rsidR="00C27B59" w:rsidRPr="008E2054">
        <w:rPr>
          <w:rFonts w:ascii="Arial" w:hAnsi="Arial" w:cs="Arial"/>
          <w:color w:val="000000"/>
          <w:sz w:val="16"/>
          <w:szCs w:val="16"/>
        </w:rPr>
        <w:t xml:space="preserve"> </w:t>
      </w:r>
    </w:p>
    <w:p w14:paraId="50F2A3CC" w14:textId="2E6C76F5" w:rsidR="00AA5D84" w:rsidRPr="00BB5494" w:rsidRDefault="411A9D8E" w:rsidP="00913CA0">
      <w:pPr>
        <w:pStyle w:val="ListParagraph"/>
        <w:numPr>
          <w:ilvl w:val="2"/>
          <w:numId w:val="43"/>
        </w:numPr>
        <w:autoSpaceDE w:val="0"/>
        <w:autoSpaceDN w:val="0"/>
        <w:adjustRightInd w:val="0"/>
        <w:spacing w:before="120" w:after="120"/>
        <w:ind w:left="1418" w:hanging="709"/>
        <w:rPr>
          <w:rFonts w:ascii="Arial" w:hAnsi="Arial" w:cs="Arial"/>
          <w:color w:val="000000"/>
        </w:rPr>
      </w:pPr>
      <w:r w:rsidRPr="411A9D8E">
        <w:rPr>
          <w:rFonts w:ascii="Arial" w:hAnsi="Arial" w:cs="Arial"/>
          <w:color w:val="000000" w:themeColor="text1"/>
        </w:rPr>
        <w:t>“</w:t>
      </w:r>
      <w:r w:rsidRPr="411A9D8E">
        <w:rPr>
          <w:rFonts w:ascii="Arial" w:hAnsi="Arial" w:cs="Arial"/>
          <w:b/>
          <w:bCs/>
          <w:color w:val="000000" w:themeColor="text1"/>
        </w:rPr>
        <w:t>VfM Principles</w:t>
      </w:r>
      <w:r w:rsidRPr="411A9D8E">
        <w:rPr>
          <w:rFonts w:ascii="Arial" w:hAnsi="Arial" w:cs="Arial"/>
          <w:color w:val="000000" w:themeColor="text1"/>
        </w:rPr>
        <w:t>” means “value for money principles”, being the principles to guide decision making and which are subject to assessment by the Client, the details of which are that are set out online at:</w:t>
      </w:r>
      <w:r w:rsidR="004018C7">
        <w:rPr>
          <w:rFonts w:ascii="Arial" w:hAnsi="Arial" w:cs="Arial"/>
          <w:color w:val="000000" w:themeColor="text1"/>
        </w:rPr>
        <w:t xml:space="preserve"> </w:t>
      </w:r>
    </w:p>
    <w:p w14:paraId="57A5932A" w14:textId="227B1545" w:rsidR="003213E0" w:rsidRPr="004200DD" w:rsidRDefault="003213E0" w:rsidP="00AA5D84">
      <w:pPr>
        <w:autoSpaceDE w:val="0"/>
        <w:autoSpaceDN w:val="0"/>
        <w:adjustRightInd w:val="0"/>
        <w:spacing w:before="120" w:after="120"/>
        <w:ind w:left="1418"/>
        <w:rPr>
          <w:rFonts w:ascii="Arial" w:hAnsi="Arial" w:cs="Arial"/>
          <w:color w:val="000000"/>
          <w:sz w:val="16"/>
          <w:szCs w:val="16"/>
        </w:rPr>
      </w:pPr>
      <w:r w:rsidRPr="008E2054">
        <w:rPr>
          <w:rFonts w:ascii="Arial" w:hAnsi="Arial" w:cs="Arial"/>
          <w:color w:val="000000"/>
          <w:sz w:val="16"/>
          <w:szCs w:val="16"/>
        </w:rPr>
        <w:fldChar w:fldCharType="begin"/>
      </w:r>
      <w:r w:rsidRPr="004200DD">
        <w:rPr>
          <w:rFonts w:ascii="Arial" w:hAnsi="Arial" w:cs="Arial"/>
          <w:color w:val="000000"/>
          <w:sz w:val="16"/>
          <w:szCs w:val="16"/>
        </w:rPr>
        <w:instrText>https://www.dfat.gov.au/aid/who-we-work-with/value-for-money-principles/Pages/value-for-money-principles</w:instrText>
      </w:r>
      <w:r w:rsidRPr="008E2054">
        <w:rPr>
          <w:rFonts w:ascii="Arial" w:hAnsi="Arial" w:cs="Arial"/>
          <w:color w:val="000000"/>
          <w:sz w:val="16"/>
          <w:szCs w:val="16"/>
        </w:rPr>
        <w:instrText>"</w:instrText>
      </w:r>
      <w:r w:rsidRPr="008E2054">
        <w:rPr>
          <w:rFonts w:ascii="Arial" w:hAnsi="Arial" w:cs="Arial"/>
          <w:color w:val="000000"/>
          <w:sz w:val="16"/>
          <w:szCs w:val="16"/>
        </w:rPr>
        <w:fldChar w:fldCharType="separate"/>
      </w:r>
      <w:r w:rsidRPr="004200DD">
        <w:rPr>
          <w:rStyle w:val="Hyperlink"/>
          <w:sz w:val="16"/>
          <w:szCs w:val="16"/>
        </w:rPr>
        <w:t>https://www.dfat.gov.au/aid/who-we-work-with/value-for-money-principles/Pages/value-for-money-principles</w:t>
      </w:r>
      <w:r w:rsidRPr="008E2054">
        <w:rPr>
          <w:rFonts w:ascii="Arial" w:hAnsi="Arial" w:cs="Arial"/>
          <w:color w:val="000000"/>
          <w:sz w:val="16"/>
          <w:szCs w:val="16"/>
        </w:rPr>
        <w:fldChar w:fldCharType="end"/>
      </w:r>
      <w:hyperlink r:id="rId20" w:history="1">
        <w:r w:rsidR="00AA5D84" w:rsidRPr="00AA5D84">
          <w:rPr>
            <w:rStyle w:val="Hyperlink"/>
            <w:rFonts w:ascii="Arial" w:hAnsi="Arial" w:cs="Arial"/>
            <w:sz w:val="16"/>
            <w:szCs w:val="16"/>
          </w:rPr>
          <w:t>https://www.dfat.gov.au/aid/who-we-work-with/value-for-money-principles/Pages/value-for-money-principles</w:t>
        </w:r>
      </w:hyperlink>
      <w:r w:rsidR="00AA5D84">
        <w:rPr>
          <w:rFonts w:ascii="Arial" w:hAnsi="Arial" w:cs="Arial"/>
          <w:color w:val="000000"/>
          <w:sz w:val="16"/>
          <w:szCs w:val="16"/>
        </w:rPr>
        <w:t xml:space="preserve"> </w:t>
      </w:r>
    </w:p>
    <w:p w14:paraId="12924BC8" w14:textId="11FF1F7F" w:rsidR="00AD3B5E" w:rsidRPr="00B800A8" w:rsidRDefault="411A9D8E" w:rsidP="00913CA0">
      <w:pPr>
        <w:pStyle w:val="ListParagraph"/>
        <w:numPr>
          <w:ilvl w:val="1"/>
          <w:numId w:val="76"/>
        </w:numPr>
        <w:autoSpaceDE w:val="0"/>
        <w:autoSpaceDN w:val="0"/>
        <w:adjustRightInd w:val="0"/>
        <w:spacing w:before="120" w:after="120"/>
        <w:ind w:left="709" w:hanging="709"/>
        <w:contextualSpacing w:val="0"/>
        <w:rPr>
          <w:rFonts w:ascii="Arial" w:hAnsi="Arial" w:cs="Arial"/>
          <w:color w:val="000000"/>
        </w:rPr>
      </w:pPr>
      <w:r w:rsidRPr="411A9D8E">
        <w:rPr>
          <w:rFonts w:ascii="Arial" w:hAnsi="Arial" w:cs="Arial"/>
          <w:color w:val="000000" w:themeColor="text1"/>
        </w:rPr>
        <w:t>The Service Provider acknowledges and agrees that the Client may issue a Service Provider performance assessment in relation to this Agreement.</w:t>
      </w:r>
    </w:p>
    <w:p w14:paraId="1171F853" w14:textId="311235A4" w:rsidR="00AD3B5E" w:rsidRPr="00B800A8" w:rsidRDefault="411A9D8E" w:rsidP="00913CA0">
      <w:pPr>
        <w:pStyle w:val="ListParagraph"/>
        <w:numPr>
          <w:ilvl w:val="1"/>
          <w:numId w:val="76"/>
        </w:numPr>
        <w:autoSpaceDE w:val="0"/>
        <w:autoSpaceDN w:val="0"/>
        <w:adjustRightInd w:val="0"/>
        <w:spacing w:before="120" w:after="120"/>
        <w:ind w:left="709" w:hanging="709"/>
        <w:rPr>
          <w:rFonts w:ascii="Arial" w:hAnsi="Arial" w:cs="Arial"/>
          <w:color w:val="000000"/>
        </w:rPr>
      </w:pPr>
      <w:bookmarkStart w:id="124" w:name="_Ref160697977"/>
      <w:r w:rsidRPr="411A9D8E">
        <w:rPr>
          <w:rFonts w:ascii="Arial" w:hAnsi="Arial" w:cs="Arial"/>
          <w:color w:val="000000" w:themeColor="text1"/>
        </w:rPr>
        <w:t>The Service Provider agrees that the Client or Tetra Tech International Development may issue:</w:t>
      </w:r>
      <w:bookmarkEnd w:id="124"/>
    </w:p>
    <w:p w14:paraId="5C503243" w14:textId="77777777" w:rsidR="00AD3B5E" w:rsidRPr="00B800A8" w:rsidRDefault="00AD3B5E" w:rsidP="00913CA0">
      <w:pPr>
        <w:pStyle w:val="ListParagraph"/>
        <w:numPr>
          <w:ilvl w:val="2"/>
          <w:numId w:val="83"/>
        </w:numPr>
        <w:autoSpaceDE w:val="0"/>
        <w:autoSpaceDN w:val="0"/>
        <w:adjustRightInd w:val="0"/>
        <w:spacing w:before="120" w:after="120"/>
        <w:ind w:left="1418" w:hanging="709"/>
        <w:contextualSpacing w:val="0"/>
        <w:rPr>
          <w:rFonts w:cstheme="minorHAnsi"/>
          <w:szCs w:val="20"/>
        </w:rPr>
      </w:pPr>
      <w:r w:rsidRPr="00B800A8">
        <w:rPr>
          <w:rFonts w:cstheme="minorHAnsi"/>
          <w:szCs w:val="20"/>
        </w:rPr>
        <w:t xml:space="preserve">a </w:t>
      </w:r>
      <w:bookmarkStart w:id="125" w:name="_Hlk511307516"/>
      <w:r w:rsidRPr="00B800A8">
        <w:rPr>
          <w:rFonts w:cstheme="minorHAnsi"/>
          <w:szCs w:val="20"/>
        </w:rPr>
        <w:t>Service Provider performance assessment</w:t>
      </w:r>
      <w:bookmarkEnd w:id="125"/>
      <w:r w:rsidRPr="00B800A8">
        <w:rPr>
          <w:rFonts w:cstheme="minorHAnsi"/>
          <w:szCs w:val="20"/>
        </w:rPr>
        <w:t>; or</w:t>
      </w:r>
    </w:p>
    <w:p w14:paraId="0BA51154" w14:textId="48FAE0C2" w:rsidR="00AD3B5E" w:rsidRDefault="00AD3B5E" w:rsidP="00913CA0">
      <w:pPr>
        <w:pStyle w:val="ListParagraph"/>
        <w:numPr>
          <w:ilvl w:val="2"/>
          <w:numId w:val="83"/>
        </w:numPr>
        <w:autoSpaceDE w:val="0"/>
        <w:autoSpaceDN w:val="0"/>
        <w:adjustRightInd w:val="0"/>
        <w:spacing w:before="120" w:after="120"/>
        <w:ind w:left="1418" w:hanging="709"/>
        <w:contextualSpacing w:val="0"/>
        <w:rPr>
          <w:rFonts w:cstheme="minorHAnsi"/>
          <w:szCs w:val="20"/>
        </w:rPr>
      </w:pPr>
      <w:r w:rsidRPr="00B800A8">
        <w:rPr>
          <w:rFonts w:cstheme="minorHAnsi"/>
          <w:szCs w:val="20"/>
        </w:rPr>
        <w:t>Service Provider key personnel performance assessments, in relation to the Agreement</w:t>
      </w:r>
      <w:r w:rsidR="0019538B">
        <w:rPr>
          <w:rFonts w:cstheme="minorHAnsi"/>
          <w:szCs w:val="20"/>
        </w:rPr>
        <w:t>; or</w:t>
      </w:r>
    </w:p>
    <w:p w14:paraId="494C4AC0" w14:textId="1E294185" w:rsidR="0019538B" w:rsidRPr="00B800A8" w:rsidRDefault="006F19FC" w:rsidP="00913CA0">
      <w:pPr>
        <w:pStyle w:val="ListParagraph"/>
        <w:numPr>
          <w:ilvl w:val="2"/>
          <w:numId w:val="83"/>
        </w:numPr>
        <w:autoSpaceDE w:val="0"/>
        <w:autoSpaceDN w:val="0"/>
        <w:adjustRightInd w:val="0"/>
        <w:spacing w:before="120" w:after="120"/>
        <w:ind w:left="1418" w:hanging="709"/>
        <w:contextualSpacing w:val="0"/>
        <w:rPr>
          <w:rFonts w:cstheme="minorHAnsi"/>
          <w:szCs w:val="20"/>
        </w:rPr>
      </w:pPr>
      <w:bookmarkStart w:id="126" w:name="_Ref160697981"/>
      <w:r>
        <w:rPr>
          <w:rFonts w:cstheme="minorHAnsi"/>
          <w:szCs w:val="20"/>
        </w:rPr>
        <w:t>request for</w:t>
      </w:r>
      <w:r w:rsidR="00B37ECE">
        <w:rPr>
          <w:rFonts w:cstheme="minorHAnsi"/>
          <w:szCs w:val="20"/>
        </w:rPr>
        <w:t xml:space="preserve"> a </w:t>
      </w:r>
      <w:r w:rsidR="003A2744">
        <w:rPr>
          <w:rFonts w:cstheme="minorHAnsi"/>
          <w:szCs w:val="20"/>
        </w:rPr>
        <w:t>documents</w:t>
      </w:r>
      <w:r w:rsidR="00B37ECE">
        <w:rPr>
          <w:rFonts w:cstheme="minorHAnsi"/>
          <w:szCs w:val="20"/>
        </w:rPr>
        <w:t xml:space="preserve"> or information</w:t>
      </w:r>
      <w:r w:rsidR="002C4899">
        <w:rPr>
          <w:rFonts w:cstheme="minorHAnsi"/>
          <w:szCs w:val="20"/>
        </w:rPr>
        <w:t xml:space="preserve"> demonstrating compliance with V</w:t>
      </w:r>
      <w:r w:rsidR="00165912">
        <w:rPr>
          <w:rFonts w:cstheme="minorHAnsi"/>
          <w:szCs w:val="20"/>
        </w:rPr>
        <w:t>fM Principles applicable to the</w:t>
      </w:r>
      <w:r w:rsidR="00D339C8">
        <w:rPr>
          <w:rFonts w:cstheme="minorHAnsi"/>
          <w:szCs w:val="20"/>
        </w:rPr>
        <w:t xml:space="preserve"> Services</w:t>
      </w:r>
      <w:r w:rsidR="00581CEB">
        <w:rPr>
          <w:rFonts w:cstheme="minorHAnsi"/>
          <w:szCs w:val="20"/>
        </w:rPr>
        <w:t>.</w:t>
      </w:r>
      <w:bookmarkEnd w:id="126"/>
    </w:p>
    <w:p w14:paraId="569686F3" w14:textId="5419089E" w:rsidR="00AD3B5E" w:rsidRDefault="00AD3B5E" w:rsidP="00913CA0">
      <w:pPr>
        <w:pStyle w:val="ListParagraph"/>
        <w:numPr>
          <w:ilvl w:val="1"/>
          <w:numId w:val="76"/>
        </w:numPr>
        <w:autoSpaceDE w:val="0"/>
        <w:autoSpaceDN w:val="0"/>
        <w:adjustRightInd w:val="0"/>
        <w:spacing w:before="120" w:after="120"/>
        <w:ind w:left="709" w:hanging="709"/>
        <w:contextualSpacing w:val="0"/>
        <w:rPr>
          <w:rFonts w:ascii="Arial" w:hAnsi="Arial" w:cs="Arial"/>
          <w:color w:val="000000"/>
        </w:rPr>
      </w:pPr>
      <w:r w:rsidRPr="449EE0F9">
        <w:rPr>
          <w:rFonts w:ascii="Arial" w:hAnsi="Arial" w:cs="Arial"/>
          <w:color w:val="000000" w:themeColor="text1"/>
        </w:rPr>
        <w:t>The Service Provider will sign and return the Service Provider performance assessment together with any response within 15 days of receipt and will ensure that the Service Provider personnel performance assessments together with any response any personnel wishes to include are signed and returned within 15 days of receipt.</w:t>
      </w:r>
    </w:p>
    <w:p w14:paraId="63E0A8A7" w14:textId="5EC007D0" w:rsidR="00346A42" w:rsidRPr="00B800A8" w:rsidRDefault="00F1018D" w:rsidP="00913CA0">
      <w:pPr>
        <w:pStyle w:val="ListParagraph"/>
        <w:numPr>
          <w:ilvl w:val="1"/>
          <w:numId w:val="76"/>
        </w:numPr>
        <w:autoSpaceDE w:val="0"/>
        <w:autoSpaceDN w:val="0"/>
        <w:adjustRightInd w:val="0"/>
        <w:spacing w:before="120" w:after="120"/>
        <w:ind w:left="709" w:hanging="709"/>
        <w:rPr>
          <w:rFonts w:ascii="Arial" w:hAnsi="Arial" w:cs="Arial"/>
          <w:color w:val="000000"/>
        </w:rPr>
      </w:pPr>
      <w:r w:rsidRPr="0454E2F1">
        <w:rPr>
          <w:rFonts w:ascii="Arial" w:hAnsi="Arial" w:cs="Arial"/>
          <w:color w:val="000000"/>
        </w:rPr>
        <w:t>The Service Provider will produce the</w:t>
      </w:r>
      <w:r w:rsidR="00942986" w:rsidRPr="0454E2F1">
        <w:rPr>
          <w:rFonts w:ascii="Arial" w:hAnsi="Arial" w:cs="Arial"/>
          <w:color w:val="000000"/>
        </w:rPr>
        <w:t xml:space="preserve"> documents</w:t>
      </w:r>
      <w:r w:rsidR="00D55FA3" w:rsidRPr="0454E2F1">
        <w:rPr>
          <w:rFonts w:ascii="Arial" w:hAnsi="Arial" w:cs="Arial"/>
          <w:color w:val="000000"/>
        </w:rPr>
        <w:t xml:space="preserve"> and/or</w:t>
      </w:r>
      <w:r w:rsidR="00942986" w:rsidRPr="0454E2F1">
        <w:rPr>
          <w:rFonts w:ascii="Arial" w:hAnsi="Arial" w:cs="Arial"/>
          <w:color w:val="000000"/>
        </w:rPr>
        <w:t xml:space="preserve"> information </w:t>
      </w:r>
      <w:r w:rsidR="00FA548A" w:rsidRPr="0454E2F1">
        <w:rPr>
          <w:rFonts w:ascii="Arial" w:hAnsi="Arial" w:cs="Arial"/>
          <w:color w:val="000000"/>
        </w:rPr>
        <w:t xml:space="preserve">set out in the request issued under clause </w:t>
      </w:r>
      <w:r w:rsidR="00FA548A" w:rsidRPr="0454E2F1">
        <w:rPr>
          <w:rFonts w:ascii="Arial" w:hAnsi="Arial" w:cs="Arial"/>
          <w:color w:val="000000"/>
        </w:rPr>
        <w:fldChar w:fldCharType="begin"/>
      </w:r>
      <w:r w:rsidR="00FA548A" w:rsidRPr="0454E2F1">
        <w:rPr>
          <w:rFonts w:ascii="Arial" w:hAnsi="Arial" w:cs="Arial"/>
          <w:color w:val="000000"/>
        </w:rPr>
        <w:instrText xml:space="preserve"> REF _Ref160697977 \r \h </w:instrText>
      </w:r>
      <w:r w:rsidR="00FA548A" w:rsidRPr="0454E2F1">
        <w:rPr>
          <w:rFonts w:ascii="Arial" w:hAnsi="Arial" w:cs="Arial"/>
          <w:color w:val="000000"/>
        </w:rPr>
      </w:r>
      <w:r w:rsidR="00FA548A" w:rsidRPr="0454E2F1">
        <w:rPr>
          <w:rFonts w:ascii="Arial" w:hAnsi="Arial" w:cs="Arial"/>
          <w:color w:val="000000"/>
        </w:rPr>
        <w:fldChar w:fldCharType="separate"/>
      </w:r>
      <w:r w:rsidR="00FA548A" w:rsidRPr="0454E2F1">
        <w:rPr>
          <w:rFonts w:ascii="Arial" w:hAnsi="Arial" w:cs="Arial"/>
          <w:color w:val="000000"/>
        </w:rPr>
        <w:t>35.3</w:t>
      </w:r>
      <w:r w:rsidR="00FA548A" w:rsidRPr="0454E2F1">
        <w:rPr>
          <w:rFonts w:ascii="Arial" w:hAnsi="Arial" w:cs="Arial"/>
          <w:color w:val="000000"/>
        </w:rPr>
        <w:fldChar w:fldCharType="end"/>
      </w:r>
      <w:r w:rsidR="00FA548A" w:rsidRPr="0454E2F1">
        <w:rPr>
          <w:rFonts w:ascii="Arial" w:hAnsi="Arial" w:cs="Arial"/>
          <w:color w:val="000000"/>
        </w:rPr>
        <w:fldChar w:fldCharType="begin"/>
      </w:r>
      <w:r w:rsidR="00FA548A" w:rsidRPr="0454E2F1">
        <w:rPr>
          <w:rFonts w:ascii="Arial" w:hAnsi="Arial" w:cs="Arial"/>
          <w:color w:val="000000"/>
        </w:rPr>
        <w:instrText xml:space="preserve"> REF _Ref160697981 \r \h </w:instrText>
      </w:r>
      <w:r w:rsidR="00FA548A" w:rsidRPr="0454E2F1">
        <w:rPr>
          <w:rFonts w:ascii="Arial" w:hAnsi="Arial" w:cs="Arial"/>
          <w:color w:val="000000"/>
        </w:rPr>
      </w:r>
      <w:r w:rsidR="00FA548A" w:rsidRPr="0454E2F1">
        <w:rPr>
          <w:rFonts w:ascii="Arial" w:hAnsi="Arial" w:cs="Arial"/>
          <w:color w:val="000000"/>
        </w:rPr>
        <w:fldChar w:fldCharType="separate"/>
      </w:r>
      <w:r w:rsidR="00FA548A" w:rsidRPr="0454E2F1">
        <w:rPr>
          <w:rFonts w:ascii="Arial" w:hAnsi="Arial" w:cs="Arial"/>
          <w:color w:val="000000"/>
        </w:rPr>
        <w:t>(e)</w:t>
      </w:r>
      <w:r w:rsidR="00FA548A" w:rsidRPr="0454E2F1">
        <w:rPr>
          <w:rFonts w:ascii="Arial" w:hAnsi="Arial" w:cs="Arial"/>
          <w:color w:val="000000"/>
        </w:rPr>
        <w:fldChar w:fldCharType="end"/>
      </w:r>
      <w:r w:rsidR="00C87F83" w:rsidRPr="0454E2F1">
        <w:rPr>
          <w:rFonts w:ascii="Arial" w:hAnsi="Arial" w:cs="Arial"/>
          <w:color w:val="000000"/>
        </w:rPr>
        <w:t xml:space="preserve"> within 15 days of </w:t>
      </w:r>
      <w:r w:rsidR="006A1707" w:rsidRPr="0454E2F1">
        <w:rPr>
          <w:rFonts w:ascii="Arial" w:hAnsi="Arial" w:cs="Arial"/>
          <w:color w:val="000000"/>
        </w:rPr>
        <w:t>receipt</w:t>
      </w:r>
      <w:r w:rsidR="003220ED" w:rsidRPr="0454E2F1">
        <w:rPr>
          <w:rFonts w:ascii="Arial" w:hAnsi="Arial" w:cs="Arial"/>
          <w:color w:val="000000"/>
        </w:rPr>
        <w:t>.</w:t>
      </w:r>
    </w:p>
    <w:p w14:paraId="67C40466" w14:textId="2402A21A" w:rsidR="00AD3B5E" w:rsidRPr="00BB5494" w:rsidRDefault="411A9D8E" w:rsidP="00913CA0">
      <w:pPr>
        <w:pStyle w:val="Heading1"/>
        <w:numPr>
          <w:ilvl w:val="0"/>
          <w:numId w:val="76"/>
        </w:numPr>
        <w:spacing w:before="360"/>
        <w:ind w:left="709" w:hanging="709"/>
        <w:rPr>
          <w:rFonts w:ascii="Arial" w:hAnsi="Arial"/>
          <w:color w:val="000000" w:themeColor="text1"/>
          <w:sz w:val="23"/>
          <w:szCs w:val="23"/>
        </w:rPr>
      </w:pPr>
      <w:bookmarkStart w:id="127" w:name="_Ref120470916"/>
      <w:bookmarkEnd w:id="122"/>
      <w:r w:rsidRPr="411A9D8E">
        <w:rPr>
          <w:rFonts w:ascii="Arial" w:hAnsi="Arial"/>
          <w:color w:val="000000" w:themeColor="text1"/>
          <w:sz w:val="23"/>
          <w:szCs w:val="23"/>
        </w:rPr>
        <w:t>COMPLIANCE WITH CLIENT AND TETRA TECH INTERNATIONAL DEVELOPMENT POLICIES</w:t>
      </w:r>
      <w:bookmarkEnd w:id="127"/>
      <w:r w:rsidRPr="411A9D8E">
        <w:rPr>
          <w:rFonts w:ascii="Arial" w:hAnsi="Arial"/>
          <w:color w:val="000000" w:themeColor="text1"/>
          <w:sz w:val="23"/>
          <w:szCs w:val="23"/>
        </w:rPr>
        <w:t xml:space="preserve"> AND PROCEDURES</w:t>
      </w:r>
    </w:p>
    <w:p w14:paraId="65E99B03" w14:textId="76227759" w:rsidR="00AD3B5E" w:rsidRPr="002C091A" w:rsidRDefault="00AD3B5E" w:rsidP="00913CA0">
      <w:pPr>
        <w:pStyle w:val="ListParagraph"/>
        <w:numPr>
          <w:ilvl w:val="1"/>
          <w:numId w:val="76"/>
        </w:numPr>
        <w:autoSpaceDE w:val="0"/>
        <w:autoSpaceDN w:val="0"/>
        <w:adjustRightInd w:val="0"/>
        <w:spacing w:before="120" w:after="120"/>
        <w:ind w:left="709" w:hanging="709"/>
        <w:contextualSpacing w:val="0"/>
        <w:rPr>
          <w:rFonts w:ascii="Arial" w:hAnsi="Arial" w:cs="Arial"/>
          <w:color w:val="000000"/>
        </w:rPr>
      </w:pPr>
      <w:r w:rsidRPr="449EE0F9">
        <w:rPr>
          <w:rFonts w:ascii="Arial" w:hAnsi="Arial" w:cs="Arial"/>
          <w:color w:val="000000" w:themeColor="text1"/>
        </w:rPr>
        <w:t xml:space="preserve">The Service Provider and its Personnel must have regard to and comply with, relevant and applicable laws, guidelines, regulations and policies, including those in Australia and in the Partner Country. </w:t>
      </w:r>
    </w:p>
    <w:p w14:paraId="4DECB9C0" w14:textId="4992CC67" w:rsidR="00AD3B5E" w:rsidRPr="002C091A" w:rsidRDefault="00AD3B5E" w:rsidP="00913CA0">
      <w:pPr>
        <w:pStyle w:val="ListParagraph"/>
        <w:numPr>
          <w:ilvl w:val="1"/>
          <w:numId w:val="76"/>
        </w:numPr>
        <w:autoSpaceDE w:val="0"/>
        <w:autoSpaceDN w:val="0"/>
        <w:adjustRightInd w:val="0"/>
        <w:spacing w:before="120" w:after="120"/>
        <w:ind w:left="709" w:hanging="709"/>
        <w:rPr>
          <w:rFonts w:ascii="Arial" w:hAnsi="Arial" w:cs="Arial"/>
        </w:rPr>
      </w:pPr>
      <w:r w:rsidRPr="449EE0F9">
        <w:rPr>
          <w:rFonts w:ascii="Arial" w:hAnsi="Arial" w:cs="Arial"/>
          <w:color w:val="000000" w:themeColor="text1"/>
        </w:rPr>
        <w:t>The Service Provider must ensure that it and its Personnel comply with DFAT</w:t>
      </w:r>
      <w:r w:rsidR="00550D9F" w:rsidRPr="449EE0F9">
        <w:rPr>
          <w:rFonts w:ascii="Arial" w:hAnsi="Arial" w:cs="Arial"/>
          <w:color w:val="000000" w:themeColor="text1"/>
        </w:rPr>
        <w:t xml:space="preserve"> and Commonwealth Government</w:t>
      </w:r>
      <w:r w:rsidRPr="449EE0F9">
        <w:rPr>
          <w:rFonts w:ascii="Arial" w:hAnsi="Arial" w:cs="Arial"/>
          <w:color w:val="000000" w:themeColor="text1"/>
        </w:rPr>
        <w:t xml:space="preserve"> policies and guid</w:t>
      </w:r>
      <w:r w:rsidR="00EB78FF" w:rsidRPr="449EE0F9">
        <w:rPr>
          <w:rFonts w:ascii="Arial" w:hAnsi="Arial" w:cs="Arial"/>
          <w:color w:val="000000" w:themeColor="text1"/>
        </w:rPr>
        <w:t>elines</w:t>
      </w:r>
      <w:r w:rsidRPr="449EE0F9">
        <w:rPr>
          <w:rFonts w:ascii="Arial" w:hAnsi="Arial" w:cs="Arial"/>
          <w:color w:val="000000" w:themeColor="text1"/>
        </w:rPr>
        <w:t xml:space="preserve"> </w:t>
      </w:r>
      <w:r w:rsidR="002054FD" w:rsidRPr="449EE0F9">
        <w:rPr>
          <w:rFonts w:ascii="Arial" w:hAnsi="Arial" w:cs="Arial"/>
        </w:rPr>
        <w:t>applicable</w:t>
      </w:r>
      <w:r w:rsidR="00D90B1C" w:rsidRPr="449EE0F9">
        <w:rPr>
          <w:rFonts w:ascii="Arial" w:hAnsi="Arial" w:cs="Arial"/>
        </w:rPr>
        <w:t xml:space="preserve"> to the Services, including</w:t>
      </w:r>
      <w:r w:rsidR="00550D9F" w:rsidRPr="449EE0F9">
        <w:rPr>
          <w:rFonts w:ascii="Arial" w:hAnsi="Arial" w:cs="Arial"/>
        </w:rPr>
        <w:t xml:space="preserve"> </w:t>
      </w:r>
      <w:r w:rsidR="00F01678" w:rsidRPr="449EE0F9">
        <w:rPr>
          <w:rFonts w:ascii="Arial" w:hAnsi="Arial" w:cs="Arial"/>
        </w:rPr>
        <w:t>the policies, procedures and guidelines listed in Schedule 4</w:t>
      </w:r>
      <w:r w:rsidR="008525C2" w:rsidRPr="449EE0F9">
        <w:rPr>
          <w:rFonts w:ascii="Arial" w:hAnsi="Arial" w:cs="Arial"/>
        </w:rPr>
        <w:t>.</w:t>
      </w:r>
    </w:p>
    <w:p w14:paraId="10C85E8E" w14:textId="77777777" w:rsidR="00AD3B5E" w:rsidRDefault="00AD3B5E" w:rsidP="00AD3B5E">
      <w:pPr>
        <w:pStyle w:val="ListParagraph"/>
        <w:autoSpaceDE w:val="0"/>
        <w:autoSpaceDN w:val="0"/>
        <w:adjustRightInd w:val="0"/>
        <w:spacing w:before="120" w:after="120"/>
        <w:ind w:left="0"/>
        <w:rPr>
          <w:rFonts w:ascii="Arial" w:hAnsi="Arial" w:cs="Arial"/>
          <w:szCs w:val="20"/>
        </w:rPr>
      </w:pPr>
    </w:p>
    <w:p w14:paraId="71E019B7" w14:textId="38490F72" w:rsidR="00AD3B5E" w:rsidRPr="00F222A5" w:rsidRDefault="00AD3B5E" w:rsidP="00913CA0">
      <w:pPr>
        <w:pStyle w:val="ListParagraph"/>
        <w:keepNext/>
        <w:numPr>
          <w:ilvl w:val="0"/>
          <w:numId w:val="76"/>
        </w:numPr>
        <w:autoSpaceDE w:val="0"/>
        <w:autoSpaceDN w:val="0"/>
        <w:adjustRightInd w:val="0"/>
        <w:spacing w:before="360" w:after="120"/>
        <w:ind w:left="709" w:hanging="709"/>
        <w:rPr>
          <w:rFonts w:ascii="Arial" w:hAnsi="Arial" w:cs="Arial"/>
          <w:b/>
          <w:sz w:val="24"/>
          <w:szCs w:val="24"/>
        </w:rPr>
      </w:pPr>
      <w:r w:rsidRPr="617A5BEC">
        <w:rPr>
          <w:b/>
          <w:sz w:val="24"/>
          <w:szCs w:val="24"/>
        </w:rPr>
        <w:t>NOTIFICATION TO TETRA TECH INTERNATIONAL DEVELOPMENT</w:t>
      </w:r>
    </w:p>
    <w:p w14:paraId="3D478129" w14:textId="2F8268DB" w:rsidR="00AD3B5E" w:rsidRPr="00F222A5" w:rsidRDefault="00AD3B5E" w:rsidP="00913CA0">
      <w:pPr>
        <w:pStyle w:val="ListParagraph"/>
        <w:numPr>
          <w:ilvl w:val="1"/>
          <w:numId w:val="76"/>
        </w:numPr>
        <w:autoSpaceDE w:val="0"/>
        <w:autoSpaceDN w:val="0"/>
        <w:adjustRightInd w:val="0"/>
        <w:spacing w:before="120" w:after="120"/>
        <w:ind w:left="709" w:hanging="709"/>
        <w:contextualSpacing w:val="0"/>
        <w:rPr>
          <w:rFonts w:ascii="Arial" w:hAnsi="Arial" w:cs="Arial"/>
          <w:color w:val="000000"/>
        </w:rPr>
      </w:pPr>
      <w:r w:rsidRPr="617A5BEC">
        <w:rPr>
          <w:rFonts w:ascii="Arial" w:hAnsi="Arial" w:cs="Arial"/>
          <w:color w:val="000000" w:themeColor="text1"/>
        </w:rPr>
        <w:t>The Service Provider must immediately notify Tetra Tech International Development if the Service Provider, including its Personnel is:</w:t>
      </w:r>
    </w:p>
    <w:p w14:paraId="7B32C926" w14:textId="54186D32" w:rsidR="00AD3B5E" w:rsidRPr="00F222A5" w:rsidRDefault="00B66D8B" w:rsidP="00913CA0">
      <w:pPr>
        <w:pStyle w:val="ListParagraph"/>
        <w:numPr>
          <w:ilvl w:val="2"/>
          <w:numId w:val="54"/>
        </w:numPr>
        <w:autoSpaceDE w:val="0"/>
        <w:autoSpaceDN w:val="0"/>
        <w:adjustRightInd w:val="0"/>
        <w:spacing w:before="120" w:after="120"/>
        <w:ind w:left="1418" w:hanging="709"/>
        <w:contextualSpacing w:val="0"/>
        <w:rPr>
          <w:rFonts w:cstheme="minorHAnsi"/>
          <w:szCs w:val="20"/>
        </w:rPr>
      </w:pPr>
      <w:r>
        <w:rPr>
          <w:rFonts w:cstheme="minorHAnsi"/>
          <w:szCs w:val="20"/>
        </w:rPr>
        <w:lastRenderedPageBreak/>
        <w:t>s</w:t>
      </w:r>
      <w:r w:rsidR="00AD3B5E" w:rsidRPr="00F222A5">
        <w:rPr>
          <w:rFonts w:cstheme="minorHAnsi"/>
          <w:szCs w:val="20"/>
        </w:rPr>
        <w:t>ubject to a change in Control of its legal entity;</w:t>
      </w:r>
    </w:p>
    <w:p w14:paraId="665BAD0A" w14:textId="3A46A75D" w:rsidR="00AD3B5E" w:rsidRPr="00F222A5" w:rsidRDefault="00AD3B5E" w:rsidP="00913CA0">
      <w:pPr>
        <w:pStyle w:val="ListParagraph"/>
        <w:numPr>
          <w:ilvl w:val="2"/>
          <w:numId w:val="54"/>
        </w:numPr>
        <w:autoSpaceDE w:val="0"/>
        <w:autoSpaceDN w:val="0"/>
        <w:adjustRightInd w:val="0"/>
        <w:spacing w:before="120" w:after="120"/>
        <w:ind w:left="1418" w:hanging="709"/>
        <w:contextualSpacing w:val="0"/>
        <w:rPr>
          <w:rFonts w:cstheme="minorHAnsi"/>
          <w:szCs w:val="20"/>
        </w:rPr>
      </w:pPr>
      <w:r w:rsidRPr="00F222A5">
        <w:rPr>
          <w:rFonts w:cstheme="minorHAnsi"/>
          <w:szCs w:val="20"/>
        </w:rPr>
        <w:t xml:space="preserve">on the DFAT Consolidated List, the Criminal Code Act List, the World Bank List or a Relevant List; </w:t>
      </w:r>
    </w:p>
    <w:p w14:paraId="660A4ABF" w14:textId="77777777" w:rsidR="00AD3B5E" w:rsidRPr="00F222A5" w:rsidRDefault="00AD3B5E" w:rsidP="00913CA0">
      <w:pPr>
        <w:pStyle w:val="ListParagraph"/>
        <w:numPr>
          <w:ilvl w:val="2"/>
          <w:numId w:val="54"/>
        </w:numPr>
        <w:autoSpaceDE w:val="0"/>
        <w:autoSpaceDN w:val="0"/>
        <w:adjustRightInd w:val="0"/>
        <w:spacing w:before="120" w:after="120"/>
        <w:ind w:left="1418" w:hanging="709"/>
        <w:contextualSpacing w:val="0"/>
        <w:rPr>
          <w:rFonts w:cstheme="minorHAnsi"/>
          <w:szCs w:val="20"/>
        </w:rPr>
      </w:pPr>
      <w:r w:rsidRPr="00F222A5">
        <w:rPr>
          <w:rFonts w:cstheme="minorHAnsi"/>
          <w:szCs w:val="20"/>
        </w:rPr>
        <w:t xml:space="preserve">subject to any proceedings or informal process that could lead to listing on the DFAT Consolidated List, the Criminal Code Act List, the World Bank List or a Relevant List; </w:t>
      </w:r>
    </w:p>
    <w:p w14:paraId="33E273BA" w14:textId="77777777" w:rsidR="00AD3B5E" w:rsidRPr="00F222A5" w:rsidRDefault="00AD3B5E" w:rsidP="00913CA0">
      <w:pPr>
        <w:pStyle w:val="ListParagraph"/>
        <w:numPr>
          <w:ilvl w:val="2"/>
          <w:numId w:val="54"/>
        </w:numPr>
        <w:autoSpaceDE w:val="0"/>
        <w:autoSpaceDN w:val="0"/>
        <w:adjustRightInd w:val="0"/>
        <w:spacing w:before="120" w:after="120"/>
        <w:ind w:left="1418" w:hanging="709"/>
        <w:contextualSpacing w:val="0"/>
        <w:rPr>
          <w:rFonts w:cstheme="minorHAnsi"/>
          <w:szCs w:val="20"/>
        </w:rPr>
      </w:pPr>
      <w:r w:rsidRPr="00F222A5">
        <w:rPr>
          <w:rFonts w:cstheme="minorHAnsi"/>
          <w:szCs w:val="20"/>
        </w:rPr>
        <w:t xml:space="preserve">temporarily suspended from tendering for World Bank contracts by the World Bank, pending the outcome of a sanctions process; </w:t>
      </w:r>
    </w:p>
    <w:p w14:paraId="117E8775" w14:textId="4673C39C" w:rsidR="00AD3B5E" w:rsidRPr="00F222A5" w:rsidRDefault="00AD3B5E" w:rsidP="00913CA0">
      <w:pPr>
        <w:pStyle w:val="ListParagraph"/>
        <w:numPr>
          <w:ilvl w:val="2"/>
          <w:numId w:val="54"/>
        </w:numPr>
        <w:autoSpaceDE w:val="0"/>
        <w:autoSpaceDN w:val="0"/>
        <w:adjustRightInd w:val="0"/>
        <w:spacing w:before="120" w:after="120"/>
        <w:ind w:left="1418" w:hanging="709"/>
        <w:contextualSpacing w:val="0"/>
        <w:rPr>
          <w:rFonts w:cstheme="minorHAnsi"/>
          <w:szCs w:val="20"/>
        </w:rPr>
      </w:pPr>
      <w:r w:rsidRPr="00F222A5">
        <w:rPr>
          <w:rFonts w:cstheme="minorHAnsi"/>
          <w:szCs w:val="20"/>
        </w:rPr>
        <w:t xml:space="preserve">temporarily suspended from tendering by a donor of development funding; and/or </w:t>
      </w:r>
    </w:p>
    <w:p w14:paraId="3E1F41A9" w14:textId="77777777" w:rsidR="00AD3B5E" w:rsidRPr="00F222A5" w:rsidRDefault="00AD3B5E" w:rsidP="00913CA0">
      <w:pPr>
        <w:pStyle w:val="ListParagraph"/>
        <w:numPr>
          <w:ilvl w:val="2"/>
          <w:numId w:val="54"/>
        </w:numPr>
        <w:autoSpaceDE w:val="0"/>
        <w:autoSpaceDN w:val="0"/>
        <w:adjustRightInd w:val="0"/>
        <w:spacing w:before="120" w:after="120"/>
        <w:ind w:left="1418" w:hanging="709"/>
        <w:contextualSpacing w:val="0"/>
        <w:rPr>
          <w:rFonts w:cstheme="minorHAnsi"/>
          <w:szCs w:val="20"/>
        </w:rPr>
      </w:pPr>
      <w:r w:rsidRPr="00F222A5">
        <w:rPr>
          <w:rFonts w:cstheme="minorHAnsi"/>
          <w:szCs w:val="20"/>
        </w:rPr>
        <w:t xml:space="preserve">the subject of an investigation (whether formal or informal) by the World Bank or another donor of development funding. </w:t>
      </w:r>
    </w:p>
    <w:p w14:paraId="5026C609" w14:textId="6CB51FC1" w:rsidR="00AD3B5E" w:rsidRDefault="00AD3B5E" w:rsidP="00913CA0">
      <w:pPr>
        <w:pStyle w:val="ListParagraph"/>
        <w:numPr>
          <w:ilvl w:val="1"/>
          <w:numId w:val="76"/>
        </w:numPr>
        <w:autoSpaceDE w:val="0"/>
        <w:autoSpaceDN w:val="0"/>
        <w:adjustRightInd w:val="0"/>
        <w:spacing w:before="120" w:after="120"/>
        <w:ind w:left="709" w:hanging="709"/>
        <w:rPr>
          <w:rFonts w:ascii="Arial" w:hAnsi="Arial" w:cs="Arial"/>
          <w:color w:val="000000"/>
        </w:rPr>
      </w:pPr>
      <w:r w:rsidRPr="449EE0F9">
        <w:rPr>
          <w:rFonts w:ascii="Arial" w:hAnsi="Arial" w:cs="Arial"/>
          <w:color w:val="000000" w:themeColor="text1"/>
        </w:rPr>
        <w:t xml:space="preserve">The Service Provider must inform Tetra Tech International Development immediately if the Service Provider becomes aware of any issue that may affect its performance of, or compliance, with this </w:t>
      </w:r>
      <w:r w:rsidR="00D25CEC" w:rsidRPr="449EE0F9">
        <w:rPr>
          <w:rFonts w:ascii="Arial" w:hAnsi="Arial" w:cs="Arial"/>
          <w:color w:val="000000" w:themeColor="text1"/>
        </w:rPr>
        <w:t>Agreement</w:t>
      </w:r>
      <w:r w:rsidRPr="449EE0F9">
        <w:rPr>
          <w:rFonts w:ascii="Arial" w:hAnsi="Arial" w:cs="Arial"/>
          <w:color w:val="000000" w:themeColor="text1"/>
        </w:rPr>
        <w:t>.</w:t>
      </w:r>
    </w:p>
    <w:p w14:paraId="3628BEF7" w14:textId="5A028E31" w:rsidR="007E0C71" w:rsidRPr="007E0C71" w:rsidRDefault="007E0C71" w:rsidP="411A9D8E">
      <w:pPr>
        <w:autoSpaceDE w:val="0"/>
        <w:autoSpaceDN w:val="0"/>
        <w:adjustRightInd w:val="0"/>
        <w:spacing w:before="120" w:after="120"/>
        <w:rPr>
          <w:rFonts w:ascii="Arial" w:hAnsi="Arial" w:cs="Arial"/>
          <w:color w:val="000000"/>
        </w:rPr>
      </w:pPr>
    </w:p>
    <w:p w14:paraId="7BB0837D" w14:textId="77777777" w:rsidR="00AD3B5E" w:rsidRPr="007E0C71" w:rsidRDefault="00AD3B5E" w:rsidP="00AD3B5E">
      <w:pPr>
        <w:autoSpaceDE w:val="0"/>
        <w:autoSpaceDN w:val="0"/>
        <w:adjustRightInd w:val="0"/>
        <w:spacing w:before="120" w:after="120" w:line="240" w:lineRule="auto"/>
        <w:rPr>
          <w:rFonts w:eastAsia="Calibri" w:cs="Arial"/>
          <w:sz w:val="22"/>
        </w:rPr>
      </w:pPr>
      <w:r w:rsidRPr="007E0C71">
        <w:rPr>
          <w:rFonts w:eastAsia="Calibri" w:cs="Arial"/>
          <w:b/>
          <w:bCs/>
          <w:sz w:val="22"/>
        </w:rPr>
        <w:t xml:space="preserve">EXECUTED </w:t>
      </w:r>
      <w:r w:rsidRPr="007E0C71">
        <w:rPr>
          <w:rFonts w:eastAsia="Calibri" w:cs="Arial"/>
          <w:sz w:val="22"/>
        </w:rPr>
        <w:t>as an Agreement</w:t>
      </w:r>
    </w:p>
    <w:tbl>
      <w:tblPr>
        <w:tblStyle w:val="TableGrid"/>
        <w:tblW w:w="907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253"/>
        <w:gridCol w:w="709"/>
        <w:gridCol w:w="4110"/>
      </w:tblGrid>
      <w:tr w:rsidR="00BC1A6B" w14:paraId="43D427F0" w14:textId="77777777" w:rsidTr="266208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shd w:val="clear" w:color="auto" w:fill="auto"/>
          </w:tcPr>
          <w:p w14:paraId="22AF8D80" w14:textId="53F44B08" w:rsidR="00BC1A6B" w:rsidRPr="005855F1" w:rsidRDefault="005855F1" w:rsidP="00AD3B5E">
            <w:pPr>
              <w:autoSpaceDE w:val="0"/>
              <w:autoSpaceDN w:val="0"/>
              <w:adjustRightInd w:val="0"/>
              <w:spacing w:before="120" w:after="120" w:line="240" w:lineRule="auto"/>
              <w:rPr>
                <w:rFonts w:eastAsia="Calibri" w:cs="Arial"/>
                <w:color w:val="auto"/>
              </w:rPr>
            </w:pPr>
            <w:r>
              <w:rPr>
                <w:rFonts w:eastAsia="Calibri" w:cs="Arial"/>
                <w:color w:val="auto"/>
              </w:rPr>
              <w:t>SIGNED for and on behalf of Tetra Tech International Development Pty Ltd by:</w:t>
            </w:r>
          </w:p>
        </w:tc>
      </w:tr>
      <w:tr w:rsidR="00BC1A6B" w14:paraId="1E4A75A3"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73271859" w14:textId="77777777" w:rsidR="00BC1A6B" w:rsidRDefault="00BC1A6B" w:rsidP="00AD3B5E">
            <w:pPr>
              <w:autoSpaceDE w:val="0"/>
              <w:autoSpaceDN w:val="0"/>
              <w:adjustRightInd w:val="0"/>
              <w:spacing w:before="120" w:after="120" w:line="240" w:lineRule="auto"/>
              <w:rPr>
                <w:rFonts w:eastAsia="Calibri" w:cs="Arial"/>
                <w:b w:val="0"/>
              </w:rPr>
            </w:pPr>
          </w:p>
          <w:p w14:paraId="3D0D041F" w14:textId="77777777" w:rsidR="005855F1" w:rsidRPr="005855F1" w:rsidRDefault="005855F1" w:rsidP="00AD3B5E">
            <w:pPr>
              <w:autoSpaceDE w:val="0"/>
              <w:autoSpaceDN w:val="0"/>
              <w:adjustRightInd w:val="0"/>
              <w:spacing w:before="120" w:after="120" w:line="240" w:lineRule="auto"/>
              <w:rPr>
                <w:rFonts w:eastAsia="Calibri" w:cs="Arial"/>
              </w:rPr>
            </w:pPr>
          </w:p>
        </w:tc>
        <w:tc>
          <w:tcPr>
            <w:tcW w:w="709" w:type="dxa"/>
          </w:tcPr>
          <w:p w14:paraId="3763DC40"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0D054591"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r>
      <w:tr w:rsidR="00BC1A6B" w14:paraId="2AE3F6AD"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298FBD44" w14:textId="6BF0DF53" w:rsidR="00BC1A6B" w:rsidRPr="005855F1" w:rsidRDefault="005855F1" w:rsidP="00AD3B5E">
            <w:pPr>
              <w:autoSpaceDE w:val="0"/>
              <w:autoSpaceDN w:val="0"/>
              <w:adjustRightInd w:val="0"/>
              <w:spacing w:before="120" w:after="120" w:line="240" w:lineRule="auto"/>
              <w:rPr>
                <w:rFonts w:eastAsia="Calibri" w:cs="Arial"/>
              </w:rPr>
            </w:pPr>
            <w:r>
              <w:rPr>
                <w:rFonts w:eastAsia="Calibri" w:cs="Arial"/>
              </w:rPr>
              <w:t>Name (print)</w:t>
            </w:r>
          </w:p>
        </w:tc>
        <w:tc>
          <w:tcPr>
            <w:tcW w:w="709" w:type="dxa"/>
          </w:tcPr>
          <w:p w14:paraId="0A5CA562"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1F41659D" w14:textId="77D811A8" w:rsidR="00BC1A6B" w:rsidRPr="005855F1" w:rsidRDefault="005855F1"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b/>
                <w:bCs/>
              </w:rPr>
            </w:pPr>
            <w:r w:rsidRPr="005855F1">
              <w:rPr>
                <w:rFonts w:eastAsia="Calibri" w:cs="Arial"/>
                <w:b/>
                <w:bCs/>
              </w:rPr>
              <w:t xml:space="preserve">Name of </w:t>
            </w:r>
            <w:r w:rsidR="002A5D50">
              <w:rPr>
                <w:rFonts w:eastAsia="Calibri" w:cs="Arial"/>
                <w:b/>
                <w:bCs/>
              </w:rPr>
              <w:t>w</w:t>
            </w:r>
            <w:r w:rsidRPr="005855F1">
              <w:rPr>
                <w:rFonts w:eastAsia="Calibri" w:cs="Arial"/>
                <w:b/>
                <w:bCs/>
              </w:rPr>
              <w:t>itness (Print)</w:t>
            </w:r>
          </w:p>
        </w:tc>
      </w:tr>
      <w:tr w:rsidR="00BC1A6B" w14:paraId="2DA6A3A1"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799D81FA" w14:textId="77777777" w:rsidR="00BC1A6B" w:rsidRDefault="00BC1A6B" w:rsidP="00AD3B5E">
            <w:pPr>
              <w:autoSpaceDE w:val="0"/>
              <w:autoSpaceDN w:val="0"/>
              <w:adjustRightInd w:val="0"/>
              <w:spacing w:before="120" w:after="120" w:line="240" w:lineRule="auto"/>
              <w:rPr>
                <w:rFonts w:eastAsia="Calibri" w:cs="Arial"/>
                <w:b w:val="0"/>
              </w:rPr>
            </w:pPr>
          </w:p>
          <w:p w14:paraId="067B1EFF" w14:textId="77777777" w:rsidR="005855F1" w:rsidRPr="005855F1" w:rsidRDefault="005855F1" w:rsidP="00AD3B5E">
            <w:pPr>
              <w:autoSpaceDE w:val="0"/>
              <w:autoSpaceDN w:val="0"/>
              <w:adjustRightInd w:val="0"/>
              <w:spacing w:before="120" w:after="120" w:line="240" w:lineRule="auto"/>
              <w:rPr>
                <w:rFonts w:eastAsia="Calibri" w:cs="Arial"/>
              </w:rPr>
            </w:pPr>
          </w:p>
        </w:tc>
        <w:tc>
          <w:tcPr>
            <w:tcW w:w="709" w:type="dxa"/>
          </w:tcPr>
          <w:p w14:paraId="3C60CF70"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6902DB5E"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r>
      <w:tr w:rsidR="00BC1A6B" w14:paraId="21BAE982"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6CE02257" w14:textId="526478B8" w:rsidR="00BC1A6B" w:rsidRPr="005855F1" w:rsidRDefault="005855F1" w:rsidP="00AD3B5E">
            <w:pPr>
              <w:autoSpaceDE w:val="0"/>
              <w:autoSpaceDN w:val="0"/>
              <w:adjustRightInd w:val="0"/>
              <w:spacing w:before="120" w:after="120" w:line="240" w:lineRule="auto"/>
              <w:rPr>
                <w:rFonts w:eastAsia="Calibri" w:cs="Arial"/>
              </w:rPr>
            </w:pPr>
            <w:r>
              <w:rPr>
                <w:rFonts w:eastAsia="Calibri" w:cs="Arial"/>
              </w:rPr>
              <w:t>Signature</w:t>
            </w:r>
          </w:p>
        </w:tc>
        <w:tc>
          <w:tcPr>
            <w:tcW w:w="709" w:type="dxa"/>
          </w:tcPr>
          <w:p w14:paraId="6D924F0D"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20EF91D9" w14:textId="1674F151" w:rsidR="00BC1A6B" w:rsidRPr="005855F1" w:rsidRDefault="005855F1"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b/>
                <w:bCs/>
              </w:rPr>
            </w:pPr>
            <w:r w:rsidRPr="005855F1">
              <w:rPr>
                <w:rFonts w:eastAsia="Calibri" w:cs="Arial"/>
                <w:b/>
                <w:bCs/>
              </w:rPr>
              <w:t>Signature</w:t>
            </w:r>
          </w:p>
        </w:tc>
      </w:tr>
      <w:tr w:rsidR="00BC1A6B" w14:paraId="08BB69DD"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A9CD222" w14:textId="796B3E11" w:rsidR="00BC1A6B" w:rsidRPr="005855F1" w:rsidRDefault="005855F1" w:rsidP="00AD3B5E">
            <w:pPr>
              <w:autoSpaceDE w:val="0"/>
              <w:autoSpaceDN w:val="0"/>
              <w:adjustRightInd w:val="0"/>
              <w:spacing w:before="120" w:after="120" w:line="240" w:lineRule="auto"/>
              <w:rPr>
                <w:rFonts w:eastAsia="Calibri" w:cs="Arial"/>
              </w:rPr>
            </w:pPr>
            <w:r>
              <w:rPr>
                <w:rFonts w:eastAsia="Calibri" w:cs="Arial"/>
              </w:rPr>
              <w:t>Date:</w:t>
            </w:r>
          </w:p>
        </w:tc>
        <w:tc>
          <w:tcPr>
            <w:tcW w:w="709" w:type="dxa"/>
          </w:tcPr>
          <w:p w14:paraId="0D3614C8" w14:textId="77777777" w:rsidR="00BC1A6B" w:rsidRPr="005855F1" w:rsidRDefault="00BC1A6B"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6EC7F97F" w14:textId="011C654B" w:rsidR="00BC1A6B" w:rsidRPr="005855F1" w:rsidRDefault="005855F1" w:rsidP="00AD3B5E">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b/>
                <w:bCs/>
              </w:rPr>
            </w:pPr>
            <w:r w:rsidRPr="005855F1">
              <w:rPr>
                <w:rFonts w:eastAsia="Calibri" w:cs="Arial"/>
                <w:b/>
                <w:bCs/>
              </w:rPr>
              <w:t>Date:</w:t>
            </w:r>
          </w:p>
        </w:tc>
      </w:tr>
    </w:tbl>
    <w:p w14:paraId="567905AE" w14:textId="77777777" w:rsidR="00AD3B5E" w:rsidRDefault="00AD3B5E" w:rsidP="00AD3B5E">
      <w:pPr>
        <w:autoSpaceDE w:val="0"/>
        <w:autoSpaceDN w:val="0"/>
        <w:adjustRightInd w:val="0"/>
        <w:spacing w:before="120" w:after="120" w:line="240" w:lineRule="auto"/>
        <w:rPr>
          <w:rFonts w:eastAsia="Calibri" w:cs="Arial"/>
        </w:rPr>
      </w:pPr>
    </w:p>
    <w:tbl>
      <w:tblPr>
        <w:tblStyle w:val="TableGrid"/>
        <w:tblW w:w="907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253"/>
        <w:gridCol w:w="709"/>
        <w:gridCol w:w="4110"/>
      </w:tblGrid>
      <w:tr w:rsidR="005855F1" w14:paraId="66D3AAD0" w14:textId="77777777" w:rsidTr="2662089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shd w:val="clear" w:color="auto" w:fill="auto"/>
          </w:tcPr>
          <w:p w14:paraId="4C40A3AB" w14:textId="3C47CA2F" w:rsidR="005855F1" w:rsidRPr="005855F1" w:rsidRDefault="005855F1">
            <w:pPr>
              <w:autoSpaceDE w:val="0"/>
              <w:autoSpaceDN w:val="0"/>
              <w:adjustRightInd w:val="0"/>
              <w:spacing w:before="120" w:after="120" w:line="240" w:lineRule="auto"/>
              <w:rPr>
                <w:rFonts w:eastAsia="Calibri" w:cs="Arial"/>
                <w:color w:val="auto"/>
              </w:rPr>
            </w:pPr>
            <w:r>
              <w:rPr>
                <w:rFonts w:eastAsia="Calibri" w:cs="Arial"/>
                <w:color w:val="auto"/>
              </w:rPr>
              <w:t xml:space="preserve">SIGNED for and on behalf of &lt; </w:t>
            </w:r>
            <w:r w:rsidRPr="00CA0DF9">
              <w:rPr>
                <w:rFonts w:eastAsia="Calibri" w:cs="Arial"/>
                <w:color w:val="auto"/>
                <w:highlight w:val="green"/>
              </w:rPr>
              <w:t>Service Provider</w:t>
            </w:r>
            <w:r>
              <w:rPr>
                <w:rFonts w:eastAsia="Calibri" w:cs="Arial"/>
                <w:color w:val="auto"/>
              </w:rPr>
              <w:t xml:space="preserve"> &gt;</w:t>
            </w:r>
            <w:r w:rsidR="00465019">
              <w:rPr>
                <w:rFonts w:eastAsia="Calibri" w:cs="Arial"/>
                <w:color w:val="auto"/>
              </w:rPr>
              <w:t xml:space="preserve"> as t</w:t>
            </w:r>
            <w:r w:rsidR="005E3338">
              <w:rPr>
                <w:rFonts w:eastAsia="Calibri" w:cs="Arial"/>
                <w:color w:val="auto"/>
              </w:rPr>
              <w:t>he authorised representative</w:t>
            </w:r>
            <w:r>
              <w:rPr>
                <w:rFonts w:eastAsia="Calibri" w:cs="Arial"/>
                <w:color w:val="auto"/>
              </w:rPr>
              <w:t xml:space="preserve"> by:</w:t>
            </w:r>
          </w:p>
        </w:tc>
      </w:tr>
      <w:tr w:rsidR="005855F1" w14:paraId="11BE026C"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614CE9A4" w14:textId="77777777" w:rsidR="005855F1" w:rsidRDefault="005855F1">
            <w:pPr>
              <w:autoSpaceDE w:val="0"/>
              <w:autoSpaceDN w:val="0"/>
              <w:adjustRightInd w:val="0"/>
              <w:spacing w:before="120" w:after="120" w:line="240" w:lineRule="auto"/>
              <w:rPr>
                <w:rFonts w:eastAsia="Calibri" w:cs="Arial"/>
                <w:b w:val="0"/>
              </w:rPr>
            </w:pPr>
          </w:p>
          <w:p w14:paraId="5EAC30FD" w14:textId="77777777" w:rsidR="005855F1" w:rsidRPr="005855F1" w:rsidRDefault="005855F1">
            <w:pPr>
              <w:autoSpaceDE w:val="0"/>
              <w:autoSpaceDN w:val="0"/>
              <w:adjustRightInd w:val="0"/>
              <w:spacing w:before="120" w:after="120" w:line="240" w:lineRule="auto"/>
              <w:rPr>
                <w:rFonts w:eastAsia="Calibri" w:cs="Arial"/>
              </w:rPr>
            </w:pPr>
          </w:p>
        </w:tc>
        <w:tc>
          <w:tcPr>
            <w:tcW w:w="709" w:type="dxa"/>
          </w:tcPr>
          <w:p w14:paraId="0EE02FC8"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4995C547"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r>
      <w:tr w:rsidR="005855F1" w14:paraId="31384DE3"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416FA39B" w14:textId="1FEA22D4" w:rsidR="005855F1" w:rsidRPr="005855F1" w:rsidRDefault="005F58FB">
            <w:pPr>
              <w:autoSpaceDE w:val="0"/>
              <w:autoSpaceDN w:val="0"/>
              <w:adjustRightInd w:val="0"/>
              <w:spacing w:before="120" w:after="120" w:line="240" w:lineRule="auto"/>
              <w:rPr>
                <w:rFonts w:eastAsia="Calibri" w:cs="Arial"/>
              </w:rPr>
            </w:pPr>
            <w:r>
              <w:rPr>
                <w:rFonts w:eastAsia="Calibri" w:cs="Arial"/>
              </w:rPr>
              <w:t xml:space="preserve">Authorised </w:t>
            </w:r>
            <w:r w:rsidR="002A5D50">
              <w:rPr>
                <w:rFonts w:eastAsia="Calibri" w:cs="Arial"/>
              </w:rPr>
              <w:t>signatory name</w:t>
            </w:r>
            <w:r w:rsidR="005855F1">
              <w:rPr>
                <w:rFonts w:eastAsia="Calibri" w:cs="Arial"/>
              </w:rPr>
              <w:t xml:space="preserve"> (print)</w:t>
            </w:r>
          </w:p>
        </w:tc>
        <w:tc>
          <w:tcPr>
            <w:tcW w:w="709" w:type="dxa"/>
          </w:tcPr>
          <w:p w14:paraId="72E437E3"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384103B7" w14:textId="0955C70B"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b/>
                <w:bCs/>
              </w:rPr>
            </w:pPr>
            <w:r w:rsidRPr="005855F1">
              <w:rPr>
                <w:rFonts w:eastAsia="Calibri" w:cs="Arial"/>
                <w:b/>
                <w:bCs/>
              </w:rPr>
              <w:t xml:space="preserve">Name of </w:t>
            </w:r>
            <w:r w:rsidR="002A5D50">
              <w:rPr>
                <w:rFonts w:eastAsia="Calibri" w:cs="Arial"/>
                <w:b/>
                <w:bCs/>
              </w:rPr>
              <w:t>w</w:t>
            </w:r>
            <w:r w:rsidRPr="005855F1">
              <w:rPr>
                <w:rFonts w:eastAsia="Calibri" w:cs="Arial"/>
                <w:b/>
                <w:bCs/>
              </w:rPr>
              <w:t>itness (Print)</w:t>
            </w:r>
          </w:p>
        </w:tc>
      </w:tr>
      <w:tr w:rsidR="005855F1" w14:paraId="5084BB44"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5810BF1A" w14:textId="77777777" w:rsidR="005855F1" w:rsidRDefault="005855F1">
            <w:pPr>
              <w:autoSpaceDE w:val="0"/>
              <w:autoSpaceDN w:val="0"/>
              <w:adjustRightInd w:val="0"/>
              <w:spacing w:before="120" w:after="120" w:line="240" w:lineRule="auto"/>
              <w:rPr>
                <w:rFonts w:eastAsia="Calibri" w:cs="Arial"/>
                <w:b w:val="0"/>
              </w:rPr>
            </w:pPr>
          </w:p>
          <w:p w14:paraId="158026C8" w14:textId="77777777" w:rsidR="005855F1" w:rsidRPr="005855F1" w:rsidRDefault="005855F1">
            <w:pPr>
              <w:autoSpaceDE w:val="0"/>
              <w:autoSpaceDN w:val="0"/>
              <w:adjustRightInd w:val="0"/>
              <w:spacing w:before="120" w:after="120" w:line="240" w:lineRule="auto"/>
              <w:rPr>
                <w:rFonts w:eastAsia="Calibri" w:cs="Arial"/>
              </w:rPr>
            </w:pPr>
          </w:p>
        </w:tc>
        <w:tc>
          <w:tcPr>
            <w:tcW w:w="709" w:type="dxa"/>
          </w:tcPr>
          <w:p w14:paraId="705C946E"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2AB72EA2"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r>
      <w:tr w:rsidR="005855F1" w14:paraId="1BD4E327"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0F11054F" w14:textId="77777777" w:rsidR="005855F1" w:rsidRPr="005855F1" w:rsidRDefault="005855F1">
            <w:pPr>
              <w:autoSpaceDE w:val="0"/>
              <w:autoSpaceDN w:val="0"/>
              <w:adjustRightInd w:val="0"/>
              <w:spacing w:before="120" w:after="120" w:line="240" w:lineRule="auto"/>
              <w:rPr>
                <w:rFonts w:eastAsia="Calibri" w:cs="Arial"/>
              </w:rPr>
            </w:pPr>
            <w:r>
              <w:rPr>
                <w:rFonts w:eastAsia="Calibri" w:cs="Arial"/>
              </w:rPr>
              <w:t>Signature</w:t>
            </w:r>
          </w:p>
        </w:tc>
        <w:tc>
          <w:tcPr>
            <w:tcW w:w="709" w:type="dxa"/>
          </w:tcPr>
          <w:p w14:paraId="1B0566DE"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39480AD8"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b/>
                <w:bCs/>
              </w:rPr>
            </w:pPr>
            <w:r w:rsidRPr="005855F1">
              <w:rPr>
                <w:rFonts w:eastAsia="Calibri" w:cs="Arial"/>
                <w:b/>
                <w:bCs/>
              </w:rPr>
              <w:t>Signature</w:t>
            </w:r>
          </w:p>
        </w:tc>
      </w:tr>
      <w:tr w:rsidR="005855F1" w14:paraId="647397BC" w14:textId="77777777" w:rsidTr="2662089C">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511B0B1C" w14:textId="77777777" w:rsidR="005855F1" w:rsidRPr="005855F1" w:rsidRDefault="005855F1">
            <w:pPr>
              <w:autoSpaceDE w:val="0"/>
              <w:autoSpaceDN w:val="0"/>
              <w:adjustRightInd w:val="0"/>
              <w:spacing w:before="120" w:after="120" w:line="240" w:lineRule="auto"/>
              <w:rPr>
                <w:rFonts w:eastAsia="Calibri" w:cs="Arial"/>
              </w:rPr>
            </w:pPr>
            <w:r>
              <w:rPr>
                <w:rFonts w:eastAsia="Calibri" w:cs="Arial"/>
              </w:rPr>
              <w:t>Date:</w:t>
            </w:r>
          </w:p>
        </w:tc>
        <w:tc>
          <w:tcPr>
            <w:tcW w:w="709" w:type="dxa"/>
          </w:tcPr>
          <w:p w14:paraId="15861701"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rPr>
            </w:pPr>
          </w:p>
        </w:tc>
        <w:tc>
          <w:tcPr>
            <w:tcW w:w="4110" w:type="dxa"/>
          </w:tcPr>
          <w:p w14:paraId="542D2F12" w14:textId="77777777" w:rsidR="005855F1" w:rsidRPr="005855F1" w:rsidRDefault="005855F1">
            <w:pPr>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eastAsia="Calibri" w:cs="Arial"/>
                <w:b/>
                <w:bCs/>
              </w:rPr>
            </w:pPr>
            <w:r w:rsidRPr="005855F1">
              <w:rPr>
                <w:rFonts w:eastAsia="Calibri" w:cs="Arial"/>
                <w:b/>
                <w:bCs/>
              </w:rPr>
              <w:t>Date:</w:t>
            </w:r>
          </w:p>
        </w:tc>
      </w:tr>
    </w:tbl>
    <w:p w14:paraId="727D14B7" w14:textId="77777777" w:rsidR="00BC1A6B" w:rsidRPr="005855F1" w:rsidRDefault="00BC1A6B" w:rsidP="00AD3B5E">
      <w:pPr>
        <w:autoSpaceDE w:val="0"/>
        <w:autoSpaceDN w:val="0"/>
        <w:adjustRightInd w:val="0"/>
        <w:spacing w:before="120" w:after="120" w:line="240" w:lineRule="auto"/>
        <w:rPr>
          <w:rFonts w:eastAsia="Calibri" w:cs="Arial"/>
          <w:b/>
          <w:bCs/>
        </w:rPr>
      </w:pPr>
    </w:p>
    <w:p w14:paraId="1CEB3773" w14:textId="77777777" w:rsidR="0060248A" w:rsidRDefault="0060248A">
      <w:pPr>
        <w:spacing w:after="0" w:line="240" w:lineRule="auto"/>
        <w:rPr>
          <w:rFonts w:cstheme="minorHAnsi"/>
          <w:b/>
          <w:bCs/>
        </w:rPr>
      </w:pPr>
      <w:r>
        <w:rPr>
          <w:rFonts w:cstheme="minorHAnsi"/>
          <w:b/>
          <w:bCs/>
        </w:rPr>
        <w:br w:type="page"/>
      </w:r>
    </w:p>
    <w:p w14:paraId="436361F6" w14:textId="77777777" w:rsidR="007C3879" w:rsidRDefault="007C3879" w:rsidP="007E0C71">
      <w:pPr>
        <w:autoSpaceDE w:val="0"/>
        <w:autoSpaceDN w:val="0"/>
        <w:adjustRightInd w:val="0"/>
        <w:spacing w:before="240" w:after="0" w:line="240" w:lineRule="auto"/>
        <w:rPr>
          <w:rFonts w:cstheme="minorHAnsi"/>
          <w:b/>
          <w:bCs/>
        </w:rPr>
        <w:sectPr w:rsidR="007C3879" w:rsidSect="00E100DF">
          <w:headerReference w:type="default" r:id="rId21"/>
          <w:headerReference w:type="first" r:id="rId22"/>
          <w:footerReference w:type="first" r:id="rId23"/>
          <w:pgSz w:w="11906" w:h="16838"/>
          <w:pgMar w:top="1440" w:right="1440" w:bottom="1440" w:left="1440" w:header="708" w:footer="708" w:gutter="0"/>
          <w:cols w:space="708"/>
          <w:docGrid w:linePitch="360"/>
        </w:sectPr>
      </w:pPr>
    </w:p>
    <w:p w14:paraId="1E6996DF" w14:textId="5AF8436A" w:rsidR="00AD3B5E" w:rsidRPr="00BC3DA4" w:rsidRDefault="0AE11518" w:rsidP="0AE11518">
      <w:pPr>
        <w:pStyle w:val="Heading1"/>
        <w:numPr>
          <w:ilvl w:val="0"/>
          <w:numId w:val="0"/>
        </w:numPr>
        <w:ind w:left="284"/>
        <w:jc w:val="center"/>
        <w:rPr>
          <w:color w:val="auto"/>
          <w:sz w:val="22"/>
        </w:rPr>
      </w:pPr>
      <w:r w:rsidRPr="0AE11518">
        <w:rPr>
          <w:color w:val="auto"/>
          <w:sz w:val="22"/>
        </w:rPr>
        <w:lastRenderedPageBreak/>
        <w:t xml:space="preserve">SCHEDULE 1 </w:t>
      </w:r>
    </w:p>
    <w:p w14:paraId="53CDB4C3" w14:textId="77777777" w:rsidR="00AD3B5E" w:rsidRPr="00B800A8" w:rsidRDefault="00AD3B5E" w:rsidP="00AD3B5E">
      <w:pPr>
        <w:autoSpaceDE w:val="0"/>
        <w:autoSpaceDN w:val="0"/>
        <w:adjustRightInd w:val="0"/>
        <w:spacing w:before="240" w:after="0" w:line="240" w:lineRule="auto"/>
        <w:jc w:val="center"/>
        <w:rPr>
          <w:rFonts w:cstheme="minorHAnsi"/>
          <w:b/>
          <w:bCs/>
        </w:rPr>
      </w:pPr>
      <w:r w:rsidRPr="00B800A8">
        <w:rPr>
          <w:rFonts w:cstheme="minorHAnsi"/>
          <w:b/>
          <w:bCs/>
        </w:rPr>
        <w:t xml:space="preserve">SCOPE OF SERVICES </w:t>
      </w:r>
    </w:p>
    <w:p w14:paraId="54AD1814" w14:textId="77777777" w:rsidR="00985B1F" w:rsidRDefault="00985B1F" w:rsidP="00BB5494">
      <w:pPr>
        <w:pStyle w:val="ListParagraph"/>
        <w:autoSpaceDE w:val="0"/>
        <w:autoSpaceDN w:val="0"/>
        <w:adjustRightInd w:val="0"/>
        <w:spacing w:before="240" w:after="0" w:line="240" w:lineRule="auto"/>
        <w:ind w:left="-284"/>
        <w:jc w:val="both"/>
        <w:rPr>
          <w:rFonts w:cstheme="minorHAnsi"/>
          <w:b/>
          <w:bCs/>
        </w:rPr>
      </w:pPr>
      <w:r w:rsidRPr="00BE208B">
        <w:rPr>
          <w:rFonts w:cstheme="minorHAnsi"/>
          <w:b/>
          <w:bCs/>
        </w:rPr>
        <w:t xml:space="preserve">SCOPE OF SERVICES </w:t>
      </w:r>
      <w:bookmarkStart w:id="129" w:name="Schedule1"/>
      <w:bookmarkEnd w:id="129"/>
    </w:p>
    <w:p w14:paraId="4857A740" w14:textId="77777777" w:rsidR="003F50EA" w:rsidRDefault="003F50EA" w:rsidP="003F50EA">
      <w:pPr>
        <w:pStyle w:val="ListParagraph"/>
        <w:autoSpaceDE w:val="0"/>
        <w:autoSpaceDN w:val="0"/>
        <w:adjustRightInd w:val="0"/>
        <w:spacing w:before="240" w:after="0" w:line="240" w:lineRule="auto"/>
        <w:ind w:left="-284"/>
        <w:jc w:val="both"/>
        <w:rPr>
          <w:rFonts w:cstheme="minorHAnsi"/>
          <w:b/>
          <w:bCs/>
        </w:rPr>
      </w:pPr>
    </w:p>
    <w:p w14:paraId="6B8C1E86" w14:textId="45728124" w:rsidR="003F50EA" w:rsidRPr="00BE208B" w:rsidRDefault="41C9888E" w:rsidP="0AE11518">
      <w:pPr>
        <w:pStyle w:val="ListParagraph"/>
        <w:autoSpaceDE w:val="0"/>
        <w:autoSpaceDN w:val="0"/>
        <w:adjustRightInd w:val="0"/>
        <w:spacing w:before="240" w:after="0" w:line="240" w:lineRule="auto"/>
        <w:ind w:left="0"/>
        <w:jc w:val="both"/>
        <w:rPr>
          <w:b/>
          <w:bCs/>
        </w:rPr>
      </w:pPr>
      <w:r w:rsidRPr="41C9888E">
        <w:rPr>
          <w:b/>
          <w:bCs/>
        </w:rPr>
        <w:t>&lt; Scope of Services to be attached / inserted as a PDF document following this page or enter text here &gt;</w:t>
      </w:r>
    </w:p>
    <w:p w14:paraId="1659D0C7" w14:textId="77777777" w:rsidR="00C13009" w:rsidRDefault="00C13009" w:rsidP="00985B1F">
      <w:pPr>
        <w:rPr>
          <w:b/>
        </w:rPr>
      </w:pPr>
    </w:p>
    <w:p w14:paraId="1F0F73BD" w14:textId="38AF8BD9" w:rsidR="00AD3B5E" w:rsidRPr="00BB5494" w:rsidRDefault="00AD3B5E" w:rsidP="00AD3B5E">
      <w:pPr>
        <w:rPr>
          <w:rFonts w:cstheme="minorHAnsi"/>
          <w:b/>
          <w:bCs/>
          <w:sz w:val="18"/>
          <w:szCs w:val="18"/>
        </w:rPr>
      </w:pPr>
      <w:r w:rsidRPr="00BB5494">
        <w:rPr>
          <w:rFonts w:cstheme="minorHAnsi"/>
          <w:b/>
          <w:bCs/>
          <w:sz w:val="18"/>
          <w:szCs w:val="18"/>
        </w:rPr>
        <w:br w:type="page"/>
      </w:r>
    </w:p>
    <w:p w14:paraId="2ED7EF4E" w14:textId="77777777" w:rsidR="00AD3B5E" w:rsidRPr="00BC3DA4" w:rsidRDefault="0AE11518" w:rsidP="0AE11518">
      <w:pPr>
        <w:pStyle w:val="Heading1"/>
        <w:numPr>
          <w:ilvl w:val="0"/>
          <w:numId w:val="0"/>
        </w:numPr>
        <w:ind w:left="284"/>
        <w:jc w:val="center"/>
        <w:rPr>
          <w:color w:val="auto"/>
          <w:sz w:val="22"/>
        </w:rPr>
      </w:pPr>
      <w:r w:rsidRPr="0AE11518">
        <w:rPr>
          <w:color w:val="auto"/>
          <w:sz w:val="22"/>
        </w:rPr>
        <w:lastRenderedPageBreak/>
        <w:t>SCHEDULE 2</w:t>
      </w:r>
    </w:p>
    <w:p w14:paraId="2D044E6A" w14:textId="77777777" w:rsidR="00AD3B5E" w:rsidRPr="00B800A8" w:rsidRDefault="0F052C96" w:rsidP="00AD3B5E">
      <w:pPr>
        <w:autoSpaceDE w:val="0"/>
        <w:autoSpaceDN w:val="0"/>
        <w:adjustRightInd w:val="0"/>
        <w:spacing w:before="240" w:after="240" w:line="240" w:lineRule="auto"/>
        <w:jc w:val="center"/>
        <w:rPr>
          <w:rFonts w:ascii="Arial" w:hAnsi="Arial" w:cs="Arial"/>
          <w:b/>
          <w:bCs/>
          <w:sz w:val="24"/>
          <w:szCs w:val="24"/>
        </w:rPr>
      </w:pPr>
      <w:r w:rsidRPr="0F052C96">
        <w:rPr>
          <w:rFonts w:ascii="Arial" w:hAnsi="Arial" w:cs="Arial"/>
          <w:b/>
          <w:bCs/>
          <w:sz w:val="22"/>
        </w:rPr>
        <w:t>AGREEME</w:t>
      </w:r>
      <w:r w:rsidRPr="6638D866">
        <w:rPr>
          <w:rFonts w:ascii="Arial" w:hAnsi="Arial" w:cs="Arial"/>
          <w:b/>
          <w:sz w:val="22"/>
        </w:rPr>
        <w:t>NT DETAILS</w:t>
      </w: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9"/>
        <w:gridCol w:w="6059"/>
      </w:tblGrid>
      <w:tr w:rsidR="00AD3B5E" w:rsidRPr="00AD3B5E" w14:paraId="7E6B7D88" w14:textId="77777777" w:rsidTr="00010B1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48" w:type="pct"/>
            <w:shd w:val="clear" w:color="auto" w:fill="003478" w:themeFill="accent1"/>
          </w:tcPr>
          <w:p w14:paraId="19411280" w14:textId="77777777" w:rsidR="00AD3B5E" w:rsidRPr="00AD3B5E" w:rsidRDefault="00AD3B5E" w:rsidP="007C3879">
            <w:pPr>
              <w:autoSpaceDE w:val="0"/>
              <w:autoSpaceDN w:val="0"/>
              <w:adjustRightInd w:val="0"/>
              <w:spacing w:before="120" w:after="120"/>
              <w:rPr>
                <w:rFonts w:cstheme="minorHAnsi"/>
                <w:b w:val="0"/>
                <w:bCs/>
                <w:szCs w:val="20"/>
              </w:rPr>
            </w:pPr>
            <w:r w:rsidRPr="00AD3B5E">
              <w:rPr>
                <w:rFonts w:cstheme="minorHAnsi"/>
                <w:bCs/>
                <w:szCs w:val="20"/>
              </w:rPr>
              <w:t>SERVICE PROVIDER:</w:t>
            </w:r>
          </w:p>
        </w:tc>
        <w:tc>
          <w:tcPr>
            <w:tcW w:w="3352" w:type="pct"/>
            <w:shd w:val="clear" w:color="auto" w:fill="F2F2F2" w:themeFill="background1" w:themeFillShade="F2"/>
          </w:tcPr>
          <w:p w14:paraId="706F71BE" w14:textId="77777777" w:rsidR="00AD3B5E" w:rsidRPr="00AD3B5E" w:rsidRDefault="00AD3B5E" w:rsidP="007C3879">
            <w:pPr>
              <w:autoSpaceDE w:val="0"/>
              <w:autoSpaceDN w:val="0"/>
              <w:adjustRightInd w:val="0"/>
              <w:spacing w:before="120" w:after="120"/>
              <w:cnfStyle w:val="100000000000" w:firstRow="1" w:lastRow="0" w:firstColumn="0" w:lastColumn="0" w:oddVBand="0" w:evenVBand="0" w:oddHBand="0" w:evenHBand="0" w:firstRowFirstColumn="0" w:firstRowLastColumn="0" w:lastRowFirstColumn="0" w:lastRowLastColumn="0"/>
              <w:rPr>
                <w:rFonts w:cstheme="minorHAnsi"/>
                <w:b w:val="0"/>
                <w:bCs/>
                <w:szCs w:val="20"/>
              </w:rPr>
            </w:pPr>
          </w:p>
        </w:tc>
      </w:tr>
      <w:tr w:rsidR="0029125B" w:rsidRPr="00AD3B5E" w14:paraId="58A886D7" w14:textId="77777777" w:rsidTr="00010B1E">
        <w:tc>
          <w:tcPr>
            <w:cnfStyle w:val="001000000000" w:firstRow="0" w:lastRow="0" w:firstColumn="1" w:lastColumn="0" w:oddVBand="0" w:evenVBand="0" w:oddHBand="0" w:evenHBand="0" w:firstRowFirstColumn="0" w:firstRowLastColumn="0" w:lastRowFirstColumn="0" w:lastRowLastColumn="0"/>
            <w:tcW w:w="1648" w:type="pct"/>
            <w:shd w:val="clear" w:color="auto" w:fill="003478" w:themeFill="accent1"/>
          </w:tcPr>
          <w:p w14:paraId="57529A5C" w14:textId="76516F78" w:rsidR="0029125B" w:rsidRPr="00AD3B5E" w:rsidRDefault="0029125B" w:rsidP="007C3879">
            <w:pPr>
              <w:autoSpaceDE w:val="0"/>
              <w:autoSpaceDN w:val="0"/>
              <w:adjustRightInd w:val="0"/>
              <w:spacing w:before="120" w:after="120"/>
              <w:rPr>
                <w:rFonts w:cstheme="minorHAnsi"/>
                <w:bCs/>
                <w:szCs w:val="20"/>
              </w:rPr>
            </w:pPr>
            <w:r>
              <w:rPr>
                <w:rFonts w:cstheme="minorHAnsi"/>
                <w:bCs/>
                <w:szCs w:val="20"/>
              </w:rPr>
              <w:t>PROJECT:</w:t>
            </w:r>
          </w:p>
        </w:tc>
        <w:tc>
          <w:tcPr>
            <w:tcW w:w="3352" w:type="pct"/>
            <w:shd w:val="clear" w:color="auto" w:fill="F2F2F2" w:themeFill="background1" w:themeFillShade="F2"/>
          </w:tcPr>
          <w:p w14:paraId="16F88F92" w14:textId="77777777" w:rsidR="0029125B" w:rsidRPr="00AD3B5E" w:rsidRDefault="0029125B" w:rsidP="007C3879">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r>
      <w:tr w:rsidR="0029125B" w:rsidRPr="00AD3B5E" w14:paraId="3D630C7A" w14:textId="77777777" w:rsidTr="00010B1E">
        <w:tc>
          <w:tcPr>
            <w:cnfStyle w:val="001000000000" w:firstRow="0" w:lastRow="0" w:firstColumn="1" w:lastColumn="0" w:oddVBand="0" w:evenVBand="0" w:oddHBand="0" w:evenHBand="0" w:firstRowFirstColumn="0" w:firstRowLastColumn="0" w:lastRowFirstColumn="0" w:lastRowLastColumn="0"/>
            <w:tcW w:w="1648" w:type="pct"/>
            <w:shd w:val="clear" w:color="auto" w:fill="003478" w:themeFill="accent1"/>
          </w:tcPr>
          <w:p w14:paraId="2B925D38" w14:textId="6FED6348" w:rsidR="0029125B" w:rsidRPr="00AD3B5E" w:rsidRDefault="0029125B" w:rsidP="007C3879">
            <w:pPr>
              <w:autoSpaceDE w:val="0"/>
              <w:autoSpaceDN w:val="0"/>
              <w:adjustRightInd w:val="0"/>
              <w:spacing w:before="120" w:after="120"/>
              <w:rPr>
                <w:rFonts w:cstheme="minorHAnsi"/>
                <w:bCs/>
                <w:szCs w:val="20"/>
              </w:rPr>
            </w:pPr>
            <w:r>
              <w:rPr>
                <w:rFonts w:cstheme="minorHAnsi"/>
                <w:bCs/>
                <w:szCs w:val="20"/>
              </w:rPr>
              <w:t>COMMENCEMENT DATE:</w:t>
            </w:r>
          </w:p>
        </w:tc>
        <w:tc>
          <w:tcPr>
            <w:tcW w:w="3352" w:type="pct"/>
            <w:shd w:val="clear" w:color="auto" w:fill="F2F2F2" w:themeFill="background1" w:themeFillShade="F2"/>
          </w:tcPr>
          <w:p w14:paraId="290EF1E8" w14:textId="77777777" w:rsidR="0029125B" w:rsidRPr="00AD3B5E" w:rsidRDefault="0029125B" w:rsidP="007C3879">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r>
      <w:tr w:rsidR="0029125B" w:rsidRPr="00AD3B5E" w14:paraId="785640B4" w14:textId="77777777" w:rsidTr="00010B1E">
        <w:tc>
          <w:tcPr>
            <w:cnfStyle w:val="001000000000" w:firstRow="0" w:lastRow="0" w:firstColumn="1" w:lastColumn="0" w:oddVBand="0" w:evenVBand="0" w:oddHBand="0" w:evenHBand="0" w:firstRowFirstColumn="0" w:firstRowLastColumn="0" w:lastRowFirstColumn="0" w:lastRowLastColumn="0"/>
            <w:tcW w:w="1648" w:type="pct"/>
            <w:shd w:val="clear" w:color="auto" w:fill="003478" w:themeFill="accent1"/>
          </w:tcPr>
          <w:p w14:paraId="425564C4" w14:textId="14113C11" w:rsidR="0029125B" w:rsidRPr="00AD3B5E" w:rsidRDefault="00954BE8" w:rsidP="007C3879">
            <w:pPr>
              <w:autoSpaceDE w:val="0"/>
              <w:autoSpaceDN w:val="0"/>
              <w:adjustRightInd w:val="0"/>
              <w:spacing w:before="120" w:after="120"/>
              <w:rPr>
                <w:rFonts w:cstheme="minorHAnsi"/>
                <w:bCs/>
                <w:szCs w:val="20"/>
              </w:rPr>
            </w:pPr>
            <w:r>
              <w:rPr>
                <w:rFonts w:cstheme="minorHAnsi"/>
                <w:bCs/>
                <w:szCs w:val="20"/>
              </w:rPr>
              <w:t>COMPLETION DATE:</w:t>
            </w:r>
          </w:p>
        </w:tc>
        <w:tc>
          <w:tcPr>
            <w:tcW w:w="3352" w:type="pct"/>
            <w:shd w:val="clear" w:color="auto" w:fill="F2F2F2" w:themeFill="background1" w:themeFillShade="F2"/>
          </w:tcPr>
          <w:p w14:paraId="610783C0" w14:textId="77777777" w:rsidR="0029125B" w:rsidRPr="00AD3B5E" w:rsidRDefault="0029125B" w:rsidP="007C3879">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r>
      <w:tr w:rsidR="0029125B" w:rsidRPr="00AD3B5E" w14:paraId="51F871FD" w14:textId="77777777" w:rsidTr="00010B1E">
        <w:tc>
          <w:tcPr>
            <w:cnfStyle w:val="001000000000" w:firstRow="0" w:lastRow="0" w:firstColumn="1" w:lastColumn="0" w:oddVBand="0" w:evenVBand="0" w:oddHBand="0" w:evenHBand="0" w:firstRowFirstColumn="0" w:firstRowLastColumn="0" w:lastRowFirstColumn="0" w:lastRowLastColumn="0"/>
            <w:tcW w:w="1648" w:type="pct"/>
            <w:shd w:val="clear" w:color="auto" w:fill="003478" w:themeFill="accent1"/>
          </w:tcPr>
          <w:p w14:paraId="5F9F24E1" w14:textId="50E037E8" w:rsidR="0029125B" w:rsidRPr="00AD3B5E" w:rsidRDefault="00954BE8" w:rsidP="007C3879">
            <w:pPr>
              <w:autoSpaceDE w:val="0"/>
              <w:autoSpaceDN w:val="0"/>
              <w:adjustRightInd w:val="0"/>
              <w:spacing w:before="120" w:after="120"/>
              <w:rPr>
                <w:rFonts w:cstheme="minorHAnsi"/>
                <w:bCs/>
                <w:szCs w:val="20"/>
              </w:rPr>
            </w:pPr>
            <w:r>
              <w:rPr>
                <w:rFonts w:cstheme="minorHAnsi"/>
                <w:bCs/>
                <w:szCs w:val="20"/>
              </w:rPr>
              <w:t>LOCATION:</w:t>
            </w:r>
          </w:p>
        </w:tc>
        <w:tc>
          <w:tcPr>
            <w:tcW w:w="3352" w:type="pct"/>
            <w:shd w:val="clear" w:color="auto" w:fill="F2F2F2" w:themeFill="background1" w:themeFillShade="F2"/>
          </w:tcPr>
          <w:p w14:paraId="7756A4AD" w14:textId="77777777" w:rsidR="0029125B" w:rsidRPr="00AD3B5E" w:rsidRDefault="0029125B" w:rsidP="007C3879">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r>
      <w:tr w:rsidR="00AD3B5E" w:rsidRPr="00AD3B5E" w14:paraId="47F8650D" w14:textId="77777777" w:rsidTr="00010B1E">
        <w:tc>
          <w:tcPr>
            <w:cnfStyle w:val="001000000000" w:firstRow="0" w:lastRow="0" w:firstColumn="1" w:lastColumn="0" w:oddVBand="0" w:evenVBand="0" w:oddHBand="0" w:evenHBand="0" w:firstRowFirstColumn="0" w:firstRowLastColumn="0" w:lastRowFirstColumn="0" w:lastRowLastColumn="0"/>
            <w:tcW w:w="1648" w:type="pct"/>
            <w:shd w:val="clear" w:color="auto" w:fill="003478" w:themeFill="accent1"/>
          </w:tcPr>
          <w:p w14:paraId="6305057A" w14:textId="77777777" w:rsidR="00AD3B5E" w:rsidRPr="00AD3B5E" w:rsidRDefault="00AD3B5E" w:rsidP="007C3879">
            <w:pPr>
              <w:spacing w:before="120" w:after="120"/>
              <w:rPr>
                <w:rFonts w:cstheme="minorHAnsi"/>
                <w:b w:val="0"/>
                <w:color w:val="FFFFFF" w:themeColor="background1"/>
                <w:szCs w:val="20"/>
              </w:rPr>
            </w:pPr>
            <w:r w:rsidRPr="00AD3B5E">
              <w:rPr>
                <w:rFonts w:cstheme="minorHAnsi"/>
                <w:color w:val="FFFFFF" w:themeColor="background1"/>
                <w:szCs w:val="20"/>
              </w:rPr>
              <w:t>PARTNER COUNTRY:</w:t>
            </w:r>
          </w:p>
        </w:tc>
        <w:tc>
          <w:tcPr>
            <w:tcW w:w="3352" w:type="pct"/>
            <w:shd w:val="clear" w:color="auto" w:fill="F2F2F2" w:themeFill="background1" w:themeFillShade="F2"/>
          </w:tcPr>
          <w:p w14:paraId="52B013E7" w14:textId="77777777" w:rsidR="00AD3B5E" w:rsidRPr="00AD3B5E" w:rsidRDefault="00AD3B5E" w:rsidP="007C3879">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r>
      <w:tr w:rsidR="00A22941" w:rsidRPr="00AD3B5E" w14:paraId="669E4B16" w14:textId="77777777" w:rsidTr="00010B1E">
        <w:tc>
          <w:tcPr>
            <w:cnfStyle w:val="001000000000" w:firstRow="0" w:lastRow="0" w:firstColumn="1" w:lastColumn="0" w:oddVBand="0" w:evenVBand="0" w:oddHBand="0" w:evenHBand="0" w:firstRowFirstColumn="0" w:firstRowLastColumn="0" w:lastRowFirstColumn="0" w:lastRowLastColumn="0"/>
            <w:tcW w:w="1648" w:type="pct"/>
            <w:shd w:val="clear" w:color="auto" w:fill="003478" w:themeFill="accent1"/>
          </w:tcPr>
          <w:p w14:paraId="0ECBE746" w14:textId="714C6474" w:rsidR="00A22941" w:rsidRPr="00AD3B5E" w:rsidRDefault="00A22941" w:rsidP="00A22941">
            <w:pPr>
              <w:spacing w:before="120" w:after="120"/>
              <w:rPr>
                <w:rFonts w:cstheme="minorHAnsi"/>
                <w:color w:val="FFFFFF" w:themeColor="background1"/>
                <w:szCs w:val="20"/>
              </w:rPr>
            </w:pPr>
            <w:r w:rsidRPr="005F2C27">
              <w:rPr>
                <w:rFonts w:ascii="Arial" w:hAnsi="Arial" w:cs="Arial"/>
              </w:rPr>
              <w:t>CUSTOMER:</w:t>
            </w:r>
          </w:p>
        </w:tc>
        <w:tc>
          <w:tcPr>
            <w:tcW w:w="3352" w:type="pct"/>
            <w:shd w:val="clear" w:color="auto" w:fill="F2F2F2" w:themeFill="background1" w:themeFillShade="F2"/>
          </w:tcPr>
          <w:p w14:paraId="3F742AE4" w14:textId="77777777" w:rsidR="00A22941" w:rsidRPr="00AD3B5E" w:rsidRDefault="00A22941" w:rsidP="00A22941">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p>
        </w:tc>
      </w:tr>
      <w:tr w:rsidR="00A22941" w:rsidRPr="00AD3B5E" w14:paraId="7D26E0BB" w14:textId="77777777" w:rsidTr="00827C36">
        <w:tc>
          <w:tcPr>
            <w:cnfStyle w:val="001000000000" w:firstRow="0" w:lastRow="0" w:firstColumn="1" w:lastColumn="0" w:oddVBand="0" w:evenVBand="0" w:oddHBand="0" w:evenHBand="0" w:firstRowFirstColumn="0" w:firstRowLastColumn="0" w:lastRowFirstColumn="0" w:lastRowLastColumn="0"/>
            <w:tcW w:w="1648" w:type="pct"/>
            <w:tcBorders>
              <w:bottom w:val="nil"/>
            </w:tcBorders>
            <w:shd w:val="clear" w:color="auto" w:fill="003478" w:themeFill="accent1"/>
          </w:tcPr>
          <w:p w14:paraId="40F3D763" w14:textId="1AB6B512" w:rsidR="00A22941" w:rsidRDefault="00A22941" w:rsidP="00A22941">
            <w:pPr>
              <w:spacing w:before="120" w:after="120"/>
              <w:rPr>
                <w:rFonts w:cstheme="minorHAnsi"/>
                <w:color w:val="FFFFFF" w:themeColor="background1"/>
                <w:szCs w:val="20"/>
              </w:rPr>
            </w:pPr>
            <w:r w:rsidRPr="005F2C27">
              <w:rPr>
                <w:rFonts w:ascii="Arial" w:hAnsi="Arial" w:cs="Arial"/>
              </w:rPr>
              <w:t>HEAD CONTRACT:</w:t>
            </w:r>
          </w:p>
        </w:tc>
        <w:tc>
          <w:tcPr>
            <w:tcW w:w="3352" w:type="pct"/>
            <w:shd w:val="clear" w:color="auto" w:fill="F2F2F2" w:themeFill="background1" w:themeFillShade="F2"/>
          </w:tcPr>
          <w:p w14:paraId="659AC28F" w14:textId="6E4D41FD" w:rsidR="00A22941" w:rsidRPr="00AD3B5E" w:rsidRDefault="00A22941" w:rsidP="00A22941">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cstheme="minorHAnsi"/>
                <w:b/>
                <w:bCs/>
                <w:szCs w:val="20"/>
              </w:rPr>
            </w:pPr>
            <w:r w:rsidRPr="005F2C27">
              <w:rPr>
                <w:rFonts w:ascii="Arial" w:hAnsi="Arial" w:cs="Arial"/>
                <w:b/>
                <w:bCs/>
              </w:rPr>
              <w:t>Title:</w:t>
            </w:r>
          </w:p>
        </w:tc>
      </w:tr>
      <w:tr w:rsidR="00A22941" w:rsidRPr="00AD3B5E" w14:paraId="028EBA70" w14:textId="77777777" w:rsidTr="00827C36">
        <w:tc>
          <w:tcPr>
            <w:cnfStyle w:val="001000000000" w:firstRow="0" w:lastRow="0" w:firstColumn="1" w:lastColumn="0" w:oddVBand="0" w:evenVBand="0" w:oddHBand="0" w:evenHBand="0" w:firstRowFirstColumn="0" w:firstRowLastColumn="0" w:lastRowFirstColumn="0" w:lastRowLastColumn="0"/>
            <w:tcW w:w="1648" w:type="pct"/>
            <w:tcBorders>
              <w:top w:val="nil"/>
            </w:tcBorders>
            <w:shd w:val="clear" w:color="auto" w:fill="003478" w:themeFill="accent1"/>
          </w:tcPr>
          <w:p w14:paraId="3FCCA76A" w14:textId="77777777" w:rsidR="00A22941" w:rsidRPr="005F2C27" w:rsidRDefault="00A22941" w:rsidP="00A22941">
            <w:pPr>
              <w:spacing w:before="120" w:after="120"/>
              <w:rPr>
                <w:rFonts w:ascii="Arial" w:hAnsi="Arial" w:cs="Arial"/>
                <w:b w:val="0"/>
              </w:rPr>
            </w:pPr>
          </w:p>
        </w:tc>
        <w:tc>
          <w:tcPr>
            <w:tcW w:w="3352" w:type="pct"/>
            <w:shd w:val="clear" w:color="auto" w:fill="F2F2F2" w:themeFill="background1" w:themeFillShade="F2"/>
          </w:tcPr>
          <w:p w14:paraId="293F7596" w14:textId="3892FDFB" w:rsidR="00A22941" w:rsidRPr="005F2C27" w:rsidRDefault="00A22941" w:rsidP="00A22941">
            <w:pPr>
              <w:autoSpaceDE w:val="0"/>
              <w:autoSpaceDN w:val="0"/>
              <w:adjustRightInd w:val="0"/>
              <w:spacing w:before="120" w:after="120"/>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5F2C27">
              <w:rPr>
                <w:rFonts w:ascii="Arial" w:hAnsi="Arial" w:cs="Arial"/>
                <w:b/>
                <w:bCs/>
              </w:rPr>
              <w:t>Date of execution:</w:t>
            </w:r>
          </w:p>
        </w:tc>
      </w:tr>
    </w:tbl>
    <w:p w14:paraId="522F27A2" w14:textId="6119B815" w:rsidR="5214681A" w:rsidRDefault="5214681A" w:rsidP="00A22941">
      <w:pPr>
        <w:spacing w:before="100" w:after="100"/>
        <w:rPr>
          <w:rFonts w:ascii="Arial" w:hAnsi="Arial" w:cs="Arial"/>
          <w:b/>
          <w:bCs/>
        </w:rPr>
      </w:pPr>
    </w:p>
    <w:p w14:paraId="1F497F4A" w14:textId="2CE12F05" w:rsidR="00AD3B5E" w:rsidRPr="002F3B15" w:rsidRDefault="002F3B15" w:rsidP="00F304DD">
      <w:pPr>
        <w:pStyle w:val="Heading2"/>
        <w:spacing w:after="200"/>
        <w:ind w:left="0" w:hanging="357"/>
        <w:rPr>
          <w:rFonts w:ascii="Arial" w:hAnsi="Arial"/>
        </w:rPr>
      </w:pPr>
      <w:r w:rsidRPr="002F3B15">
        <w:rPr>
          <w:rFonts w:ascii="Arial" w:hAnsi="Arial"/>
        </w:rPr>
        <w:t>P</w:t>
      </w:r>
      <w:r w:rsidR="00AD3B5E" w:rsidRPr="002F3B15">
        <w:rPr>
          <w:rFonts w:ascii="Arial" w:hAnsi="Arial"/>
        </w:rPr>
        <w:t xml:space="preserve">RICES </w:t>
      </w:r>
    </w:p>
    <w:p w14:paraId="61A4EC02" w14:textId="33BBDFBB" w:rsidR="00AD3B5E" w:rsidRPr="00B800A8" w:rsidRDefault="00AD3B5E" w:rsidP="00AD3B5E">
      <w:pPr>
        <w:rPr>
          <w:rFonts w:ascii="Arial" w:hAnsi="Arial" w:cs="Arial"/>
        </w:rPr>
      </w:pPr>
      <w:r w:rsidRPr="00B800A8">
        <w:rPr>
          <w:rFonts w:ascii="Arial" w:hAnsi="Arial" w:cs="Arial"/>
        </w:rPr>
        <w:t>The total amount payable for the Services will not exceed the sum of up to:</w:t>
      </w:r>
      <w:bookmarkStart w:id="130" w:name="Sch2Prices"/>
      <w:bookmarkEnd w:id="130"/>
      <w:r w:rsidRPr="00B800A8">
        <w:rPr>
          <w:rFonts w:ascii="Arial" w:hAnsi="Arial" w:cs="Arial"/>
        </w:rPr>
        <w:t xml:space="preserve"> </w:t>
      </w:r>
      <w:permStart w:id="1200434143" w:edGrp="everyone"/>
      <w:r w:rsidRPr="00B800A8">
        <w:rPr>
          <w:rFonts w:ascii="Arial" w:hAnsi="Arial" w:cs="Arial"/>
        </w:rPr>
        <w:t xml:space="preserve">AUD XXXXX </w:t>
      </w:r>
      <w:permEnd w:id="1200434143"/>
      <w:r w:rsidRPr="00B800A8">
        <w:rPr>
          <w:rFonts w:ascii="Arial" w:hAnsi="Arial" w:cs="Arial"/>
        </w:rPr>
        <w:t>excluding GST</w:t>
      </w:r>
      <w:r w:rsidR="00804CCA">
        <w:rPr>
          <w:rFonts w:ascii="Arial" w:hAnsi="Arial" w:cs="Arial"/>
        </w:rPr>
        <w:t xml:space="preserve"> (AUD: XXXXX inclusive of GST)</w:t>
      </w:r>
      <w:r w:rsidRPr="00B800A8">
        <w:rPr>
          <w:rFonts w:ascii="Arial" w:hAnsi="Arial" w:cs="Arial"/>
        </w:rPr>
        <w:t xml:space="preserve">. Tetra Tech International Development is not liable for any costs or expenditure incurred by the Service Provider in excess of this amount, unless previously approved by Tetra Tech International Development via a contract Variation Directed by Tetra Tech International Development. </w:t>
      </w:r>
    </w:p>
    <w:p w14:paraId="0EFEF66D" w14:textId="77777777" w:rsidR="00AD3B5E" w:rsidRPr="00F304DD" w:rsidRDefault="00AD3B5E" w:rsidP="00F304DD">
      <w:pPr>
        <w:pStyle w:val="Heading2"/>
        <w:spacing w:after="200"/>
        <w:ind w:left="0" w:hanging="357"/>
        <w:rPr>
          <w:rFonts w:ascii="Arial" w:hAnsi="Arial"/>
        </w:rPr>
      </w:pPr>
      <w:r w:rsidRPr="00B800A8">
        <w:rPr>
          <w:rFonts w:ascii="Arial" w:hAnsi="Arial"/>
        </w:rPr>
        <w:t xml:space="preserve">MILESTONE PAYMENTS </w:t>
      </w:r>
    </w:p>
    <w:p w14:paraId="679B2FC7" w14:textId="479E817D" w:rsidR="005A1126" w:rsidRDefault="00AD3B5E" w:rsidP="00AD3B5E">
      <w:pPr>
        <w:rPr>
          <w:rFonts w:ascii="Arial" w:hAnsi="Arial" w:cs="Arial"/>
        </w:rPr>
      </w:pPr>
      <w:r w:rsidRPr="00B800A8">
        <w:rPr>
          <w:rFonts w:ascii="Arial" w:hAnsi="Arial" w:cs="Arial"/>
        </w:rPr>
        <w:t xml:space="preserve">Tetra Tech International Development will pay the </w:t>
      </w:r>
      <w:bookmarkStart w:id="131" w:name="_Hlk511310619"/>
      <w:r w:rsidRPr="00B800A8">
        <w:rPr>
          <w:rFonts w:ascii="Arial" w:hAnsi="Arial" w:cs="Arial"/>
        </w:rPr>
        <w:t xml:space="preserve">Service Provider </w:t>
      </w:r>
      <w:bookmarkEnd w:id="131"/>
      <w:r w:rsidRPr="00B800A8">
        <w:rPr>
          <w:rFonts w:ascii="Arial" w:hAnsi="Arial" w:cs="Arial"/>
        </w:rPr>
        <w:t>the Prices for the Services in instalments known as milestone payments as described in this schedule (“</w:t>
      </w:r>
      <w:r w:rsidRPr="00B800A8">
        <w:rPr>
          <w:rFonts w:ascii="Arial" w:hAnsi="Arial" w:cs="Arial"/>
          <w:b/>
          <w:bCs/>
        </w:rPr>
        <w:t>Milestone Payments</w:t>
      </w:r>
      <w:r w:rsidRPr="00B800A8">
        <w:rPr>
          <w:rFonts w:ascii="Arial" w:hAnsi="Arial" w:cs="Arial"/>
        </w:rPr>
        <w:t xml:space="preserve">”). </w:t>
      </w:r>
    </w:p>
    <w:p w14:paraId="4F4C1ABF" w14:textId="2D105BB6" w:rsidR="00AD3B5E" w:rsidRPr="00B800A8" w:rsidRDefault="00AD3B5E" w:rsidP="00AD3B5E">
      <w:pPr>
        <w:rPr>
          <w:rFonts w:ascii="Arial" w:hAnsi="Arial" w:cs="Arial"/>
        </w:rPr>
      </w:pPr>
      <w:r w:rsidRPr="00B800A8">
        <w:rPr>
          <w:rFonts w:ascii="Arial" w:hAnsi="Arial" w:cs="Arial"/>
        </w:rPr>
        <w:t xml:space="preserve">Where a Milestone Payment is to follow acceptance of a report, Tetra Tech International Development is not obliged to make full payment until all of the outputs to be achieved by the Service Provider in the period covered by the report have been achieved to its satisfaction. </w:t>
      </w:r>
    </w:p>
    <w:p w14:paraId="35AAF62B" w14:textId="77777777" w:rsidR="00AD3B5E" w:rsidRPr="00B800A8" w:rsidRDefault="00AD3B5E" w:rsidP="00AD3B5E">
      <w:pPr>
        <w:rPr>
          <w:rFonts w:ascii="Arial" w:hAnsi="Arial" w:cs="Arial"/>
        </w:rPr>
      </w:pPr>
      <w:r w:rsidRPr="00B800A8">
        <w:rPr>
          <w:rFonts w:ascii="Arial" w:hAnsi="Arial" w:cs="Arial"/>
        </w:rPr>
        <w:t xml:space="preserve">The Milestone Payments will be payable to the Service Provider progressively, on Tetra Tech International Development’s acceptance of the satisfactory completion of identified outputs and a correctly rendered invoice. </w:t>
      </w:r>
    </w:p>
    <w:p w14:paraId="7AB28EDB" w14:textId="40D6807F" w:rsidR="00AD3B5E" w:rsidRDefault="00AD3B5E" w:rsidP="00AD3B5E">
      <w:pPr>
        <w:rPr>
          <w:rFonts w:ascii="Arial" w:hAnsi="Arial" w:cs="Arial"/>
        </w:rPr>
      </w:pPr>
      <w:r w:rsidRPr="00B800A8">
        <w:rPr>
          <w:rFonts w:ascii="Arial" w:hAnsi="Arial" w:cs="Arial"/>
        </w:rPr>
        <w:t xml:space="preserve">Milestone Payments will be paid within 30 days of acceptance by Tetra Tech International Development of the milestones being completed to its satisfaction as summarised below: </w:t>
      </w:r>
    </w:p>
    <w:p w14:paraId="000C5192" w14:textId="73A201D0" w:rsidR="00C5147D" w:rsidRDefault="00C5147D" w:rsidP="00AD3B5E">
      <w:pPr>
        <w:rPr>
          <w:rFonts w:ascii="Arial" w:hAnsi="Arial" w:cs="Arial"/>
        </w:rPr>
      </w:pPr>
    </w:p>
    <w:p w14:paraId="292C761C" w14:textId="77777777" w:rsidR="00C5147D" w:rsidRPr="00B800A8" w:rsidRDefault="00C5147D" w:rsidP="00AD3B5E">
      <w:pPr>
        <w:rPr>
          <w:rFonts w:ascii="Arial" w:hAnsi="Arial" w:cs="Arial"/>
        </w:rPr>
      </w:pPr>
    </w:p>
    <w:p w14:paraId="2F1F7373" w14:textId="77777777" w:rsidR="00AD3B5E" w:rsidRPr="00F304DD" w:rsidRDefault="00AD3B5E" w:rsidP="00F304DD">
      <w:pPr>
        <w:pStyle w:val="Heading2"/>
        <w:spacing w:after="200"/>
        <w:ind w:left="0" w:hanging="357"/>
        <w:rPr>
          <w:rFonts w:ascii="Arial" w:hAnsi="Arial"/>
        </w:rPr>
      </w:pPr>
      <w:r w:rsidRPr="002F3B15">
        <w:rPr>
          <w:rFonts w:ascii="Arial" w:hAnsi="Arial"/>
        </w:rPr>
        <w:lastRenderedPageBreak/>
        <w:t>MILESTONES</w:t>
      </w:r>
      <w:r w:rsidRPr="00F304DD">
        <w:rPr>
          <w:rFonts w:ascii="Arial" w:hAnsi="Arial"/>
        </w:rPr>
        <w:t>:</w:t>
      </w:r>
    </w:p>
    <w:tbl>
      <w:tblPr>
        <w:tblStyle w:val="TableGrid"/>
        <w:tblW w:w="914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302"/>
        <w:gridCol w:w="2109"/>
        <w:gridCol w:w="1268"/>
        <w:gridCol w:w="724"/>
        <w:gridCol w:w="3741"/>
      </w:tblGrid>
      <w:tr w:rsidR="00AD3B5E" w:rsidRPr="00B800A8" w14:paraId="4DD35F2E" w14:textId="77777777" w:rsidTr="00BB5494">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170" w:type="dxa"/>
            <w:shd w:val="clear" w:color="auto" w:fill="003478" w:themeFill="accent1"/>
          </w:tcPr>
          <w:p w14:paraId="649CE169" w14:textId="77777777" w:rsidR="00AD3B5E" w:rsidRPr="00B800A8" w:rsidRDefault="00AD3B5E" w:rsidP="007C3879">
            <w:pPr>
              <w:pStyle w:val="Default"/>
              <w:spacing w:before="120" w:after="120"/>
              <w:rPr>
                <w:b w:val="0"/>
                <w:bCs/>
                <w:color w:val="FFFFFF" w:themeColor="background1"/>
                <w:sz w:val="20"/>
                <w:szCs w:val="22"/>
                <w:lang w:val="en-AU"/>
              </w:rPr>
            </w:pPr>
            <w:r w:rsidRPr="00B800A8">
              <w:rPr>
                <w:bCs/>
                <w:color w:val="FFFFFF" w:themeColor="background1"/>
                <w:sz w:val="20"/>
                <w:szCs w:val="22"/>
                <w:lang w:val="en-AU"/>
              </w:rPr>
              <w:t>Milestone Number</w:t>
            </w:r>
          </w:p>
        </w:tc>
        <w:tc>
          <w:tcPr>
            <w:tcW w:w="1894" w:type="dxa"/>
            <w:shd w:val="clear" w:color="auto" w:fill="003478" w:themeFill="accent1"/>
          </w:tcPr>
          <w:p w14:paraId="718062CA" w14:textId="77777777" w:rsidR="00AD3B5E" w:rsidRPr="00B800A8" w:rsidRDefault="00AD3B5E" w:rsidP="007C3879">
            <w:pPr>
              <w:pStyle w:val="Default"/>
              <w:spacing w:before="120" w:after="120"/>
              <w:ind w:left="286" w:hanging="286"/>
              <w:cnfStyle w:val="100000000000" w:firstRow="1" w:lastRow="0" w:firstColumn="0" w:lastColumn="0" w:oddVBand="0" w:evenVBand="0" w:oddHBand="0" w:evenHBand="0" w:firstRowFirstColumn="0" w:firstRowLastColumn="0" w:lastRowFirstColumn="0" w:lastRowLastColumn="0"/>
              <w:rPr>
                <w:color w:val="FFFFFF" w:themeColor="background1"/>
                <w:sz w:val="20"/>
                <w:szCs w:val="22"/>
                <w:lang w:val="en-AU"/>
              </w:rPr>
            </w:pPr>
            <w:r w:rsidRPr="00B800A8">
              <w:rPr>
                <w:bCs/>
                <w:color w:val="FFFFFF" w:themeColor="background1"/>
                <w:sz w:val="20"/>
                <w:szCs w:val="22"/>
                <w:lang w:val="en-AU"/>
              </w:rPr>
              <w:t>Description of Milestone</w:t>
            </w:r>
          </w:p>
        </w:tc>
        <w:tc>
          <w:tcPr>
            <w:tcW w:w="0" w:type="dxa"/>
            <w:shd w:val="clear" w:color="auto" w:fill="003478" w:themeFill="accent1"/>
          </w:tcPr>
          <w:p w14:paraId="655AE3EE" w14:textId="77777777" w:rsidR="00AD3B5E" w:rsidRPr="00B800A8" w:rsidRDefault="00AD3B5E" w:rsidP="007C3879">
            <w:pPr>
              <w:pStyle w:val="Default"/>
              <w:spacing w:before="120" w:after="120"/>
              <w:cnfStyle w:val="100000000000" w:firstRow="1" w:lastRow="0" w:firstColumn="0" w:lastColumn="0" w:oddVBand="0" w:evenVBand="0" w:oddHBand="0" w:evenHBand="0" w:firstRowFirstColumn="0" w:firstRowLastColumn="0" w:lastRowFirstColumn="0" w:lastRowLastColumn="0"/>
              <w:rPr>
                <w:color w:val="FFFFFF" w:themeColor="background1"/>
                <w:sz w:val="20"/>
                <w:szCs w:val="22"/>
                <w:lang w:val="en-AU"/>
              </w:rPr>
            </w:pPr>
            <w:r w:rsidRPr="00B800A8">
              <w:rPr>
                <w:bCs/>
                <w:color w:val="FFFFFF" w:themeColor="background1"/>
                <w:sz w:val="20"/>
                <w:szCs w:val="22"/>
                <w:lang w:val="en-AU"/>
              </w:rPr>
              <w:t xml:space="preserve">Milestone Payment Amount AUD (Ex- GST) </w:t>
            </w:r>
          </w:p>
        </w:tc>
        <w:tc>
          <w:tcPr>
            <w:tcW w:w="0" w:type="dxa"/>
            <w:shd w:val="clear" w:color="auto" w:fill="003478" w:themeFill="accent1"/>
          </w:tcPr>
          <w:p w14:paraId="6AE707BC" w14:textId="77777777" w:rsidR="00AD3B5E" w:rsidRPr="00B800A8" w:rsidRDefault="00AD3B5E" w:rsidP="007C3879">
            <w:pPr>
              <w:pStyle w:val="Default"/>
              <w:spacing w:before="120" w:after="120"/>
              <w:cnfStyle w:val="100000000000" w:firstRow="1" w:lastRow="0" w:firstColumn="0" w:lastColumn="0" w:oddVBand="0" w:evenVBand="0" w:oddHBand="0" w:evenHBand="0" w:firstRowFirstColumn="0" w:firstRowLastColumn="0" w:lastRowFirstColumn="0" w:lastRowLastColumn="0"/>
              <w:rPr>
                <w:color w:val="FFFFFF" w:themeColor="background1"/>
                <w:sz w:val="20"/>
                <w:szCs w:val="22"/>
                <w:lang w:val="en-AU"/>
              </w:rPr>
            </w:pPr>
            <w:r w:rsidRPr="00B800A8">
              <w:rPr>
                <w:bCs/>
                <w:color w:val="FFFFFF" w:themeColor="background1"/>
                <w:sz w:val="20"/>
                <w:szCs w:val="22"/>
                <w:lang w:val="en-AU"/>
              </w:rPr>
              <w:t>Due Date</w:t>
            </w:r>
          </w:p>
        </w:tc>
        <w:tc>
          <w:tcPr>
            <w:tcW w:w="3360" w:type="dxa"/>
            <w:shd w:val="clear" w:color="auto" w:fill="003478" w:themeFill="accent1"/>
          </w:tcPr>
          <w:p w14:paraId="3C20B52D" w14:textId="77777777" w:rsidR="00AD3B5E" w:rsidRPr="00B800A8" w:rsidRDefault="00AD3B5E" w:rsidP="007C3879">
            <w:pPr>
              <w:pStyle w:val="Default"/>
              <w:spacing w:before="120" w:after="120"/>
              <w:cnfStyle w:val="100000000000" w:firstRow="1" w:lastRow="0" w:firstColumn="0" w:lastColumn="0" w:oddVBand="0" w:evenVBand="0" w:oddHBand="0" w:evenHBand="0" w:firstRowFirstColumn="0" w:firstRowLastColumn="0" w:lastRowFirstColumn="0" w:lastRowLastColumn="0"/>
              <w:rPr>
                <w:color w:val="FFFFFF" w:themeColor="background1"/>
                <w:sz w:val="20"/>
                <w:szCs w:val="22"/>
                <w:lang w:val="en-AU"/>
              </w:rPr>
            </w:pPr>
            <w:r w:rsidRPr="00B800A8">
              <w:rPr>
                <w:bCs/>
                <w:color w:val="FFFFFF" w:themeColor="background1"/>
                <w:sz w:val="20"/>
                <w:szCs w:val="22"/>
                <w:lang w:val="en-AU"/>
              </w:rPr>
              <w:t>Means of Verification/ Acceptance</w:t>
            </w:r>
          </w:p>
        </w:tc>
      </w:tr>
      <w:tr w:rsidR="005A1126" w:rsidRPr="00B800A8" w14:paraId="2119330E" w14:textId="77777777" w:rsidTr="00BB5494">
        <w:trPr>
          <w:trHeight w:val="30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32EFEF6B" w14:textId="0A572E71" w:rsidR="005A1126" w:rsidRPr="005A1126" w:rsidRDefault="005A1126" w:rsidP="007C3879">
            <w:pPr>
              <w:pStyle w:val="Default"/>
              <w:spacing w:before="120" w:after="120"/>
              <w:rPr>
                <w:bCs/>
                <w:color w:val="auto"/>
                <w:sz w:val="20"/>
                <w:szCs w:val="22"/>
                <w:lang w:val="en-AU"/>
              </w:rPr>
            </w:pPr>
            <w:r w:rsidRPr="005A1126">
              <w:rPr>
                <w:bCs/>
                <w:color w:val="auto"/>
                <w:sz w:val="20"/>
                <w:szCs w:val="22"/>
                <w:lang w:val="en-AU"/>
              </w:rPr>
              <w:t>1</w:t>
            </w:r>
          </w:p>
        </w:tc>
        <w:tc>
          <w:tcPr>
            <w:tcW w:w="1894" w:type="dxa"/>
          </w:tcPr>
          <w:p w14:paraId="39C0AC1F" w14:textId="77777777" w:rsidR="005A1126" w:rsidRPr="005A1126" w:rsidRDefault="005A1126" w:rsidP="007C3879">
            <w:pPr>
              <w:pStyle w:val="Default"/>
              <w:spacing w:before="120" w:after="120"/>
              <w:ind w:left="286" w:hanging="286"/>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2F97E958"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71DFA4C4"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3360" w:type="dxa"/>
          </w:tcPr>
          <w:p w14:paraId="2BC0DE34" w14:textId="77C78555"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r>
              <w:rPr>
                <w:bCs/>
                <w:color w:val="auto"/>
                <w:sz w:val="20"/>
                <w:szCs w:val="22"/>
                <w:lang w:val="en-AU"/>
              </w:rPr>
              <w:t>Written acceptance by nominated Tetra Tech International Development Representative</w:t>
            </w:r>
          </w:p>
        </w:tc>
      </w:tr>
      <w:tr w:rsidR="005A1126" w:rsidRPr="00B800A8" w14:paraId="358ADC62" w14:textId="77777777" w:rsidTr="00BB5494">
        <w:trPr>
          <w:trHeight w:val="30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003DAA89" w14:textId="51D3FA8A" w:rsidR="005A1126" w:rsidRPr="005A1126" w:rsidRDefault="005A1126" w:rsidP="007C3879">
            <w:pPr>
              <w:pStyle w:val="Default"/>
              <w:spacing w:before="120" w:after="120"/>
              <w:rPr>
                <w:bCs/>
                <w:color w:val="auto"/>
                <w:sz w:val="20"/>
                <w:szCs w:val="22"/>
                <w:lang w:val="en-AU"/>
              </w:rPr>
            </w:pPr>
            <w:r>
              <w:rPr>
                <w:bCs/>
                <w:color w:val="auto"/>
                <w:sz w:val="20"/>
                <w:szCs w:val="22"/>
                <w:lang w:val="en-AU"/>
              </w:rPr>
              <w:t>2</w:t>
            </w:r>
          </w:p>
        </w:tc>
        <w:tc>
          <w:tcPr>
            <w:tcW w:w="1894" w:type="dxa"/>
          </w:tcPr>
          <w:p w14:paraId="58C40B55" w14:textId="77777777" w:rsidR="005A1126" w:rsidRPr="005A1126" w:rsidRDefault="005A1126" w:rsidP="007C3879">
            <w:pPr>
              <w:pStyle w:val="Default"/>
              <w:spacing w:before="120" w:after="120"/>
              <w:ind w:left="286" w:hanging="286"/>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73F3933E"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6264B82B"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3360" w:type="dxa"/>
          </w:tcPr>
          <w:p w14:paraId="4CFA3332" w14:textId="4BD77D19"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r>
              <w:rPr>
                <w:bCs/>
                <w:color w:val="auto"/>
                <w:sz w:val="20"/>
                <w:szCs w:val="22"/>
                <w:lang w:val="en-AU"/>
              </w:rPr>
              <w:t>Written acceptance by nominated Tetra Tech International Development Representative</w:t>
            </w:r>
          </w:p>
        </w:tc>
      </w:tr>
      <w:tr w:rsidR="005A1126" w:rsidRPr="00B800A8" w14:paraId="6365FA64" w14:textId="77777777" w:rsidTr="00BB5494">
        <w:trPr>
          <w:trHeight w:val="30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128BE35F" w14:textId="30B527B7" w:rsidR="005A1126" w:rsidRPr="005A1126" w:rsidRDefault="005A1126" w:rsidP="007C3879">
            <w:pPr>
              <w:pStyle w:val="Default"/>
              <w:spacing w:before="120" w:after="120"/>
              <w:rPr>
                <w:bCs/>
                <w:color w:val="auto"/>
                <w:sz w:val="20"/>
                <w:szCs w:val="22"/>
                <w:lang w:val="en-AU"/>
              </w:rPr>
            </w:pPr>
            <w:r>
              <w:rPr>
                <w:bCs/>
                <w:color w:val="auto"/>
                <w:sz w:val="20"/>
                <w:szCs w:val="22"/>
                <w:lang w:val="en-AU"/>
              </w:rPr>
              <w:t>3</w:t>
            </w:r>
          </w:p>
        </w:tc>
        <w:tc>
          <w:tcPr>
            <w:tcW w:w="1894" w:type="dxa"/>
          </w:tcPr>
          <w:p w14:paraId="1B9E797F" w14:textId="77777777" w:rsidR="005A1126" w:rsidRPr="005A1126" w:rsidRDefault="005A1126" w:rsidP="007C3879">
            <w:pPr>
              <w:pStyle w:val="Default"/>
              <w:spacing w:before="120" w:after="120"/>
              <w:ind w:left="286" w:hanging="286"/>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29A7C9A4"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24EF5D84"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3360" w:type="dxa"/>
          </w:tcPr>
          <w:p w14:paraId="0DE348A1" w14:textId="05B7BC64"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r>
              <w:rPr>
                <w:bCs/>
                <w:color w:val="auto"/>
                <w:sz w:val="20"/>
                <w:szCs w:val="22"/>
                <w:lang w:val="en-AU"/>
              </w:rPr>
              <w:t>Written acceptance by nominated Tetra Tech International Development Representative</w:t>
            </w:r>
          </w:p>
        </w:tc>
      </w:tr>
      <w:tr w:rsidR="005A1126" w:rsidRPr="00B800A8" w14:paraId="4E69D9E2" w14:textId="77777777" w:rsidTr="00BB5494">
        <w:trPr>
          <w:trHeight w:val="300"/>
        </w:trPr>
        <w:tc>
          <w:tcPr>
            <w:cnfStyle w:val="001000000000" w:firstRow="0" w:lastRow="0" w:firstColumn="1" w:lastColumn="0" w:oddVBand="0" w:evenVBand="0" w:oddHBand="0" w:evenHBand="0" w:firstRowFirstColumn="0" w:firstRowLastColumn="0" w:lastRowFirstColumn="0" w:lastRowLastColumn="0"/>
            <w:tcW w:w="1170" w:type="dxa"/>
            <w:shd w:val="clear" w:color="auto" w:fill="auto"/>
          </w:tcPr>
          <w:p w14:paraId="5A43A71E" w14:textId="3FA083D4" w:rsidR="005A1126" w:rsidRPr="005A1126" w:rsidRDefault="005A1126" w:rsidP="007C3879">
            <w:pPr>
              <w:pStyle w:val="Default"/>
              <w:spacing w:before="120" w:after="120"/>
              <w:rPr>
                <w:bCs/>
                <w:color w:val="auto"/>
                <w:sz w:val="20"/>
                <w:szCs w:val="22"/>
                <w:lang w:val="en-AU"/>
              </w:rPr>
            </w:pPr>
            <w:r>
              <w:rPr>
                <w:bCs/>
                <w:color w:val="auto"/>
                <w:sz w:val="20"/>
                <w:szCs w:val="22"/>
                <w:lang w:val="en-AU"/>
              </w:rPr>
              <w:t>4</w:t>
            </w:r>
          </w:p>
        </w:tc>
        <w:tc>
          <w:tcPr>
            <w:tcW w:w="1894" w:type="dxa"/>
          </w:tcPr>
          <w:p w14:paraId="706F0D1A" w14:textId="77777777" w:rsidR="005A1126" w:rsidRPr="005A1126" w:rsidRDefault="005A1126" w:rsidP="007C3879">
            <w:pPr>
              <w:pStyle w:val="Default"/>
              <w:spacing w:before="120" w:after="120"/>
              <w:ind w:left="286" w:hanging="286"/>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6F568B2A"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0" w:type="dxa"/>
          </w:tcPr>
          <w:p w14:paraId="6625B9AD" w14:textId="77777777"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p>
        </w:tc>
        <w:tc>
          <w:tcPr>
            <w:tcW w:w="3360" w:type="dxa"/>
          </w:tcPr>
          <w:p w14:paraId="5050FF95" w14:textId="3A06ABF6" w:rsidR="005A1126" w:rsidRPr="005A1126" w:rsidRDefault="005A1126" w:rsidP="007C3879">
            <w:pPr>
              <w:pStyle w:val="Default"/>
              <w:spacing w:before="120" w:after="120"/>
              <w:cnfStyle w:val="000000000000" w:firstRow="0" w:lastRow="0" w:firstColumn="0" w:lastColumn="0" w:oddVBand="0" w:evenVBand="0" w:oddHBand="0" w:evenHBand="0" w:firstRowFirstColumn="0" w:firstRowLastColumn="0" w:lastRowFirstColumn="0" w:lastRowLastColumn="0"/>
              <w:rPr>
                <w:bCs/>
                <w:color w:val="auto"/>
                <w:sz w:val="20"/>
                <w:szCs w:val="22"/>
                <w:lang w:val="en-AU"/>
              </w:rPr>
            </w:pPr>
            <w:r>
              <w:rPr>
                <w:bCs/>
                <w:color w:val="auto"/>
                <w:sz w:val="20"/>
                <w:szCs w:val="22"/>
                <w:lang w:val="en-AU"/>
              </w:rPr>
              <w:t>Written acceptance by nominated Tetra Tech International Development Representative</w:t>
            </w:r>
          </w:p>
        </w:tc>
      </w:tr>
    </w:tbl>
    <w:p w14:paraId="08E9BE63" w14:textId="77777777" w:rsidR="00AD3B5E" w:rsidRPr="008E2054" w:rsidRDefault="00AD3B5E" w:rsidP="008E2054">
      <w:pPr>
        <w:pStyle w:val="Heading2"/>
        <w:spacing w:after="200"/>
        <w:ind w:left="0" w:hanging="357"/>
        <w:rPr>
          <w:rFonts w:ascii="Arial" w:hAnsi="Arial"/>
          <w:b w:val="0"/>
        </w:rPr>
      </w:pPr>
      <w:r w:rsidRPr="002F3B15">
        <w:rPr>
          <w:rFonts w:ascii="Arial" w:hAnsi="Arial"/>
        </w:rPr>
        <w:t>CLAIMS</w:t>
      </w:r>
      <w:r w:rsidRPr="008E2054">
        <w:rPr>
          <w:rFonts w:ascii="Arial" w:hAnsi="Arial"/>
        </w:rPr>
        <w:t xml:space="preserve"> FOR PAYMENT </w:t>
      </w:r>
      <w:bookmarkStart w:id="132" w:name="ClaimsforPayment"/>
      <w:bookmarkEnd w:id="132"/>
    </w:p>
    <w:p w14:paraId="0A39A1F4" w14:textId="77777777" w:rsidR="00AD3B5E" w:rsidRPr="00B800A8" w:rsidRDefault="00AD3B5E" w:rsidP="00AD3B5E">
      <w:pPr>
        <w:rPr>
          <w:rFonts w:ascii="Arial" w:hAnsi="Arial" w:cs="Arial"/>
        </w:rPr>
      </w:pPr>
      <w:r w:rsidRPr="00B800A8">
        <w:rPr>
          <w:rFonts w:ascii="Arial" w:hAnsi="Arial" w:cs="Arial"/>
        </w:rPr>
        <w:t xml:space="preserve">The </w:t>
      </w:r>
      <w:bookmarkStart w:id="133" w:name="_Hlk511312586"/>
      <w:r w:rsidRPr="00B800A8">
        <w:rPr>
          <w:rFonts w:ascii="Arial" w:hAnsi="Arial" w:cs="Arial"/>
        </w:rPr>
        <w:t xml:space="preserve">Service Provider </w:t>
      </w:r>
      <w:bookmarkEnd w:id="133"/>
      <w:r w:rsidRPr="00B800A8">
        <w:rPr>
          <w:rFonts w:ascii="Arial" w:hAnsi="Arial" w:cs="Arial"/>
        </w:rPr>
        <w:t xml:space="preserve">claims for payment must be submitted when due pursuant to this schedule in a form identifiable with the Services. </w:t>
      </w:r>
    </w:p>
    <w:p w14:paraId="6006B3C7" w14:textId="77777777" w:rsidR="00AD3B5E" w:rsidRPr="00B800A8" w:rsidRDefault="00AD3B5E" w:rsidP="00AD3B5E">
      <w:pPr>
        <w:rPr>
          <w:rFonts w:ascii="Arial" w:hAnsi="Arial" w:cs="Arial"/>
        </w:rPr>
      </w:pPr>
      <w:r w:rsidRPr="00B800A8">
        <w:rPr>
          <w:rFonts w:ascii="Arial" w:hAnsi="Arial" w:cs="Arial"/>
        </w:rPr>
        <w:t xml:space="preserve">All claims for payment must include a certification by a duly authorised representative: </w:t>
      </w:r>
    </w:p>
    <w:p w14:paraId="7C2BC496" w14:textId="77777777" w:rsidR="00AD3B5E" w:rsidRPr="00B800A8" w:rsidRDefault="00AD3B5E" w:rsidP="00913CA0">
      <w:pPr>
        <w:pStyle w:val="ListParagraph"/>
        <w:numPr>
          <w:ilvl w:val="0"/>
          <w:numId w:val="15"/>
        </w:numPr>
        <w:ind w:left="567" w:hanging="567"/>
        <w:contextualSpacing w:val="0"/>
        <w:rPr>
          <w:rFonts w:ascii="Arial" w:hAnsi="Arial" w:cs="Arial"/>
        </w:rPr>
      </w:pPr>
      <w:r w:rsidRPr="00B800A8">
        <w:rPr>
          <w:rFonts w:ascii="Arial" w:hAnsi="Arial" w:cs="Arial"/>
        </w:rPr>
        <w:t xml:space="preserve">that the invoice has been correctly calculated; </w:t>
      </w:r>
    </w:p>
    <w:p w14:paraId="3621B2E4" w14:textId="77777777" w:rsidR="00AD3B5E" w:rsidRPr="00B800A8" w:rsidRDefault="00AD3B5E" w:rsidP="00913CA0">
      <w:pPr>
        <w:pStyle w:val="ListParagraph"/>
        <w:numPr>
          <w:ilvl w:val="0"/>
          <w:numId w:val="15"/>
        </w:numPr>
        <w:ind w:left="567" w:hanging="567"/>
        <w:contextualSpacing w:val="0"/>
        <w:rPr>
          <w:rFonts w:ascii="Arial" w:hAnsi="Arial" w:cs="Arial"/>
        </w:rPr>
      </w:pPr>
      <w:r w:rsidRPr="00B800A8">
        <w:rPr>
          <w:rFonts w:ascii="Arial" w:hAnsi="Arial" w:cs="Arial"/>
        </w:rPr>
        <w:t xml:space="preserve">that the services included in it have been performed in accordance with this Agreement. </w:t>
      </w:r>
    </w:p>
    <w:p w14:paraId="45D8AD2B" w14:textId="77777777" w:rsidR="00AD3B5E" w:rsidRPr="00B800A8" w:rsidRDefault="00AD3B5E" w:rsidP="00AD3B5E">
      <w:pPr>
        <w:rPr>
          <w:rFonts w:ascii="Arial" w:hAnsi="Arial" w:cs="Arial"/>
        </w:rPr>
      </w:pPr>
    </w:p>
    <w:p w14:paraId="24782A62" w14:textId="77777777" w:rsidR="00AD3B5E" w:rsidRDefault="00AD3B5E" w:rsidP="00AD3B5E">
      <w:pPr>
        <w:rPr>
          <w:rFonts w:ascii="Arial" w:hAnsi="Arial" w:cs="Arial"/>
        </w:rPr>
      </w:pPr>
      <w:r w:rsidRPr="00B800A8">
        <w:rPr>
          <w:rFonts w:ascii="Arial" w:hAnsi="Arial" w:cs="Arial"/>
        </w:rPr>
        <w:t xml:space="preserve">All claims for payment must be made to: </w:t>
      </w:r>
    </w:p>
    <w:p w14:paraId="676C9116" w14:textId="04485D7D" w:rsidR="005A1126" w:rsidRPr="00B800A8" w:rsidRDefault="005A1126" w:rsidP="00AD3B5E">
      <w:pPr>
        <w:rPr>
          <w:rFonts w:ascii="Arial" w:hAnsi="Arial" w:cs="Arial"/>
        </w:rPr>
      </w:pPr>
      <w:r>
        <w:rPr>
          <w:rFonts w:ascii="Arial" w:hAnsi="Arial" w:cs="Arial"/>
        </w:rPr>
        <w:t xml:space="preserve">&lt; </w:t>
      </w:r>
      <w:r w:rsidRPr="005A1126">
        <w:rPr>
          <w:rFonts w:ascii="Arial" w:hAnsi="Arial" w:cs="Arial"/>
          <w:highlight w:val="green"/>
        </w:rPr>
        <w:t>XXXXX</w:t>
      </w:r>
      <w:r>
        <w:rPr>
          <w:rFonts w:ascii="Arial" w:hAnsi="Arial" w:cs="Arial"/>
        </w:rPr>
        <w:t xml:space="preserve"> &gt;</w:t>
      </w:r>
    </w:p>
    <w:p w14:paraId="34D8F8E3" w14:textId="77777777" w:rsidR="00AD3B5E" w:rsidRPr="00B800A8" w:rsidRDefault="00AD3B5E" w:rsidP="00AD3B5E">
      <w:pPr>
        <w:rPr>
          <w:rFonts w:ascii="Arial" w:hAnsi="Arial" w:cs="Arial"/>
        </w:rPr>
      </w:pPr>
      <w:r w:rsidRPr="00B800A8">
        <w:rPr>
          <w:rFonts w:ascii="Arial" w:hAnsi="Arial" w:cs="Arial"/>
        </w:rPr>
        <w:t xml:space="preserve">Senior Project Manager </w:t>
      </w:r>
    </w:p>
    <w:p w14:paraId="02D0E1ED" w14:textId="77777777" w:rsidR="00AD3B5E" w:rsidRPr="00B800A8" w:rsidRDefault="00AD3B5E" w:rsidP="00AD3B5E">
      <w:pPr>
        <w:rPr>
          <w:rFonts w:ascii="Arial" w:hAnsi="Arial" w:cs="Arial"/>
        </w:rPr>
      </w:pPr>
      <w:r w:rsidRPr="00B800A8">
        <w:rPr>
          <w:rFonts w:ascii="Arial" w:hAnsi="Arial" w:cs="Arial"/>
        </w:rPr>
        <w:t>Tetra Tech International Development Pty Ltd</w:t>
      </w:r>
    </w:p>
    <w:p w14:paraId="22780330" w14:textId="71FD9A3E" w:rsidR="00AD3B5E" w:rsidRDefault="00AB21BF" w:rsidP="00AD3B5E">
      <w:pPr>
        <w:rPr>
          <w:rFonts w:ascii="Arial" w:hAnsi="Arial" w:cs="Arial"/>
        </w:rPr>
      </w:pPr>
      <w:r>
        <w:rPr>
          <w:rFonts w:ascii="Arial" w:hAnsi="Arial" w:cs="Arial"/>
        </w:rPr>
        <w:t xml:space="preserve">422 King William Street, Adelaide </w:t>
      </w:r>
      <w:r w:rsidR="00AD3B5E" w:rsidRPr="00B800A8">
        <w:rPr>
          <w:rFonts w:ascii="Arial" w:hAnsi="Arial" w:cs="Arial"/>
        </w:rPr>
        <w:t>SA 50</w:t>
      </w:r>
      <w:r>
        <w:rPr>
          <w:rFonts w:ascii="Arial" w:hAnsi="Arial" w:cs="Arial"/>
        </w:rPr>
        <w:t>00</w:t>
      </w:r>
      <w:r w:rsidR="00AD3B5E" w:rsidRPr="00B800A8">
        <w:rPr>
          <w:rFonts w:ascii="Arial" w:hAnsi="Arial" w:cs="Arial"/>
        </w:rPr>
        <w:t xml:space="preserve"> </w:t>
      </w:r>
    </w:p>
    <w:p w14:paraId="4164B771" w14:textId="77777777" w:rsidR="005A1126" w:rsidRDefault="005A1126" w:rsidP="00AD3B5E">
      <w:pPr>
        <w:rPr>
          <w:rFonts w:ascii="Arial" w:hAnsi="Arial" w:cs="Arial"/>
        </w:rPr>
      </w:pPr>
      <w:r>
        <w:rPr>
          <w:rFonts w:ascii="Arial" w:hAnsi="Arial" w:cs="Arial"/>
        </w:rPr>
        <w:t xml:space="preserve">Email: </w:t>
      </w:r>
      <w:r w:rsidRPr="005A1126">
        <w:rPr>
          <w:rFonts w:ascii="Arial" w:hAnsi="Arial" w:cs="Arial"/>
          <w:highlight w:val="green"/>
        </w:rPr>
        <w:t xml:space="preserve">&lt; </w:t>
      </w:r>
      <w:hyperlink r:id="rId24" w:history="1">
        <w:r w:rsidRPr="005A1126">
          <w:rPr>
            <w:rStyle w:val="Hyperlink"/>
            <w:rFonts w:ascii="Arial" w:hAnsi="Arial" w:cs="Arial"/>
            <w:highlight w:val="green"/>
          </w:rPr>
          <w:t>xxx@tetratech.com</w:t>
        </w:r>
      </w:hyperlink>
      <w:r w:rsidRPr="005A1126">
        <w:rPr>
          <w:rFonts w:ascii="Arial" w:hAnsi="Arial" w:cs="Arial"/>
          <w:highlight w:val="green"/>
        </w:rPr>
        <w:t xml:space="preserve"> &gt;</w:t>
      </w:r>
    </w:p>
    <w:p w14:paraId="39546A62" w14:textId="47271530" w:rsidR="00AD3B5E" w:rsidRPr="00B800A8" w:rsidRDefault="00AD3B5E" w:rsidP="00AD3B5E">
      <w:pPr>
        <w:rPr>
          <w:rFonts w:ascii="Arial" w:hAnsi="Arial" w:cs="Arial"/>
        </w:rPr>
      </w:pPr>
      <w:r w:rsidRPr="00B800A8">
        <w:rPr>
          <w:rFonts w:ascii="Arial" w:hAnsi="Arial" w:cs="Arial"/>
        </w:rPr>
        <w:t xml:space="preserve">Tetra Tech International Development need not pay an amount that is disputed in good faith by Tetra Tech International Development until the dispute is resolved. </w:t>
      </w:r>
    </w:p>
    <w:p w14:paraId="0CF74611" w14:textId="41085774" w:rsidR="00AD3B5E" w:rsidRDefault="00995AF4" w:rsidP="00AD3B5E">
      <w:pPr>
        <w:rPr>
          <w:rFonts w:cstheme="minorHAnsi"/>
          <w:bCs/>
        </w:rPr>
      </w:pPr>
      <w:r>
        <w:rPr>
          <w:rFonts w:cstheme="minorHAnsi"/>
          <w:bCs/>
        </w:rPr>
        <w:lastRenderedPageBreak/>
        <w:t>S</w:t>
      </w:r>
      <w:r w:rsidR="00D22328">
        <w:rPr>
          <w:rFonts w:cstheme="minorHAnsi"/>
          <w:bCs/>
        </w:rPr>
        <w:t xml:space="preserve">ubject to </w:t>
      </w:r>
      <w:r>
        <w:rPr>
          <w:rFonts w:cstheme="minorHAnsi"/>
          <w:bCs/>
        </w:rPr>
        <w:t>the provisions of</w:t>
      </w:r>
      <w:r w:rsidR="00D22328">
        <w:rPr>
          <w:rFonts w:cstheme="minorHAnsi"/>
          <w:bCs/>
        </w:rPr>
        <w:t xml:space="preserve"> the</w:t>
      </w:r>
      <w:r w:rsidR="00CC6DF3">
        <w:rPr>
          <w:rFonts w:cstheme="minorHAnsi"/>
          <w:bCs/>
        </w:rPr>
        <w:t xml:space="preserve"> Agreement,</w:t>
      </w:r>
      <w:r>
        <w:rPr>
          <w:rFonts w:cstheme="minorHAnsi"/>
          <w:bCs/>
        </w:rPr>
        <w:t xml:space="preserve"> on</w:t>
      </w:r>
      <w:r w:rsidR="00B34D0F">
        <w:rPr>
          <w:rFonts w:cstheme="minorHAnsi"/>
          <w:bCs/>
        </w:rPr>
        <w:t xml:space="preserve"> receipt of a correctly rendered invoice</w:t>
      </w:r>
      <w:r w:rsidR="00454DB6">
        <w:rPr>
          <w:rFonts w:cstheme="minorHAnsi"/>
          <w:bCs/>
        </w:rPr>
        <w:t>,</w:t>
      </w:r>
      <w:r w:rsidR="00CC6DF3">
        <w:rPr>
          <w:rFonts w:cstheme="minorHAnsi"/>
          <w:bCs/>
        </w:rPr>
        <w:t xml:space="preserve"> Tetra Tech will pay the invoiced amount to the Service Provider’s Nominated Account as detailed below: </w:t>
      </w:r>
    </w:p>
    <w:p w14:paraId="7A6CDCE0" w14:textId="77777777" w:rsidR="00A8562F" w:rsidRDefault="00B867CB" w:rsidP="000005A5">
      <w:pPr>
        <w:spacing w:after="0"/>
        <w:ind w:left="426"/>
        <w:rPr>
          <w:rFonts w:cstheme="minorHAnsi"/>
          <w:b/>
        </w:rPr>
      </w:pPr>
      <w:r>
        <w:rPr>
          <w:rFonts w:cstheme="minorHAnsi"/>
          <w:b/>
        </w:rPr>
        <w:t xml:space="preserve">Bank: </w:t>
      </w:r>
    </w:p>
    <w:p w14:paraId="02F4421E" w14:textId="77777777" w:rsidR="00A8562F" w:rsidRDefault="00B867CB" w:rsidP="000005A5">
      <w:pPr>
        <w:spacing w:after="0"/>
        <w:ind w:left="426"/>
        <w:rPr>
          <w:rFonts w:cstheme="minorHAnsi"/>
          <w:b/>
        </w:rPr>
      </w:pPr>
      <w:r>
        <w:rPr>
          <w:rFonts w:cstheme="minorHAnsi"/>
          <w:b/>
        </w:rPr>
        <w:br/>
        <w:t xml:space="preserve">Address: </w:t>
      </w:r>
    </w:p>
    <w:p w14:paraId="7CCC5A45" w14:textId="77777777" w:rsidR="00A8562F" w:rsidRDefault="00B867CB" w:rsidP="000005A5">
      <w:pPr>
        <w:spacing w:after="0"/>
        <w:ind w:left="426"/>
        <w:rPr>
          <w:rFonts w:cstheme="minorHAnsi"/>
          <w:b/>
        </w:rPr>
      </w:pPr>
      <w:r>
        <w:rPr>
          <w:rFonts w:cstheme="minorHAnsi"/>
          <w:b/>
        </w:rPr>
        <w:br/>
        <w:t xml:space="preserve">Account Name: </w:t>
      </w:r>
    </w:p>
    <w:p w14:paraId="135A3D73" w14:textId="77777777" w:rsidR="00A8562F" w:rsidRDefault="00B867CB" w:rsidP="000005A5">
      <w:pPr>
        <w:spacing w:after="0"/>
        <w:ind w:left="426"/>
        <w:rPr>
          <w:rFonts w:cstheme="minorHAnsi"/>
          <w:b/>
        </w:rPr>
      </w:pPr>
      <w:r>
        <w:rPr>
          <w:rFonts w:cstheme="minorHAnsi"/>
          <w:b/>
        </w:rPr>
        <w:br/>
        <w:t xml:space="preserve">BSB: </w:t>
      </w:r>
      <w:r w:rsidR="00B2431F">
        <w:rPr>
          <w:rFonts w:cstheme="minorHAnsi"/>
          <w:b/>
        </w:rPr>
        <w:tab/>
      </w:r>
    </w:p>
    <w:p w14:paraId="2EC76B6C" w14:textId="77777777" w:rsidR="00A8562F" w:rsidRDefault="00B2431F" w:rsidP="000005A5">
      <w:pPr>
        <w:spacing w:after="0"/>
        <w:ind w:left="426"/>
        <w:rPr>
          <w:rFonts w:cstheme="minorHAnsi"/>
          <w:b/>
        </w:rPr>
      </w:pPr>
      <w:r>
        <w:rPr>
          <w:rFonts w:cstheme="minorHAnsi"/>
          <w:b/>
        </w:rPr>
        <w:br/>
        <w:t xml:space="preserve">Account Number: </w:t>
      </w:r>
    </w:p>
    <w:p w14:paraId="389B79AE" w14:textId="54D29C6A" w:rsidR="00B867CB" w:rsidRPr="000005A5" w:rsidRDefault="00B2431F" w:rsidP="000005A5">
      <w:pPr>
        <w:spacing w:after="0"/>
        <w:ind w:left="426"/>
        <w:rPr>
          <w:rFonts w:cstheme="minorHAnsi"/>
          <w:b/>
        </w:rPr>
      </w:pPr>
      <w:r>
        <w:rPr>
          <w:rFonts w:cstheme="minorHAnsi"/>
          <w:b/>
        </w:rPr>
        <w:br/>
        <w:t>SWIFT Code:</w:t>
      </w:r>
    </w:p>
    <w:p w14:paraId="6F3D916F" w14:textId="77777777" w:rsidR="00CC6DF3" w:rsidRDefault="00CC6DF3" w:rsidP="00AD3B5E">
      <w:pPr>
        <w:rPr>
          <w:rFonts w:cstheme="minorHAnsi"/>
          <w:bCs/>
        </w:rPr>
      </w:pPr>
    </w:p>
    <w:p w14:paraId="18A35CB4" w14:textId="712444B2" w:rsidR="00963617" w:rsidRPr="00394D27" w:rsidRDefault="00963617" w:rsidP="00963617">
      <w:pPr>
        <w:pStyle w:val="Heading2"/>
        <w:spacing w:after="200"/>
        <w:ind w:left="0" w:hanging="357"/>
        <w:rPr>
          <w:rFonts w:ascii="Arial" w:hAnsi="Arial"/>
          <w:highlight w:val="green"/>
        </w:rPr>
      </w:pPr>
      <w:r w:rsidRPr="00394D27">
        <w:rPr>
          <w:rFonts w:ascii="Arial" w:hAnsi="Arial"/>
          <w:highlight w:val="green"/>
        </w:rPr>
        <w:t>INSURANCE REQUIREMENTS</w:t>
      </w:r>
    </w:p>
    <w:p w14:paraId="32722721" w14:textId="42088F86" w:rsidR="00963617" w:rsidRDefault="6B3DD654" w:rsidP="00913CA0">
      <w:pPr>
        <w:pStyle w:val="ListParagraph"/>
        <w:numPr>
          <w:ilvl w:val="0"/>
          <w:numId w:val="19"/>
        </w:numPr>
        <w:spacing w:after="160"/>
      </w:pPr>
      <w:r w:rsidRPr="6B3DD654">
        <w:rPr>
          <w:rFonts w:ascii="Arial" w:hAnsi="Arial" w:cs="Arial"/>
        </w:rPr>
        <w:t>Public Liability insurance with a limit of at least AUD XX million, for each and every occurrence and in the aggregate for all occurrences in any 12 month policy period, which covers the Service Provider and the Service Provider’s Personnel for their respective liabilities caused by, arising out of, or in connection with performance of</w:t>
      </w:r>
      <w:r w:rsidR="009F22F8">
        <w:rPr>
          <w:rFonts w:ascii="Arial" w:hAnsi="Arial" w:cs="Arial"/>
        </w:rPr>
        <w:t xml:space="preserve"> the Services</w:t>
      </w:r>
      <w:r w:rsidR="009B54C1">
        <w:rPr>
          <w:rFonts w:ascii="Arial" w:hAnsi="Arial" w:cs="Arial"/>
        </w:rPr>
        <w:t xml:space="preserve"> or</w:t>
      </w:r>
      <w:r w:rsidRPr="6B3DD654">
        <w:rPr>
          <w:rFonts w:ascii="Arial" w:hAnsi="Arial" w:cs="Arial"/>
        </w:rPr>
        <w:t xml:space="preserve"> any obligation or the exercise of any right under the Agreement</w:t>
      </w:r>
      <w:r>
        <w:t>.</w:t>
      </w:r>
      <w:r w:rsidR="00300364">
        <w:t xml:space="preserve"> </w:t>
      </w:r>
      <w:r>
        <w:t>This insurance shall have a worldwide territorial limit.</w:t>
      </w:r>
    </w:p>
    <w:p w14:paraId="230FEDA2" w14:textId="77777777" w:rsidR="00394D27" w:rsidRDefault="00394D27" w:rsidP="00394D27">
      <w:pPr>
        <w:pStyle w:val="ListParagraph"/>
        <w:spacing w:after="160"/>
      </w:pPr>
    </w:p>
    <w:p w14:paraId="43A8EA24" w14:textId="0B3809C6" w:rsidR="00394D27" w:rsidRDefault="00963617" w:rsidP="00913CA0">
      <w:pPr>
        <w:pStyle w:val="ListParagraph"/>
        <w:numPr>
          <w:ilvl w:val="0"/>
          <w:numId w:val="19"/>
        </w:numPr>
        <w:spacing w:after="160"/>
      </w:pPr>
      <w:commentRangeStart w:id="134"/>
      <w:r>
        <w:t xml:space="preserve">Motor Vehicle third party property damage insurance. </w:t>
      </w:r>
      <w:commentRangeEnd w:id="134"/>
      <w:r w:rsidR="00356948">
        <w:rPr>
          <w:rStyle w:val="CommentReference"/>
          <w:sz w:val="20"/>
          <w:szCs w:val="22"/>
        </w:rPr>
        <w:commentReference w:id="134"/>
      </w:r>
    </w:p>
    <w:p w14:paraId="7F4CE2E2" w14:textId="77777777" w:rsidR="00394D27" w:rsidRDefault="00394D27" w:rsidP="00394D27">
      <w:pPr>
        <w:pStyle w:val="ListParagraph"/>
        <w:spacing w:after="160"/>
      </w:pPr>
    </w:p>
    <w:p w14:paraId="715476D7" w14:textId="389BCB0D" w:rsidR="00DC4289" w:rsidRDefault="00963617" w:rsidP="00913CA0">
      <w:pPr>
        <w:pStyle w:val="ListParagraph"/>
        <w:numPr>
          <w:ilvl w:val="0"/>
          <w:numId w:val="19"/>
        </w:numPr>
        <w:spacing w:after="160"/>
      </w:pPr>
      <w:bookmarkStart w:id="135" w:name="_Hlk193645949"/>
      <w:r>
        <w:t>Lawful and adequate Workers’ workers’ Compensation insurance or registrations as required by law</w:t>
      </w:r>
      <w:r w:rsidR="00DC4289">
        <w:t xml:space="preserve"> </w:t>
      </w:r>
      <w:r>
        <w:t>in respect of the Service Provider’s liability to its employees engage</w:t>
      </w:r>
      <w:r w:rsidR="00DC4289">
        <w:t>d</w:t>
      </w:r>
      <w:r>
        <w:t xml:space="preserve"> in the performance of any obligation or the exercise of any right under the Agreement.</w:t>
      </w:r>
      <w:r w:rsidR="00DC4289">
        <w:t xml:space="preserve"> </w:t>
      </w:r>
    </w:p>
    <w:p w14:paraId="37CED6AA" w14:textId="48ABF555" w:rsidR="00963617" w:rsidRDefault="00DC4289" w:rsidP="00DC4289">
      <w:pPr>
        <w:spacing w:after="100"/>
        <w:ind w:left="720"/>
      </w:pPr>
      <w:r>
        <w:t>W</w:t>
      </w:r>
      <w:r w:rsidR="00963617">
        <w:t>here there is no workers compensation legislation in force in the Partner Country or common law claims can be brought outside the statutory workers' compensation scheme referred to above, the Service Provider must arrange:</w:t>
      </w:r>
    </w:p>
    <w:p w14:paraId="150E15B9" w14:textId="5E2CC46D" w:rsidR="00963617" w:rsidRDefault="00963617" w:rsidP="00913CA0">
      <w:pPr>
        <w:pStyle w:val="ListParagraph"/>
        <w:numPr>
          <w:ilvl w:val="2"/>
          <w:numId w:val="45"/>
        </w:numPr>
        <w:spacing w:after="100"/>
        <w:ind w:left="1134" w:hanging="229"/>
        <w:contextualSpacing w:val="0"/>
      </w:pPr>
      <w:r w:rsidRPr="00DD6A37">
        <w:t>adequate</w:t>
      </w:r>
      <w:r>
        <w:t xml:space="preserve"> personal accident and illness insurance (</w:t>
      </w:r>
      <w:r w:rsidRPr="00AF27FC">
        <w:t>accidental</w:t>
      </w:r>
      <w:r>
        <w:t xml:space="preserve"> death and weekly benefits) for any of its Personnel not otherwise covered; and</w:t>
      </w:r>
    </w:p>
    <w:p w14:paraId="58640524" w14:textId="2956A64A" w:rsidR="00963617" w:rsidRDefault="00963617" w:rsidP="00913CA0">
      <w:pPr>
        <w:pStyle w:val="ListParagraph"/>
        <w:numPr>
          <w:ilvl w:val="2"/>
          <w:numId w:val="45"/>
        </w:numPr>
        <w:spacing w:after="100"/>
        <w:ind w:left="1134" w:hanging="229"/>
        <w:contextualSpacing w:val="0"/>
      </w:pPr>
      <w:r>
        <w:t xml:space="preserve">employer’s liability insurance with a limit of indemnity not less than the amount customarily effected by prudent insureds in each relevant jurisdiction, covering any work related injury, damage, expense, loss or liability suffered or incurred by any person engaged by the Service Provider </w:t>
      </w:r>
      <w:r w:rsidR="00DC4289">
        <w:t>to carry out</w:t>
      </w:r>
      <w:r>
        <w:t xml:space="preserve"> work under the Agreement. Where possible at law, such insurance should extent to cover the liability of Tetra Tech International Development for the acts or omissions of the Service Provider or its Personnel.</w:t>
      </w:r>
    </w:p>
    <w:bookmarkEnd w:id="135"/>
    <w:p w14:paraId="2A7158AF" w14:textId="00E555E5" w:rsidR="00963617" w:rsidRDefault="00963617" w:rsidP="00963617">
      <w:pPr>
        <w:pStyle w:val="BodyText"/>
      </w:pPr>
      <w:r>
        <w:tab/>
        <w:t xml:space="preserve"> </w:t>
      </w:r>
    </w:p>
    <w:p w14:paraId="5963FCBA" w14:textId="77777777" w:rsidR="00963617" w:rsidRDefault="00963617" w:rsidP="00963617">
      <w:pPr>
        <w:pStyle w:val="BodyText"/>
      </w:pPr>
      <w:commentRangeStart w:id="136"/>
      <w:r>
        <w:t>d.</w:t>
      </w:r>
      <w:r>
        <w:tab/>
        <w:t xml:space="preserve">Adequate property insurance covering any material created under this Agreement, supplies and the reinstatement of data while in the care, custody or control of the Service Provider for its full replacement value; </w:t>
      </w:r>
      <w:commentRangeEnd w:id="136"/>
      <w:r w:rsidR="00BB1408">
        <w:rPr>
          <w:rStyle w:val="CommentReference"/>
          <w:sz w:val="20"/>
          <w:szCs w:val="22"/>
        </w:rPr>
        <w:commentReference w:id="136"/>
      </w:r>
    </w:p>
    <w:p w14:paraId="6BE34C86" w14:textId="77777777" w:rsidR="00963617" w:rsidRDefault="00963617" w:rsidP="00963617">
      <w:pPr>
        <w:pStyle w:val="BodyText"/>
      </w:pPr>
    </w:p>
    <w:p w14:paraId="2B17F45B" w14:textId="1FCFA3B2" w:rsidR="003630C2" w:rsidRPr="008E2054" w:rsidRDefault="003630C2" w:rsidP="00963617">
      <w:pPr>
        <w:pStyle w:val="BodyText"/>
        <w:rPr>
          <w:highlight w:val="green"/>
        </w:rPr>
      </w:pPr>
      <w:r w:rsidRPr="008E2054">
        <w:rPr>
          <w:highlight w:val="green"/>
        </w:rPr>
        <w:t>OPTION 1</w:t>
      </w:r>
    </w:p>
    <w:p w14:paraId="09FBB289" w14:textId="6418BB6F" w:rsidR="00963617" w:rsidRPr="00DC4289" w:rsidRDefault="00963617" w:rsidP="00DC4289">
      <w:pPr>
        <w:autoSpaceDE w:val="0"/>
        <w:autoSpaceDN w:val="0"/>
        <w:adjustRightInd w:val="0"/>
        <w:spacing w:before="120" w:after="120"/>
        <w:rPr>
          <w:rFonts w:ascii="Arial" w:hAnsi="Arial" w:cs="Arial"/>
          <w:szCs w:val="20"/>
        </w:rPr>
      </w:pPr>
      <w:r>
        <w:lastRenderedPageBreak/>
        <w:t>e.</w:t>
      </w:r>
      <w:r>
        <w:tab/>
        <w:t xml:space="preserve">Adequate Professional Indemnity insurance to cover the Service Provider’s obligations under this Agreement. The Service Provider must maintain the necessary insurance for the term of this Agreement and until the expiration of </w:t>
      </w:r>
      <w:r w:rsidR="00546633">
        <w:t>6</w:t>
      </w:r>
      <w:r>
        <w:t xml:space="preserve"> years after the end of the Term</w:t>
      </w:r>
      <w:r w:rsidR="00DD0A86">
        <w:t xml:space="preserve">. </w:t>
      </w:r>
      <w:r w:rsidR="00DD0A86" w:rsidRPr="00DD0A86">
        <w:rPr>
          <w:rFonts w:ascii="Arial" w:hAnsi="Arial" w:cs="Arial"/>
          <w:szCs w:val="20"/>
        </w:rPr>
        <w:t>Such insurance must</w:t>
      </w:r>
      <w:r w:rsidR="00DD0A86">
        <w:rPr>
          <w:rFonts w:ascii="Arial" w:hAnsi="Arial" w:cs="Arial"/>
          <w:szCs w:val="20"/>
        </w:rPr>
        <w:t xml:space="preserve"> </w:t>
      </w:r>
      <w:r w:rsidR="00DD0A86" w:rsidRPr="00DD0A86">
        <w:rPr>
          <w:rFonts w:ascii="Arial" w:hAnsi="Arial" w:cs="Arial"/>
          <w:szCs w:val="20"/>
        </w:rPr>
        <w:t>have a definition of the covered “professional services” broad enough to include all professional services, activities and duties to be provided or performed by the Service Provider;</w:t>
      </w:r>
    </w:p>
    <w:p w14:paraId="17FCDD02" w14:textId="77777777" w:rsidR="00963617" w:rsidRDefault="00963617" w:rsidP="00963617">
      <w:pPr>
        <w:pStyle w:val="BodyText"/>
      </w:pPr>
    </w:p>
    <w:p w14:paraId="6514A925" w14:textId="2D8A700B" w:rsidR="003630C2" w:rsidRPr="00AB4E29" w:rsidRDefault="003630C2" w:rsidP="003630C2">
      <w:pPr>
        <w:pStyle w:val="BodyText"/>
        <w:rPr>
          <w:highlight w:val="green"/>
        </w:rPr>
      </w:pPr>
      <w:r w:rsidRPr="00AB4E29">
        <w:rPr>
          <w:highlight w:val="green"/>
        </w:rPr>
        <w:t xml:space="preserve">OPTION </w:t>
      </w:r>
      <w:r>
        <w:rPr>
          <w:highlight w:val="green"/>
        </w:rPr>
        <w:t>2</w:t>
      </w:r>
    </w:p>
    <w:p w14:paraId="52A37D8F" w14:textId="7BBA9E61" w:rsidR="003630C2" w:rsidRPr="008E2054" w:rsidRDefault="00E2537F" w:rsidP="00913CA0">
      <w:pPr>
        <w:pStyle w:val="BodyText"/>
        <w:numPr>
          <w:ilvl w:val="0"/>
          <w:numId w:val="74"/>
        </w:numPr>
        <w:ind w:left="284"/>
        <w:rPr>
          <w:highlight w:val="green"/>
        </w:rPr>
      </w:pPr>
      <w:r>
        <w:t>P</w:t>
      </w:r>
      <w:r w:rsidR="001B7152">
        <w:t>rofessional indemnity insurance with a limit of indemnity of not less than AUDXXXX million for any one claim and in the aggregate for all claims in any 12 month policy period, and including a right of reinstatement, which covers the liability of the Service Provider at general law arising from a negligent breach of duty owed in a professional capacity</w:t>
      </w:r>
      <w:r w:rsidR="00DC4289">
        <w:t xml:space="preserve"> by reason of any at or omission of the Service Provider or Personnel</w:t>
      </w:r>
      <w:r w:rsidR="001B7152">
        <w:t xml:space="preserve">. Such insurance </w:t>
      </w:r>
      <w:r w:rsidR="00DC4289">
        <w:t>mu</w:t>
      </w:r>
      <w:r w:rsidR="00DC4289" w:rsidRPr="00DC4289">
        <w:t>st</w:t>
      </w:r>
      <w:r w:rsidR="00AC0095" w:rsidRPr="00DC4289">
        <w:t>:</w:t>
      </w:r>
    </w:p>
    <w:p w14:paraId="3750AAF6" w14:textId="73E937C4" w:rsidR="00DC4289" w:rsidRPr="00DC4289" w:rsidRDefault="00DC4289" w:rsidP="00913CA0">
      <w:pPr>
        <w:pStyle w:val="ListParagraph"/>
        <w:numPr>
          <w:ilvl w:val="0"/>
          <w:numId w:val="75"/>
        </w:numPr>
        <w:spacing w:after="100"/>
        <w:contextualSpacing w:val="0"/>
        <w:rPr>
          <w:rFonts w:ascii="Arial" w:hAnsi="Arial" w:cs="Arial"/>
          <w:szCs w:val="20"/>
        </w:rPr>
      </w:pPr>
      <w:r w:rsidRPr="00DC4289">
        <w:rPr>
          <w:rFonts w:ascii="Arial" w:hAnsi="Arial" w:cs="Arial"/>
          <w:szCs w:val="20"/>
        </w:rPr>
        <w:t xml:space="preserve">have a </w:t>
      </w:r>
      <w:r w:rsidRPr="00DC4289">
        <w:t>definition</w:t>
      </w:r>
      <w:r w:rsidRPr="00DC4289">
        <w:rPr>
          <w:rFonts w:ascii="Arial" w:hAnsi="Arial" w:cs="Arial"/>
          <w:szCs w:val="20"/>
        </w:rPr>
        <w:t xml:space="preserve"> of the covered “professional services” broad enough to include all professional services, activities and duties to be provided or performed by the Service Provider;</w:t>
      </w:r>
    </w:p>
    <w:p w14:paraId="264D5F08" w14:textId="781EAC06" w:rsidR="00A57DC3" w:rsidRPr="00DC4289" w:rsidRDefault="00A57DC3" w:rsidP="00913CA0">
      <w:pPr>
        <w:pStyle w:val="ListParagraph"/>
        <w:numPr>
          <w:ilvl w:val="0"/>
          <w:numId w:val="75"/>
        </w:numPr>
        <w:spacing w:after="100"/>
        <w:contextualSpacing w:val="0"/>
      </w:pPr>
      <w:r w:rsidRPr="00DC4289">
        <w:t xml:space="preserve">extend to cover claims related to software and IT risks; </w:t>
      </w:r>
      <w:r w:rsidR="00DC4289" w:rsidRPr="00DC4289">
        <w:t>and</w:t>
      </w:r>
    </w:p>
    <w:p w14:paraId="618A8C3D" w14:textId="0B42EDCA" w:rsidR="00A57DC3" w:rsidRPr="00DC4289" w:rsidRDefault="00A57DC3" w:rsidP="00913CA0">
      <w:pPr>
        <w:pStyle w:val="ListParagraph"/>
        <w:numPr>
          <w:ilvl w:val="0"/>
          <w:numId w:val="75"/>
        </w:numPr>
        <w:spacing w:after="100"/>
        <w:contextualSpacing w:val="0"/>
      </w:pPr>
      <w:r w:rsidRPr="00DC4289">
        <w:t>extend to cover claims for unintentional breaches of IP rights</w:t>
      </w:r>
      <w:r w:rsidR="00DC4289" w:rsidRPr="00DC4289">
        <w:t>.</w:t>
      </w:r>
    </w:p>
    <w:p w14:paraId="4CAA539E" w14:textId="55BAD2A9" w:rsidR="00DD6A37" w:rsidRPr="00DD6A37" w:rsidRDefault="00DD6A37" w:rsidP="00DD6A37">
      <w:pPr>
        <w:autoSpaceDE w:val="0"/>
        <w:autoSpaceDN w:val="0"/>
        <w:adjustRightInd w:val="0"/>
        <w:spacing w:before="120" w:after="120"/>
        <w:rPr>
          <w:rFonts w:ascii="Arial" w:hAnsi="Arial" w:cs="Arial"/>
          <w:szCs w:val="20"/>
        </w:rPr>
      </w:pPr>
      <w:r w:rsidRPr="00DD6A37">
        <w:rPr>
          <w:rFonts w:ascii="Arial" w:hAnsi="Arial" w:cs="Arial"/>
          <w:szCs w:val="20"/>
        </w:rPr>
        <w:t>The Service Provider must maintain the Professional Indemnity insurance for the term of this Agreement and until the expiration of 6 years after the end of the Term</w:t>
      </w:r>
      <w:r>
        <w:rPr>
          <w:rFonts w:ascii="Arial" w:hAnsi="Arial" w:cs="Arial"/>
          <w:szCs w:val="20"/>
        </w:rPr>
        <w:t>;</w:t>
      </w:r>
    </w:p>
    <w:p w14:paraId="3FA63B2D" w14:textId="77777777" w:rsidR="003630C2" w:rsidRDefault="003630C2" w:rsidP="00963617">
      <w:pPr>
        <w:pStyle w:val="BodyText"/>
      </w:pPr>
    </w:p>
    <w:p w14:paraId="4133B76E" w14:textId="706A01F3" w:rsidR="00963617" w:rsidRDefault="00963617" w:rsidP="00913CA0">
      <w:pPr>
        <w:pStyle w:val="BodyText"/>
        <w:numPr>
          <w:ilvl w:val="0"/>
          <w:numId w:val="74"/>
        </w:numPr>
      </w:pPr>
      <w:r>
        <w:t>Adequate medical</w:t>
      </w:r>
      <w:r w:rsidR="003D11D0">
        <w:t xml:space="preserve"> insurance</w:t>
      </w:r>
      <w:r w:rsidR="00CF3F21">
        <w:t xml:space="preserve"> (including medical </w:t>
      </w:r>
      <w:r w:rsidR="00702707">
        <w:t xml:space="preserve">evacuation and evacuation resulting from an </w:t>
      </w:r>
      <w:r w:rsidR="003B5D3D">
        <w:t xml:space="preserve">insured event for the Services Provider’s Personnel) for persons </w:t>
      </w:r>
      <w:r>
        <w:t>engaged</w:t>
      </w:r>
      <w:r w:rsidR="003B5D3D">
        <w:t xml:space="preserve"> to carry out </w:t>
      </w:r>
      <w:r w:rsidR="00CC7AD2">
        <w:t>and aspect of the Services</w:t>
      </w:r>
      <w:r>
        <w:t xml:space="preserve"> outside their country of permanent residence</w:t>
      </w:r>
      <w:r w:rsidR="004F0856">
        <w:t>.</w:t>
      </w:r>
    </w:p>
    <w:p w14:paraId="3F9402BE" w14:textId="1A70A1B4" w:rsidR="00880023" w:rsidRPr="00880023" w:rsidRDefault="00880023" w:rsidP="00880023">
      <w:pPr>
        <w:pStyle w:val="Heading2"/>
        <w:spacing w:after="200"/>
        <w:ind w:left="0" w:hanging="357"/>
        <w:rPr>
          <w:rFonts w:ascii="Arial" w:hAnsi="Arial"/>
        </w:rPr>
      </w:pPr>
      <w:r w:rsidRPr="00880023">
        <w:rPr>
          <w:rFonts w:ascii="Arial" w:hAnsi="Arial"/>
        </w:rPr>
        <w:t>SPECIAL CONDITIONS</w:t>
      </w:r>
    </w:p>
    <w:p w14:paraId="2C3A01ED" w14:textId="77777777" w:rsidR="00880023" w:rsidRPr="00BB5494" w:rsidRDefault="00880023" w:rsidP="00880023">
      <w:pPr>
        <w:pStyle w:val="Heading1"/>
        <w:spacing w:before="360"/>
        <w:ind w:hanging="574"/>
        <w:rPr>
          <w:rFonts w:ascii="Arial" w:hAnsi="Arial"/>
          <w:color w:val="000000"/>
          <w:szCs w:val="20"/>
        </w:rPr>
      </w:pPr>
      <w:bookmarkStart w:id="137" w:name="_Hlk170301579"/>
      <w:r w:rsidRPr="00BB5494">
        <w:rPr>
          <w:rFonts w:ascii="Arial" w:hAnsi="Arial"/>
          <w:color w:val="000000" w:themeColor="text1"/>
          <w:szCs w:val="20"/>
        </w:rPr>
        <w:t>SECURITY AND CYBER SECURITY</w:t>
      </w:r>
    </w:p>
    <w:p w14:paraId="48689ED7" w14:textId="77777777" w:rsidR="00880023" w:rsidRPr="00BB5494" w:rsidRDefault="00880023" w:rsidP="00880023">
      <w:pPr>
        <w:pStyle w:val="Heading2a"/>
        <w:numPr>
          <w:ilvl w:val="0"/>
          <w:numId w:val="0"/>
        </w:numPr>
        <w:autoSpaceDE w:val="0"/>
        <w:autoSpaceDN w:val="0"/>
        <w:adjustRightInd w:val="0"/>
        <w:spacing w:before="120" w:after="120" w:line="276" w:lineRule="auto"/>
        <w:ind w:left="426"/>
        <w:rPr>
          <w:rFonts w:ascii="Arial" w:hAnsi="Arial" w:cs="Arial"/>
          <w:color w:val="000000"/>
          <w:sz w:val="18"/>
          <w:szCs w:val="18"/>
        </w:rPr>
      </w:pPr>
      <w:r w:rsidRPr="00BB5494">
        <w:rPr>
          <w:rFonts w:ascii="Arial" w:hAnsi="Arial" w:cs="Arial"/>
          <w:sz w:val="18"/>
          <w:szCs w:val="18"/>
        </w:rPr>
        <w:t>In this clause:</w:t>
      </w:r>
    </w:p>
    <w:p w14:paraId="70A26B5B" w14:textId="77777777" w:rsidR="00880023" w:rsidRPr="00BB5494" w:rsidRDefault="00880023" w:rsidP="00880023">
      <w:pPr>
        <w:pStyle w:val="Heading2a"/>
        <w:numPr>
          <w:ilvl w:val="0"/>
          <w:numId w:val="0"/>
        </w:numPr>
        <w:autoSpaceDE w:val="0"/>
        <w:autoSpaceDN w:val="0"/>
        <w:adjustRightInd w:val="0"/>
        <w:spacing w:before="120" w:after="140" w:line="276" w:lineRule="auto"/>
        <w:ind w:left="426"/>
        <w:rPr>
          <w:rFonts w:ascii="Arial" w:eastAsia="Arial" w:hAnsi="Arial" w:cs="Arial"/>
          <w:sz w:val="18"/>
          <w:szCs w:val="18"/>
        </w:rPr>
      </w:pPr>
      <w:r w:rsidRPr="00BB5494">
        <w:rPr>
          <w:rFonts w:ascii="Arial" w:hAnsi="Arial" w:cs="Arial"/>
          <w:sz w:val="18"/>
          <w:szCs w:val="18"/>
        </w:rPr>
        <w:t>“</w:t>
      </w:r>
      <w:r w:rsidRPr="00BB5494">
        <w:rPr>
          <w:rFonts w:ascii="Arial" w:hAnsi="Arial" w:cs="Arial"/>
          <w:b/>
          <w:sz w:val="18"/>
          <w:szCs w:val="18"/>
        </w:rPr>
        <w:t>Cyber Security Incident</w:t>
      </w:r>
      <w:r w:rsidRPr="00BB5494">
        <w:rPr>
          <w:rFonts w:ascii="Arial" w:hAnsi="Arial" w:cs="Arial"/>
          <w:sz w:val="18"/>
          <w:szCs w:val="18"/>
        </w:rPr>
        <w:t xml:space="preserve">” </w:t>
      </w:r>
      <w:r w:rsidRPr="00BB5494">
        <w:rPr>
          <w:rFonts w:ascii="Arial" w:eastAsia="Arial" w:hAnsi="Arial" w:cs="Arial"/>
          <w:sz w:val="18"/>
          <w:szCs w:val="18"/>
        </w:rPr>
        <w:t>means a single or series of unwanted or unexpected identified occurrences of a system, service or network state indicating a potential or actual breach of cyber security procedures, process or requirements and threatening security;</w:t>
      </w:r>
    </w:p>
    <w:p w14:paraId="21FD6651" w14:textId="77777777" w:rsidR="00880023" w:rsidRPr="00BB5494" w:rsidRDefault="00880023" w:rsidP="00880023">
      <w:pPr>
        <w:pStyle w:val="Heading2a"/>
        <w:numPr>
          <w:ilvl w:val="0"/>
          <w:numId w:val="0"/>
        </w:numPr>
        <w:autoSpaceDE w:val="0"/>
        <w:autoSpaceDN w:val="0"/>
        <w:adjustRightInd w:val="0"/>
        <w:spacing w:before="120" w:after="140" w:line="276" w:lineRule="auto"/>
        <w:ind w:left="426"/>
        <w:rPr>
          <w:rFonts w:ascii="Arial" w:eastAsia="Arial" w:hAnsi="Arial" w:cs="Arial"/>
          <w:sz w:val="18"/>
          <w:szCs w:val="18"/>
        </w:rPr>
      </w:pPr>
      <w:r w:rsidRPr="00BB5494">
        <w:rPr>
          <w:rFonts w:ascii="Arial" w:hAnsi="Arial" w:cs="Arial"/>
          <w:sz w:val="18"/>
          <w:szCs w:val="18"/>
        </w:rPr>
        <w:t>“</w:t>
      </w:r>
      <w:r w:rsidRPr="00BB5494">
        <w:rPr>
          <w:rFonts w:ascii="Arial" w:hAnsi="Arial" w:cs="Arial"/>
          <w:b/>
          <w:sz w:val="18"/>
          <w:szCs w:val="18"/>
        </w:rPr>
        <w:t>Data</w:t>
      </w:r>
      <w:r w:rsidRPr="00BB5494">
        <w:rPr>
          <w:rFonts w:ascii="Arial" w:hAnsi="Arial" w:cs="Arial"/>
          <w:sz w:val="18"/>
          <w:szCs w:val="18"/>
        </w:rPr>
        <w:t>”</w:t>
      </w:r>
      <w:r w:rsidRPr="00BB5494">
        <w:rPr>
          <w:rFonts w:ascii="Arial" w:eastAsia="Arial" w:hAnsi="Arial" w:cs="Arial"/>
          <w:b/>
          <w:sz w:val="18"/>
          <w:szCs w:val="18"/>
        </w:rPr>
        <w:t xml:space="preserve"> </w:t>
      </w:r>
      <w:r w:rsidRPr="00BB5494">
        <w:rPr>
          <w:rFonts w:ascii="Arial" w:eastAsia="Arial" w:hAnsi="Arial" w:cs="Arial"/>
          <w:sz w:val="18"/>
          <w:szCs w:val="18"/>
        </w:rPr>
        <w:t>includes any information provided by either party from any source, or collected or created by the Contractor in connection with the Services, whether in magnetic, electronic, hardcopy or any other form.</w:t>
      </w:r>
    </w:p>
    <w:p w14:paraId="114AE667" w14:textId="77777777" w:rsidR="00880023" w:rsidRPr="00BB5494" w:rsidRDefault="00880023" w:rsidP="00913CA0">
      <w:pPr>
        <w:pStyle w:val="ListParagraph"/>
        <w:numPr>
          <w:ilvl w:val="1"/>
          <w:numId w:val="90"/>
        </w:numPr>
        <w:autoSpaceDE w:val="0"/>
        <w:autoSpaceDN w:val="0"/>
        <w:adjustRightInd w:val="0"/>
        <w:spacing w:before="120" w:after="140"/>
        <w:ind w:left="357" w:hanging="641"/>
        <w:contextualSpacing w:val="0"/>
        <w:rPr>
          <w:rFonts w:ascii="Arial" w:hAnsi="Arial" w:cs="Arial"/>
          <w:color w:val="000000"/>
          <w:sz w:val="18"/>
          <w:szCs w:val="18"/>
        </w:rPr>
      </w:pPr>
      <w:r w:rsidRPr="00BB5494">
        <w:rPr>
          <w:rFonts w:ascii="Arial" w:hAnsi="Arial" w:cs="Arial"/>
          <w:color w:val="000000" w:themeColor="text1"/>
          <w:sz w:val="18"/>
          <w:szCs w:val="18"/>
        </w:rPr>
        <w:t xml:space="preserve">The Service Provider is responsible for the security of Personnel and must ensure that both the Service Provider and its Personnel comply with this clause. </w:t>
      </w:r>
    </w:p>
    <w:p w14:paraId="0175C102" w14:textId="77777777" w:rsidR="00880023" w:rsidRPr="00BB5494" w:rsidRDefault="00880023" w:rsidP="00913CA0">
      <w:pPr>
        <w:pStyle w:val="ListParagraph"/>
        <w:numPr>
          <w:ilvl w:val="1"/>
          <w:numId w:val="90"/>
        </w:numPr>
        <w:autoSpaceDE w:val="0"/>
        <w:autoSpaceDN w:val="0"/>
        <w:adjustRightInd w:val="0"/>
        <w:spacing w:before="120" w:after="140"/>
        <w:ind w:left="357" w:hanging="641"/>
        <w:contextualSpacing w:val="0"/>
        <w:rPr>
          <w:rFonts w:ascii="Arial" w:hAnsi="Arial" w:cs="Arial"/>
          <w:color w:val="000000"/>
          <w:sz w:val="18"/>
          <w:szCs w:val="18"/>
        </w:rPr>
      </w:pPr>
      <w:r w:rsidRPr="00BB5494">
        <w:rPr>
          <w:rFonts w:ascii="Arial" w:hAnsi="Arial" w:cs="Arial"/>
          <w:color w:val="000000" w:themeColor="text1"/>
          <w:sz w:val="18"/>
          <w:szCs w:val="18"/>
        </w:rPr>
        <w:t>In performing its obligations and exercising its rights under this Agreement, the Service Provider warrants and represents that it will:</w:t>
      </w:r>
    </w:p>
    <w:p w14:paraId="1D7A1710" w14:textId="77777777" w:rsidR="00880023" w:rsidRPr="00BB5494" w:rsidRDefault="00880023" w:rsidP="00913CA0">
      <w:pPr>
        <w:pStyle w:val="ListParagraph"/>
        <w:numPr>
          <w:ilvl w:val="2"/>
          <w:numId w:val="89"/>
        </w:numPr>
        <w:autoSpaceDE w:val="0"/>
        <w:autoSpaceDN w:val="0"/>
        <w:adjustRightInd w:val="0"/>
        <w:spacing w:before="120" w:after="140"/>
        <w:ind w:left="1134" w:hanging="425"/>
        <w:contextualSpacing w:val="0"/>
        <w:rPr>
          <w:rFonts w:ascii="Arial" w:hAnsi="Arial" w:cs="Arial"/>
          <w:color w:val="000000"/>
          <w:sz w:val="18"/>
          <w:szCs w:val="18"/>
        </w:rPr>
      </w:pPr>
      <w:r w:rsidRPr="00BB5494">
        <w:rPr>
          <w:rFonts w:ascii="Arial" w:hAnsi="Arial" w:cs="Arial"/>
          <w:color w:val="000000" w:themeColor="text1"/>
          <w:sz w:val="18"/>
          <w:szCs w:val="18"/>
        </w:rPr>
        <w:t>maintain adequate and effective administrative, technical and physical measures, controls, tools, systems, policies and procedures in accordance with good cyber security industry practice; and</w:t>
      </w:r>
    </w:p>
    <w:p w14:paraId="6FD3702A" w14:textId="77777777" w:rsidR="00880023" w:rsidRPr="00BB5494" w:rsidRDefault="00880023" w:rsidP="00913CA0">
      <w:pPr>
        <w:pStyle w:val="ListParagraph"/>
        <w:numPr>
          <w:ilvl w:val="2"/>
          <w:numId w:val="89"/>
        </w:numPr>
        <w:autoSpaceDE w:val="0"/>
        <w:autoSpaceDN w:val="0"/>
        <w:adjustRightInd w:val="0"/>
        <w:spacing w:before="120" w:after="140"/>
        <w:ind w:left="1134" w:hanging="425"/>
        <w:contextualSpacing w:val="0"/>
        <w:rPr>
          <w:rFonts w:ascii="Arial" w:hAnsi="Arial" w:cs="Arial"/>
          <w:color w:val="000000"/>
          <w:sz w:val="18"/>
          <w:szCs w:val="18"/>
        </w:rPr>
      </w:pPr>
      <w:r w:rsidRPr="00BB5494">
        <w:rPr>
          <w:rFonts w:ascii="Arial" w:hAnsi="Arial" w:cs="Arial"/>
          <w:color w:val="000000" w:themeColor="text1"/>
          <w:sz w:val="18"/>
          <w:szCs w:val="18"/>
        </w:rPr>
        <w:t>comply with any Direction from Tetra Tech International Development regarding cyber security practices that relate to the Services, including relevant requirements of the Special Conditions (if any).</w:t>
      </w:r>
    </w:p>
    <w:p w14:paraId="1D82FF2C" w14:textId="77777777" w:rsidR="00880023" w:rsidRPr="00BB5494" w:rsidRDefault="00880023" w:rsidP="00913CA0">
      <w:pPr>
        <w:pStyle w:val="ListParagraph"/>
        <w:numPr>
          <w:ilvl w:val="1"/>
          <w:numId w:val="90"/>
        </w:numPr>
        <w:autoSpaceDE w:val="0"/>
        <w:autoSpaceDN w:val="0"/>
        <w:adjustRightInd w:val="0"/>
        <w:spacing w:before="120" w:after="140"/>
        <w:ind w:left="357" w:hanging="641"/>
        <w:contextualSpacing w:val="0"/>
        <w:rPr>
          <w:rFonts w:ascii="Arial" w:hAnsi="Arial" w:cs="Arial"/>
          <w:color w:val="000000" w:themeColor="text1"/>
          <w:sz w:val="18"/>
          <w:szCs w:val="18"/>
        </w:rPr>
      </w:pPr>
      <w:r w:rsidRPr="00BB5494">
        <w:rPr>
          <w:rFonts w:ascii="Arial" w:hAnsi="Arial" w:cs="Arial"/>
          <w:color w:val="000000" w:themeColor="text1"/>
          <w:sz w:val="18"/>
          <w:szCs w:val="18"/>
        </w:rPr>
        <w:t xml:space="preserve">The Service Provider must take reasonable and prudent steps consistent with good industry practice to reduce the risk of a Security Incident or Cyber Attack on the Service Provider’s information technology </w:t>
      </w:r>
      <w:r w:rsidRPr="00BB5494">
        <w:rPr>
          <w:rFonts w:ascii="Arial" w:hAnsi="Arial" w:cs="Arial"/>
          <w:color w:val="000000" w:themeColor="text1"/>
          <w:sz w:val="18"/>
          <w:szCs w:val="18"/>
        </w:rPr>
        <w:lastRenderedPageBreak/>
        <w:t>systems that accesses, transmits or stores any Confidential Information or any other Data/Records connected with this Contract, including but not limited to, Contract Material, or Personal Information.</w:t>
      </w:r>
    </w:p>
    <w:p w14:paraId="4583F940" w14:textId="77777777" w:rsidR="00880023" w:rsidRPr="00BB5494" w:rsidRDefault="00880023" w:rsidP="00913CA0">
      <w:pPr>
        <w:pStyle w:val="ListParagraph"/>
        <w:numPr>
          <w:ilvl w:val="1"/>
          <w:numId w:val="90"/>
        </w:numPr>
        <w:autoSpaceDE w:val="0"/>
        <w:autoSpaceDN w:val="0"/>
        <w:adjustRightInd w:val="0"/>
        <w:spacing w:before="120" w:after="140"/>
        <w:ind w:left="357" w:hanging="641"/>
        <w:contextualSpacing w:val="0"/>
        <w:rPr>
          <w:rFonts w:ascii="Arial" w:hAnsi="Arial" w:cs="Arial"/>
          <w:color w:val="000000" w:themeColor="text1"/>
          <w:sz w:val="18"/>
          <w:szCs w:val="18"/>
        </w:rPr>
      </w:pPr>
      <w:r w:rsidRPr="00BB5494">
        <w:rPr>
          <w:rFonts w:ascii="Arial" w:hAnsi="Arial" w:cs="Arial"/>
          <w:color w:val="000000" w:themeColor="text1"/>
          <w:sz w:val="18"/>
          <w:szCs w:val="18"/>
        </w:rPr>
        <w:t>At Tetra Tech International Development’s request in a notice, the Service Provider must provide details of the Service Provider’s security measures in place to reduce the risk of a Security Incident or Cyber Attack on the Service Provider’s information technology systems.</w:t>
      </w:r>
    </w:p>
    <w:p w14:paraId="72FDE3EA" w14:textId="77777777" w:rsidR="00880023" w:rsidRPr="00BB5494" w:rsidRDefault="00880023" w:rsidP="00913CA0">
      <w:pPr>
        <w:pStyle w:val="ListParagraph"/>
        <w:numPr>
          <w:ilvl w:val="1"/>
          <w:numId w:val="90"/>
        </w:numPr>
        <w:autoSpaceDE w:val="0"/>
        <w:autoSpaceDN w:val="0"/>
        <w:adjustRightInd w:val="0"/>
        <w:spacing w:before="120" w:after="140"/>
        <w:ind w:left="357" w:hanging="641"/>
        <w:contextualSpacing w:val="0"/>
        <w:rPr>
          <w:rFonts w:ascii="Arial" w:hAnsi="Arial" w:cs="Arial"/>
          <w:color w:val="000000"/>
          <w:sz w:val="18"/>
          <w:szCs w:val="18"/>
        </w:rPr>
      </w:pPr>
      <w:r w:rsidRPr="00BB5494">
        <w:rPr>
          <w:rFonts w:ascii="Arial" w:hAnsi="Arial" w:cs="Arial"/>
          <w:color w:val="000000" w:themeColor="text1"/>
          <w:sz w:val="18"/>
          <w:szCs w:val="18"/>
        </w:rPr>
        <w:t xml:space="preserve"> If the Service Provider becomes aware of a Security Incident or Cyber Attack on the Service Provider’s information technology systems, the Service Provider must immediately notify:</w:t>
      </w:r>
    </w:p>
    <w:p w14:paraId="111D75C8" w14:textId="77777777" w:rsidR="00880023" w:rsidRPr="00BB5494" w:rsidRDefault="00880023" w:rsidP="00913CA0">
      <w:pPr>
        <w:pStyle w:val="ListParagraph"/>
        <w:numPr>
          <w:ilvl w:val="2"/>
          <w:numId w:val="91"/>
        </w:numPr>
        <w:autoSpaceDE w:val="0"/>
        <w:autoSpaceDN w:val="0"/>
        <w:adjustRightInd w:val="0"/>
        <w:spacing w:before="120" w:after="140"/>
        <w:contextualSpacing w:val="0"/>
        <w:rPr>
          <w:sz w:val="18"/>
          <w:szCs w:val="18"/>
        </w:rPr>
      </w:pPr>
      <w:r w:rsidRPr="00BB5494">
        <w:rPr>
          <w:sz w:val="18"/>
          <w:szCs w:val="18"/>
        </w:rPr>
        <w:t>Tetra Tech International Development (and, if this notification is not done by notice, by notice within one (1) Business Day); and</w:t>
      </w:r>
    </w:p>
    <w:p w14:paraId="323C312E" w14:textId="77777777" w:rsidR="00880023" w:rsidRPr="00BB5494" w:rsidRDefault="00880023" w:rsidP="00913CA0">
      <w:pPr>
        <w:pStyle w:val="ListParagraph"/>
        <w:numPr>
          <w:ilvl w:val="2"/>
          <w:numId w:val="91"/>
        </w:numPr>
        <w:autoSpaceDE w:val="0"/>
        <w:autoSpaceDN w:val="0"/>
        <w:adjustRightInd w:val="0"/>
        <w:spacing w:before="120" w:after="140"/>
        <w:contextualSpacing w:val="0"/>
        <w:rPr>
          <w:sz w:val="18"/>
          <w:szCs w:val="18"/>
        </w:rPr>
      </w:pPr>
      <w:r w:rsidRPr="00BB5494">
        <w:rPr>
          <w:sz w:val="18"/>
          <w:szCs w:val="18"/>
        </w:rPr>
        <w:t>if required by Tetra Tech International Development, advise the Australian Cyber Security Centre (ACSC) and/or other relevant body.</w:t>
      </w:r>
    </w:p>
    <w:p w14:paraId="4A377C0A" w14:textId="77777777" w:rsidR="00880023" w:rsidRPr="00BB5494" w:rsidRDefault="00880023" w:rsidP="00913CA0">
      <w:pPr>
        <w:pStyle w:val="ListParagraph"/>
        <w:numPr>
          <w:ilvl w:val="1"/>
          <w:numId w:val="90"/>
        </w:numPr>
        <w:autoSpaceDE w:val="0"/>
        <w:autoSpaceDN w:val="0"/>
        <w:adjustRightInd w:val="0"/>
        <w:spacing w:before="120" w:after="140"/>
        <w:ind w:left="357" w:hanging="641"/>
        <w:contextualSpacing w:val="0"/>
        <w:rPr>
          <w:rFonts w:ascii="Arial" w:hAnsi="Arial" w:cs="Arial"/>
          <w:color w:val="000000" w:themeColor="text1"/>
          <w:sz w:val="18"/>
          <w:szCs w:val="18"/>
        </w:rPr>
      </w:pPr>
      <w:r w:rsidRPr="00BB5494">
        <w:rPr>
          <w:rFonts w:ascii="Arial" w:hAnsi="Arial" w:cs="Arial"/>
          <w:color w:val="000000" w:themeColor="text1"/>
          <w:sz w:val="18"/>
          <w:szCs w:val="18"/>
        </w:rPr>
        <w:t>The Service Provider must:</w:t>
      </w:r>
    </w:p>
    <w:p w14:paraId="4D9E6CAA" w14:textId="77777777" w:rsidR="00880023" w:rsidRPr="00BB5494" w:rsidRDefault="00880023" w:rsidP="00913CA0">
      <w:pPr>
        <w:pStyle w:val="ListParagraph"/>
        <w:numPr>
          <w:ilvl w:val="2"/>
          <w:numId w:val="92"/>
        </w:numPr>
        <w:autoSpaceDE w:val="0"/>
        <w:autoSpaceDN w:val="0"/>
        <w:adjustRightInd w:val="0"/>
        <w:spacing w:before="120" w:after="120"/>
        <w:ind w:left="1077" w:hanging="357"/>
        <w:contextualSpacing w:val="0"/>
        <w:rPr>
          <w:sz w:val="18"/>
          <w:szCs w:val="18"/>
        </w:rPr>
      </w:pPr>
      <w:r w:rsidRPr="00BB5494">
        <w:rPr>
          <w:sz w:val="18"/>
          <w:szCs w:val="18"/>
        </w:rPr>
        <w:t>notify Tetra Tech International Development immediately on becoming aware of any security incident, Cyber Security Incident or security breach and comply with all Tetra Tech International Development directions to rectify the security issue, which may include notifying the Australian Cyber Security Centre or any other relevant body; and</w:t>
      </w:r>
    </w:p>
    <w:p w14:paraId="51BB9836" w14:textId="77777777" w:rsidR="00880023" w:rsidRPr="00BB5494" w:rsidRDefault="00880023" w:rsidP="00913CA0">
      <w:pPr>
        <w:pStyle w:val="ListParagraph"/>
        <w:numPr>
          <w:ilvl w:val="2"/>
          <w:numId w:val="92"/>
        </w:numPr>
        <w:autoSpaceDE w:val="0"/>
        <w:autoSpaceDN w:val="0"/>
        <w:adjustRightInd w:val="0"/>
        <w:spacing w:before="120" w:after="120"/>
        <w:rPr>
          <w:sz w:val="18"/>
          <w:szCs w:val="18"/>
        </w:rPr>
      </w:pPr>
      <w:r w:rsidRPr="00BB5494">
        <w:rPr>
          <w:sz w:val="18"/>
          <w:szCs w:val="18"/>
        </w:rPr>
        <w:t>participate in security reviews of its procedures at least annually as requested by Tetra Tech International Development and participate in any security audit in relation to the Contract, providing full co-operation to Tetra Tech International Development or its independent auditors, including the Australian National Audit Office.</w:t>
      </w:r>
    </w:p>
    <w:bookmarkEnd w:id="137"/>
    <w:p w14:paraId="04D9E105" w14:textId="77777777" w:rsidR="00880023" w:rsidRDefault="00880023" w:rsidP="00880023">
      <w:pPr>
        <w:pStyle w:val="BodyText"/>
      </w:pPr>
    </w:p>
    <w:p w14:paraId="7F96028D" w14:textId="2F98D3B1" w:rsidR="00D50E11" w:rsidRPr="00D50E11" w:rsidRDefault="00D50E11" w:rsidP="00D50E11">
      <w:pPr>
        <w:spacing w:before="480" w:after="100"/>
        <w:rPr>
          <w:rFonts w:cstheme="minorHAnsi"/>
          <w:b/>
        </w:rPr>
      </w:pPr>
      <w:r>
        <w:rPr>
          <w:rFonts w:cstheme="minorHAnsi"/>
          <w:b/>
        </w:rPr>
        <w:t>REPRESENTATIVES</w:t>
      </w:r>
    </w:p>
    <w:tbl>
      <w:tblPr>
        <w:tblStyle w:val="Table3Deffects2"/>
        <w:tblW w:w="921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Look w:val="04A0" w:firstRow="1" w:lastRow="0" w:firstColumn="1" w:lastColumn="0" w:noHBand="0" w:noVBand="1"/>
      </w:tblPr>
      <w:tblGrid>
        <w:gridCol w:w="4678"/>
        <w:gridCol w:w="4536"/>
      </w:tblGrid>
      <w:tr w:rsidR="00D50E11" w14:paraId="1B56E388" w14:textId="77777777" w:rsidTr="5B34E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7AB96BFC" w14:textId="17E9881A" w:rsidR="00D50E11" w:rsidRDefault="00D50E11" w:rsidP="00D50E11">
            <w:pPr>
              <w:spacing w:before="100" w:line="240" w:lineRule="auto"/>
              <w:rPr>
                <w:rFonts w:cstheme="minorHAnsi"/>
                <w:bCs w:val="0"/>
              </w:rPr>
            </w:pPr>
            <w:r>
              <w:rPr>
                <w:rFonts w:cstheme="minorHAnsi"/>
                <w:bCs w:val="0"/>
              </w:rPr>
              <w:t>Tetra Tech International Development’s Representative</w:t>
            </w:r>
          </w:p>
        </w:tc>
        <w:tc>
          <w:tcPr>
            <w:tcW w:w="4536" w:type="dxa"/>
            <w:shd w:val="clear" w:color="auto" w:fill="FFFFFF" w:themeFill="background1"/>
          </w:tcPr>
          <w:p w14:paraId="3670AAD8" w14:textId="6FAAF822" w:rsidR="00D50E11" w:rsidRDefault="00D50E11" w:rsidP="00D50E11">
            <w:pPr>
              <w:spacing w:before="100" w:line="240" w:lineRule="auto"/>
              <w:cnfStyle w:val="100000000000" w:firstRow="1" w:lastRow="0" w:firstColumn="0" w:lastColumn="0" w:oddVBand="0" w:evenVBand="0" w:oddHBand="0" w:evenHBand="0" w:firstRowFirstColumn="0" w:firstRowLastColumn="0" w:lastRowFirstColumn="0" w:lastRowLastColumn="0"/>
              <w:rPr>
                <w:rFonts w:cstheme="minorHAnsi"/>
                <w:bCs w:val="0"/>
              </w:rPr>
            </w:pPr>
            <w:r>
              <w:rPr>
                <w:rFonts w:cstheme="minorHAnsi"/>
                <w:bCs w:val="0"/>
              </w:rPr>
              <w:t>Service Provider’s Representative</w:t>
            </w:r>
          </w:p>
        </w:tc>
      </w:tr>
      <w:tr w:rsidR="00D50E11" w14:paraId="6AEB9993" w14:textId="77777777" w:rsidTr="5B34E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6F63A1AF" w14:textId="29FD9471" w:rsidR="00D50E11" w:rsidRDefault="00D50E11" w:rsidP="00D50E11">
            <w:pPr>
              <w:spacing w:before="100" w:line="240" w:lineRule="auto"/>
              <w:rPr>
                <w:rFonts w:cstheme="minorHAnsi"/>
                <w:bCs/>
              </w:rPr>
            </w:pPr>
            <w:r>
              <w:rPr>
                <w:rFonts w:cstheme="minorHAnsi"/>
                <w:bCs/>
              </w:rPr>
              <w:t>Name:</w:t>
            </w:r>
          </w:p>
        </w:tc>
        <w:tc>
          <w:tcPr>
            <w:tcW w:w="4536" w:type="dxa"/>
            <w:shd w:val="clear" w:color="auto" w:fill="FFFFFF" w:themeFill="background1"/>
          </w:tcPr>
          <w:p w14:paraId="5C3EA923" w14:textId="5E90004A" w:rsidR="00D50E11" w:rsidRDefault="00D50E11" w:rsidP="00D50E11">
            <w:pPr>
              <w:spacing w:before="100" w:line="240" w:lineRule="auto"/>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Name:</w:t>
            </w:r>
          </w:p>
        </w:tc>
      </w:tr>
      <w:tr w:rsidR="00D50E11" w14:paraId="5C64CB48" w14:textId="77777777" w:rsidTr="5B34E707">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6B6F91E3" w14:textId="0998C633" w:rsidR="00D50E11" w:rsidRDefault="00D50E11" w:rsidP="00D50E11">
            <w:pPr>
              <w:spacing w:before="100" w:line="240" w:lineRule="auto"/>
              <w:rPr>
                <w:rFonts w:cstheme="minorHAnsi"/>
                <w:bCs/>
              </w:rPr>
            </w:pPr>
            <w:r>
              <w:rPr>
                <w:rFonts w:cstheme="minorHAnsi"/>
                <w:bCs/>
              </w:rPr>
              <w:t>Position:</w:t>
            </w:r>
          </w:p>
        </w:tc>
        <w:tc>
          <w:tcPr>
            <w:tcW w:w="4536" w:type="dxa"/>
            <w:shd w:val="clear" w:color="auto" w:fill="FFFFFF" w:themeFill="background1"/>
          </w:tcPr>
          <w:p w14:paraId="323CAA7A" w14:textId="2F14A0F3" w:rsidR="00D50E11" w:rsidRDefault="00D50E11" w:rsidP="00D50E11">
            <w:pPr>
              <w:spacing w:before="100" w:line="240" w:lineRule="auto"/>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Position:</w:t>
            </w:r>
          </w:p>
        </w:tc>
      </w:tr>
      <w:tr w:rsidR="00D50E11" w14:paraId="2938B516" w14:textId="77777777" w:rsidTr="5B34E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21D77581" w14:textId="336E7E52" w:rsidR="00D50E11" w:rsidRDefault="00D50E11" w:rsidP="00D50E11">
            <w:pPr>
              <w:spacing w:before="100" w:line="240" w:lineRule="auto"/>
              <w:rPr>
                <w:rFonts w:cstheme="minorHAnsi"/>
                <w:bCs/>
              </w:rPr>
            </w:pPr>
            <w:r>
              <w:rPr>
                <w:rFonts w:cstheme="minorHAnsi"/>
                <w:bCs/>
              </w:rPr>
              <w:t>Telephone:</w:t>
            </w:r>
          </w:p>
        </w:tc>
        <w:tc>
          <w:tcPr>
            <w:tcW w:w="4536" w:type="dxa"/>
            <w:shd w:val="clear" w:color="auto" w:fill="FFFFFF" w:themeFill="background1"/>
          </w:tcPr>
          <w:p w14:paraId="61C3A25D" w14:textId="451D02A5" w:rsidR="00D50E11" w:rsidRDefault="00D50E11" w:rsidP="00D50E11">
            <w:pPr>
              <w:spacing w:before="100" w:line="240" w:lineRule="auto"/>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Telephone:</w:t>
            </w:r>
          </w:p>
        </w:tc>
      </w:tr>
      <w:tr w:rsidR="00D50E11" w14:paraId="41726D1F" w14:textId="77777777" w:rsidTr="5B34E707">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7F87C4A9" w14:textId="761572D0" w:rsidR="00D50E11" w:rsidRDefault="00D50E11" w:rsidP="00D50E11">
            <w:pPr>
              <w:spacing w:before="100" w:line="240" w:lineRule="auto"/>
              <w:rPr>
                <w:rFonts w:cstheme="minorHAnsi"/>
                <w:bCs/>
              </w:rPr>
            </w:pPr>
            <w:r>
              <w:rPr>
                <w:rFonts w:cstheme="minorHAnsi"/>
                <w:bCs/>
              </w:rPr>
              <w:t>Email:</w:t>
            </w:r>
          </w:p>
        </w:tc>
        <w:tc>
          <w:tcPr>
            <w:tcW w:w="4536" w:type="dxa"/>
            <w:shd w:val="clear" w:color="auto" w:fill="FFFFFF" w:themeFill="background1"/>
          </w:tcPr>
          <w:p w14:paraId="16908607" w14:textId="0B7F7D67" w:rsidR="00D50E11" w:rsidRDefault="00D50E11" w:rsidP="00D50E11">
            <w:pPr>
              <w:spacing w:before="100" w:line="240" w:lineRule="auto"/>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Email:</w:t>
            </w:r>
          </w:p>
        </w:tc>
      </w:tr>
    </w:tbl>
    <w:p w14:paraId="15C1A39A" w14:textId="77777777" w:rsidR="00D50E11" w:rsidRDefault="00D50E11" w:rsidP="00D50E11">
      <w:pPr>
        <w:spacing w:before="100" w:line="240" w:lineRule="auto"/>
        <w:rPr>
          <w:rFonts w:cstheme="minorHAnsi"/>
          <w:bCs/>
        </w:rPr>
      </w:pPr>
    </w:p>
    <w:p w14:paraId="5EA0C6AE" w14:textId="6E5B5591" w:rsidR="00A92FEB" w:rsidRPr="00D50E11" w:rsidRDefault="00A92FEB" w:rsidP="3FF1C258">
      <w:pPr>
        <w:spacing w:before="100" w:line="240" w:lineRule="auto"/>
      </w:pPr>
    </w:p>
    <w:p w14:paraId="0B7C81A8" w14:textId="48349770" w:rsidR="00AD3B5E" w:rsidRPr="00D50E11" w:rsidRDefault="00D50E11" w:rsidP="00AD3B5E">
      <w:pPr>
        <w:rPr>
          <w:rFonts w:cstheme="minorHAnsi"/>
          <w:b/>
          <w:bCs/>
        </w:rPr>
      </w:pPr>
      <w:r w:rsidRPr="00D50E11">
        <w:rPr>
          <w:rFonts w:cstheme="minorHAnsi"/>
          <w:b/>
          <w:bCs/>
        </w:rPr>
        <w:t>ESCALATION REPRESENTATIVES – in the event of a dispute</w:t>
      </w:r>
    </w:p>
    <w:tbl>
      <w:tblPr>
        <w:tblStyle w:val="Table3Deffects2"/>
        <w:tblW w:w="921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shd w:val="clear" w:color="auto" w:fill="FFFFFF" w:themeFill="background1"/>
        <w:tblLook w:val="04A0" w:firstRow="1" w:lastRow="0" w:firstColumn="1" w:lastColumn="0" w:noHBand="0" w:noVBand="1"/>
      </w:tblPr>
      <w:tblGrid>
        <w:gridCol w:w="4678"/>
        <w:gridCol w:w="4536"/>
      </w:tblGrid>
      <w:tr w:rsidR="00D50E11" w14:paraId="684BD4DB" w14:textId="77777777" w:rsidTr="5B34E7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3D80D97B" w14:textId="1161B4C9" w:rsidR="00D50E11" w:rsidRDefault="00D50E11">
            <w:pPr>
              <w:spacing w:before="100" w:line="240" w:lineRule="auto"/>
              <w:rPr>
                <w:rFonts w:cstheme="minorHAnsi"/>
                <w:bCs w:val="0"/>
              </w:rPr>
            </w:pPr>
            <w:r>
              <w:rPr>
                <w:rFonts w:cstheme="minorHAnsi"/>
                <w:bCs w:val="0"/>
              </w:rPr>
              <w:t>Tetra Tech International Development’s Escalation Representative</w:t>
            </w:r>
          </w:p>
        </w:tc>
        <w:tc>
          <w:tcPr>
            <w:tcW w:w="4536" w:type="dxa"/>
            <w:shd w:val="clear" w:color="auto" w:fill="FFFFFF" w:themeFill="background1"/>
          </w:tcPr>
          <w:p w14:paraId="132407CC" w14:textId="493AF1CE" w:rsidR="00D50E11" w:rsidRDefault="00D50E11">
            <w:pPr>
              <w:spacing w:before="100" w:line="240" w:lineRule="auto"/>
              <w:cnfStyle w:val="100000000000" w:firstRow="1" w:lastRow="0" w:firstColumn="0" w:lastColumn="0" w:oddVBand="0" w:evenVBand="0" w:oddHBand="0" w:evenHBand="0" w:firstRowFirstColumn="0" w:firstRowLastColumn="0" w:lastRowFirstColumn="0" w:lastRowLastColumn="0"/>
              <w:rPr>
                <w:rFonts w:cstheme="minorHAnsi"/>
                <w:bCs w:val="0"/>
              </w:rPr>
            </w:pPr>
            <w:r>
              <w:rPr>
                <w:rFonts w:cstheme="minorHAnsi"/>
                <w:bCs w:val="0"/>
              </w:rPr>
              <w:t>Service Provider’s Escalation Representative</w:t>
            </w:r>
          </w:p>
        </w:tc>
      </w:tr>
      <w:tr w:rsidR="00D50E11" w14:paraId="4A3D5A16" w14:textId="77777777" w:rsidTr="5B34E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4031B4CB" w14:textId="77777777" w:rsidR="00D50E11" w:rsidRDefault="00D50E11">
            <w:pPr>
              <w:spacing w:before="100" w:line="240" w:lineRule="auto"/>
              <w:rPr>
                <w:rFonts w:cstheme="minorHAnsi"/>
                <w:bCs/>
              </w:rPr>
            </w:pPr>
            <w:r>
              <w:rPr>
                <w:rFonts w:cstheme="minorHAnsi"/>
                <w:bCs/>
              </w:rPr>
              <w:t>Name:</w:t>
            </w:r>
          </w:p>
        </w:tc>
        <w:tc>
          <w:tcPr>
            <w:tcW w:w="4536" w:type="dxa"/>
            <w:shd w:val="clear" w:color="auto" w:fill="FFFFFF" w:themeFill="background1"/>
          </w:tcPr>
          <w:p w14:paraId="4DF1A46A" w14:textId="77777777" w:rsidR="00D50E11" w:rsidRDefault="00D50E11">
            <w:pPr>
              <w:spacing w:before="100" w:line="240" w:lineRule="auto"/>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Name:</w:t>
            </w:r>
          </w:p>
        </w:tc>
      </w:tr>
      <w:tr w:rsidR="00D50E11" w14:paraId="42410FB3" w14:textId="77777777" w:rsidTr="5B34E707">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2EB5E731" w14:textId="77777777" w:rsidR="00D50E11" w:rsidRDefault="00D50E11">
            <w:pPr>
              <w:spacing w:before="100" w:line="240" w:lineRule="auto"/>
              <w:rPr>
                <w:rFonts w:cstheme="minorHAnsi"/>
                <w:bCs/>
              </w:rPr>
            </w:pPr>
            <w:r>
              <w:rPr>
                <w:rFonts w:cstheme="minorHAnsi"/>
                <w:bCs/>
              </w:rPr>
              <w:lastRenderedPageBreak/>
              <w:t>Position:</w:t>
            </w:r>
          </w:p>
        </w:tc>
        <w:tc>
          <w:tcPr>
            <w:tcW w:w="4536" w:type="dxa"/>
            <w:shd w:val="clear" w:color="auto" w:fill="FFFFFF" w:themeFill="background1"/>
          </w:tcPr>
          <w:p w14:paraId="13731D8B" w14:textId="77777777" w:rsidR="00D50E11" w:rsidRDefault="00D50E11">
            <w:pPr>
              <w:spacing w:before="100" w:line="240" w:lineRule="auto"/>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Position:</w:t>
            </w:r>
          </w:p>
        </w:tc>
      </w:tr>
      <w:tr w:rsidR="00D50E11" w14:paraId="67DEC504" w14:textId="77777777" w:rsidTr="5B34E7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55041454" w14:textId="77777777" w:rsidR="00D50E11" w:rsidRDefault="00D50E11">
            <w:pPr>
              <w:spacing w:before="100" w:line="240" w:lineRule="auto"/>
              <w:rPr>
                <w:rFonts w:cstheme="minorHAnsi"/>
                <w:bCs/>
              </w:rPr>
            </w:pPr>
            <w:r>
              <w:rPr>
                <w:rFonts w:cstheme="minorHAnsi"/>
                <w:bCs/>
              </w:rPr>
              <w:t>Telephone:</w:t>
            </w:r>
          </w:p>
        </w:tc>
        <w:tc>
          <w:tcPr>
            <w:tcW w:w="4536" w:type="dxa"/>
            <w:shd w:val="clear" w:color="auto" w:fill="FFFFFF" w:themeFill="background1"/>
          </w:tcPr>
          <w:p w14:paraId="188CAD3D" w14:textId="77777777" w:rsidR="00D50E11" w:rsidRDefault="00D50E11">
            <w:pPr>
              <w:spacing w:before="100" w:line="240" w:lineRule="auto"/>
              <w:cnfStyle w:val="000000100000" w:firstRow="0" w:lastRow="0" w:firstColumn="0" w:lastColumn="0" w:oddVBand="0" w:evenVBand="0" w:oddHBand="1" w:evenHBand="0" w:firstRowFirstColumn="0" w:firstRowLastColumn="0" w:lastRowFirstColumn="0" w:lastRowLastColumn="0"/>
              <w:rPr>
                <w:rFonts w:cstheme="minorHAnsi"/>
                <w:bCs/>
              </w:rPr>
            </w:pPr>
            <w:r>
              <w:rPr>
                <w:rFonts w:cstheme="minorHAnsi"/>
                <w:bCs/>
              </w:rPr>
              <w:t>Telephone:</w:t>
            </w:r>
          </w:p>
        </w:tc>
      </w:tr>
      <w:tr w:rsidR="00D50E11" w14:paraId="12F43DF0" w14:textId="77777777" w:rsidTr="5B34E707">
        <w:tc>
          <w:tcPr>
            <w:cnfStyle w:val="001000000000" w:firstRow="0" w:lastRow="0" w:firstColumn="1" w:lastColumn="0" w:oddVBand="0" w:evenVBand="0" w:oddHBand="0" w:evenHBand="0" w:firstRowFirstColumn="0" w:firstRowLastColumn="0" w:lastRowFirstColumn="0" w:lastRowLastColumn="0"/>
            <w:tcW w:w="4678" w:type="dxa"/>
            <w:shd w:val="clear" w:color="auto" w:fill="FFFFFF" w:themeFill="background1"/>
          </w:tcPr>
          <w:p w14:paraId="68390BB5" w14:textId="77777777" w:rsidR="00D50E11" w:rsidRDefault="00D50E11">
            <w:pPr>
              <w:spacing w:before="100" w:line="240" w:lineRule="auto"/>
              <w:rPr>
                <w:rFonts w:cstheme="minorHAnsi"/>
                <w:bCs/>
              </w:rPr>
            </w:pPr>
            <w:r>
              <w:rPr>
                <w:rFonts w:cstheme="minorHAnsi"/>
                <w:bCs/>
              </w:rPr>
              <w:t>Email:</w:t>
            </w:r>
          </w:p>
        </w:tc>
        <w:tc>
          <w:tcPr>
            <w:tcW w:w="4536" w:type="dxa"/>
            <w:shd w:val="clear" w:color="auto" w:fill="FFFFFF" w:themeFill="background1"/>
          </w:tcPr>
          <w:p w14:paraId="6F83161D" w14:textId="77777777" w:rsidR="00D50E11" w:rsidRDefault="00D50E11">
            <w:pPr>
              <w:spacing w:before="100" w:line="240" w:lineRule="auto"/>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rPr>
              <w:t>Email:</w:t>
            </w:r>
          </w:p>
        </w:tc>
      </w:tr>
    </w:tbl>
    <w:p w14:paraId="3BB14B16" w14:textId="77777777" w:rsidR="00AD3B5E" w:rsidRPr="00B800A8" w:rsidRDefault="00AD3B5E" w:rsidP="00AD3B5E">
      <w:pPr>
        <w:rPr>
          <w:rFonts w:cstheme="minorHAnsi"/>
        </w:rPr>
        <w:sectPr w:rsidR="00AD3B5E" w:rsidRPr="00B800A8" w:rsidSect="00BB5494">
          <w:type w:val="continuous"/>
          <w:pgSz w:w="11906" w:h="16838"/>
          <w:pgMar w:top="1440" w:right="1440" w:bottom="1440" w:left="1418" w:header="708" w:footer="708" w:gutter="0"/>
          <w:cols w:space="708"/>
          <w:docGrid w:linePitch="360"/>
        </w:sectPr>
      </w:pPr>
    </w:p>
    <w:p w14:paraId="0A46B1A5" w14:textId="77777777" w:rsidR="00AD3B5E" w:rsidRPr="00BC3DA4" w:rsidRDefault="01CBA853" w:rsidP="01CBA853">
      <w:pPr>
        <w:pStyle w:val="Heading1"/>
        <w:numPr>
          <w:ilvl w:val="0"/>
          <w:numId w:val="0"/>
        </w:numPr>
        <w:ind w:left="284"/>
        <w:jc w:val="center"/>
        <w:rPr>
          <w:color w:val="auto"/>
          <w:sz w:val="22"/>
        </w:rPr>
      </w:pPr>
      <w:bookmarkStart w:id="138" w:name="_Hlk511308127"/>
      <w:r w:rsidRPr="01CBA853">
        <w:rPr>
          <w:color w:val="auto"/>
          <w:sz w:val="22"/>
        </w:rPr>
        <w:lastRenderedPageBreak/>
        <w:t>SCHEDULE 3</w:t>
      </w:r>
      <w:bookmarkEnd w:id="138"/>
    </w:p>
    <w:p w14:paraId="5519BCAA" w14:textId="77777777" w:rsidR="00AD3B5E" w:rsidRPr="00CB709A" w:rsidRDefault="01CBA853" w:rsidP="01CBA853">
      <w:pPr>
        <w:autoSpaceDE w:val="0"/>
        <w:autoSpaceDN w:val="0"/>
        <w:adjustRightInd w:val="0"/>
        <w:spacing w:before="240" w:after="240" w:line="240" w:lineRule="auto"/>
        <w:jc w:val="center"/>
        <w:rPr>
          <w:b/>
          <w:bCs/>
          <w:sz w:val="28"/>
          <w:szCs w:val="28"/>
        </w:rPr>
      </w:pPr>
      <w:r w:rsidRPr="01CBA853">
        <w:rPr>
          <w:b/>
          <w:bCs/>
          <w:sz w:val="22"/>
        </w:rPr>
        <w:t>SERVICE PROVIDER’S PROPOSAL</w:t>
      </w:r>
      <w:bookmarkStart w:id="139" w:name="ServiceProviderProposal"/>
      <w:bookmarkEnd w:id="139"/>
    </w:p>
    <w:p w14:paraId="5767A8A9" w14:textId="0A3CF162" w:rsidR="00AD3B5E" w:rsidRPr="008E2054" w:rsidRDefault="00AD3B5E" w:rsidP="6AC01071">
      <w:pPr>
        <w:rPr>
          <w:b/>
          <w:bCs/>
          <w:highlight w:val="green"/>
        </w:rPr>
      </w:pPr>
      <w:r w:rsidRPr="00B800A8">
        <w:rPr>
          <w:rFonts w:cstheme="minorHAnsi"/>
          <w:b/>
          <w:bCs/>
        </w:rPr>
        <w:tab/>
      </w:r>
      <w:bookmarkStart w:id="140" w:name="Sch3"/>
      <w:bookmarkEnd w:id="140"/>
      <w:r w:rsidR="008E2054" w:rsidRPr="6AC01071">
        <w:rPr>
          <w:b/>
          <w:bCs/>
          <w:highlight w:val="green"/>
        </w:rPr>
        <w:t>I</w:t>
      </w:r>
      <w:r w:rsidR="00D02A74" w:rsidRPr="6AC01071">
        <w:rPr>
          <w:b/>
          <w:bCs/>
          <w:highlight w:val="green"/>
        </w:rPr>
        <w:t>nsert Service Provider’s approved proposal</w:t>
      </w:r>
      <w:r w:rsidR="008E2054" w:rsidRPr="6AC01071">
        <w:rPr>
          <w:b/>
          <w:bCs/>
          <w:highlight w:val="green"/>
        </w:rPr>
        <w:t xml:space="preserve"> or attach to agreement and insert the following:</w:t>
      </w:r>
    </w:p>
    <w:p w14:paraId="2F1DCE9D" w14:textId="759046AC" w:rsidR="008E2054" w:rsidRPr="008E2054" w:rsidRDefault="008E2054" w:rsidP="5AD62395">
      <w:pPr>
        <w:rPr>
          <w:b/>
          <w:bCs/>
          <w:i/>
          <w:iCs/>
        </w:rPr>
      </w:pPr>
      <w:r w:rsidRPr="008E2054">
        <w:rPr>
          <w:rFonts w:cstheme="minorHAnsi"/>
          <w:b/>
          <w:bCs/>
          <w:highlight w:val="green"/>
        </w:rPr>
        <w:tab/>
      </w:r>
      <w:r w:rsidRPr="008E2054">
        <w:rPr>
          <w:rFonts w:cstheme="minorHAnsi"/>
          <w:b/>
          <w:bCs/>
          <w:i/>
          <w:iCs/>
          <w:highlight w:val="green"/>
        </w:rPr>
        <w:tab/>
      </w:r>
      <w:r w:rsidRPr="5AD62395">
        <w:rPr>
          <w:b/>
          <w:bCs/>
          <w:i/>
          <w:iCs/>
          <w:highlight w:val="green"/>
        </w:rPr>
        <w:t xml:space="preserve">REFER TO ATTACHED  &lt;&lt; DOCUMENT/S / </w:t>
      </w:r>
      <w:r w:rsidR="60B472B0" w:rsidRPr="5AD62395">
        <w:rPr>
          <w:b/>
          <w:bCs/>
          <w:i/>
          <w:iCs/>
          <w:highlight w:val="green"/>
        </w:rPr>
        <w:t>SPECIFICATIONS / DRAWINGS</w:t>
      </w:r>
      <w:r w:rsidRPr="5AD62395">
        <w:rPr>
          <w:b/>
          <w:bCs/>
          <w:i/>
          <w:iCs/>
          <w:highlight w:val="green"/>
        </w:rPr>
        <w:t xml:space="preserve"> / PICTURE/S &gt;&gt; attached to this agreement.</w:t>
      </w:r>
    </w:p>
    <w:p w14:paraId="546A394E" w14:textId="77777777" w:rsidR="001941C5" w:rsidRDefault="00AD3B5E" w:rsidP="00AD3B5E">
      <w:pPr>
        <w:rPr>
          <w:rFonts w:cstheme="minorHAnsi"/>
          <w:b/>
          <w:bCs/>
        </w:rPr>
      </w:pPr>
      <w:r w:rsidRPr="00B800A8">
        <w:rPr>
          <w:rFonts w:cstheme="minorHAnsi"/>
          <w:b/>
          <w:bCs/>
        </w:rPr>
        <w:br w:type="page"/>
      </w:r>
    </w:p>
    <w:p w14:paraId="6113262A" w14:textId="0A0B2410" w:rsidR="001941C5" w:rsidRPr="00BC3DA4" w:rsidRDefault="7FCB403E" w:rsidP="001941C5">
      <w:pPr>
        <w:pStyle w:val="Heading1"/>
        <w:numPr>
          <w:ilvl w:val="0"/>
          <w:numId w:val="0"/>
        </w:numPr>
        <w:ind w:left="284"/>
        <w:jc w:val="center"/>
        <w:rPr>
          <w:color w:val="auto"/>
          <w:sz w:val="28"/>
          <w:szCs w:val="28"/>
        </w:rPr>
      </w:pPr>
      <w:r w:rsidRPr="7FCB403E">
        <w:rPr>
          <w:color w:val="auto"/>
          <w:sz w:val="22"/>
        </w:rPr>
        <w:lastRenderedPageBreak/>
        <w:t>SCHEDULE</w:t>
      </w:r>
      <w:r w:rsidRPr="7FCB403E">
        <w:rPr>
          <w:color w:val="auto"/>
          <w:sz w:val="28"/>
          <w:szCs w:val="28"/>
        </w:rPr>
        <w:t xml:space="preserve"> </w:t>
      </w:r>
      <w:r w:rsidRPr="00BB5494">
        <w:rPr>
          <w:color w:val="auto"/>
          <w:sz w:val="22"/>
        </w:rPr>
        <w:t>4</w:t>
      </w:r>
    </w:p>
    <w:p w14:paraId="36AC11F8" w14:textId="27912AD0" w:rsidR="001941C5" w:rsidRPr="00CB709A" w:rsidRDefault="7FCB403E" w:rsidP="7FCB403E">
      <w:pPr>
        <w:autoSpaceDE w:val="0"/>
        <w:autoSpaceDN w:val="0"/>
        <w:adjustRightInd w:val="0"/>
        <w:spacing w:before="240" w:after="240" w:line="240" w:lineRule="auto"/>
        <w:jc w:val="center"/>
        <w:rPr>
          <w:b/>
          <w:bCs/>
          <w:sz w:val="22"/>
        </w:rPr>
      </w:pPr>
      <w:r w:rsidRPr="7FCB403E">
        <w:rPr>
          <w:b/>
          <w:bCs/>
          <w:sz w:val="22"/>
        </w:rPr>
        <w:t>CLIENT &amp; TETRA TECH INTERNATIONAL DEVELOPMENT POLICIES &amp; PROCEDURES</w:t>
      </w:r>
    </w:p>
    <w:p w14:paraId="378242C9" w14:textId="77777777" w:rsidR="003D1E33" w:rsidRPr="003D1E33" w:rsidRDefault="003D1E33" w:rsidP="00913CA0">
      <w:pPr>
        <w:numPr>
          <w:ilvl w:val="2"/>
          <w:numId w:val="70"/>
        </w:numPr>
        <w:autoSpaceDE w:val="0"/>
        <w:autoSpaceDN w:val="0"/>
        <w:adjustRightInd w:val="0"/>
        <w:spacing w:before="120" w:after="120"/>
        <w:ind w:left="-426" w:right="-613" w:hanging="426"/>
        <w:contextualSpacing/>
        <w:rPr>
          <w:rFonts w:ascii="Arial" w:eastAsia="Arial" w:hAnsi="Arial" w:cs="Arial"/>
          <w:color w:val="000000"/>
          <w:szCs w:val="20"/>
        </w:rPr>
      </w:pPr>
      <w:r w:rsidRPr="003D1E33">
        <w:rPr>
          <w:rFonts w:ascii="Arial" w:eastAsia="Arial" w:hAnsi="Arial" w:cs="Arial"/>
          <w:color w:val="000000"/>
          <w:szCs w:val="20"/>
        </w:rPr>
        <w:t xml:space="preserve">The Service Provider and its Personnel must have regard to and comply with, relevant and applicable laws, guidelines, regulations and policies, including those in Australia and in the Partner Country. </w:t>
      </w:r>
    </w:p>
    <w:p w14:paraId="1B48F748" w14:textId="77777777" w:rsidR="003D1E33" w:rsidRPr="003D1E33" w:rsidRDefault="003D1E33" w:rsidP="003D1E33">
      <w:pPr>
        <w:autoSpaceDE w:val="0"/>
        <w:autoSpaceDN w:val="0"/>
        <w:adjustRightInd w:val="0"/>
        <w:spacing w:before="120" w:after="120"/>
        <w:ind w:left="-426" w:right="-613"/>
        <w:contextualSpacing/>
        <w:rPr>
          <w:rFonts w:ascii="Arial" w:eastAsia="Arial" w:hAnsi="Arial" w:cs="Arial"/>
          <w:color w:val="000000"/>
          <w:szCs w:val="20"/>
        </w:rPr>
      </w:pPr>
    </w:p>
    <w:p w14:paraId="59434BF6" w14:textId="77777777" w:rsidR="003D1E33" w:rsidRPr="003D1E33" w:rsidRDefault="003D1E33" w:rsidP="00913CA0">
      <w:pPr>
        <w:numPr>
          <w:ilvl w:val="2"/>
          <w:numId w:val="70"/>
        </w:numPr>
        <w:autoSpaceDE w:val="0"/>
        <w:autoSpaceDN w:val="0"/>
        <w:adjustRightInd w:val="0"/>
        <w:spacing w:before="120"/>
        <w:ind w:left="-426" w:right="-613" w:hanging="425"/>
        <w:rPr>
          <w:rFonts w:ascii="Arial" w:eastAsia="Arial" w:hAnsi="Arial" w:cs="Arial"/>
          <w:szCs w:val="20"/>
        </w:rPr>
      </w:pPr>
      <w:r w:rsidRPr="003D1E33">
        <w:rPr>
          <w:rFonts w:ascii="Arial" w:eastAsia="Arial" w:hAnsi="Arial" w:cs="Arial"/>
          <w:color w:val="000000"/>
          <w:szCs w:val="20"/>
        </w:rPr>
        <w:t xml:space="preserve">The Service Provider must ensure that it and its Personnel comply with DFAT and Commonwealth Government policies and guidelines </w:t>
      </w:r>
      <w:r w:rsidRPr="003D1E33">
        <w:rPr>
          <w:rFonts w:ascii="Arial" w:eastAsia="Arial" w:hAnsi="Arial" w:cs="Arial"/>
          <w:szCs w:val="20"/>
        </w:rPr>
        <w:t>applicable to the Services, including where relevant:</w:t>
      </w:r>
    </w:p>
    <w:p w14:paraId="05C60F29"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Right to Freedom From Slavery and Forced Labour</w:t>
      </w:r>
      <w:r w:rsidRPr="003D1E33">
        <w:rPr>
          <w:rFonts w:ascii="Arial" w:eastAsia="Arial" w:hAnsi="Arial" w:cs="Times New Roman"/>
          <w:szCs w:val="20"/>
        </w:rPr>
        <w:t xml:space="preserve">, accessible on the Attorney-General’s Department website at: </w:t>
      </w:r>
      <w:hyperlink r:id="rId29" w:history="1">
        <w:r w:rsidRPr="003D1E33">
          <w:rPr>
            <w:rFonts w:ascii="Arial" w:eastAsia="Arial" w:hAnsi="Arial" w:cs="Times New Roman"/>
            <w:color w:val="000000"/>
            <w:szCs w:val="20"/>
            <w:u w:val="single"/>
          </w:rPr>
          <w:t>https://www.ag.gov.au/rights-and-protections/human-rights-and-anti-discrimination/human-rights-scrutiny/public-sector-guidance-sheets/right-freedom-slavery-and-forced-labour</w:t>
        </w:r>
      </w:hyperlink>
      <w:r w:rsidRPr="003D1E33">
        <w:rPr>
          <w:rFonts w:ascii="Arial" w:eastAsia="Arial" w:hAnsi="Arial" w:cs="Times New Roman"/>
          <w:szCs w:val="20"/>
        </w:rPr>
        <w:t xml:space="preserve"> </w:t>
      </w:r>
    </w:p>
    <w:p w14:paraId="1A4055DD"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Counterterrorism Policy</w:t>
      </w:r>
      <w:r w:rsidRPr="003D1E33">
        <w:rPr>
          <w:rFonts w:ascii="Arial" w:eastAsia="Arial" w:hAnsi="Arial" w:cs="Times New Roman"/>
          <w:szCs w:val="20"/>
        </w:rPr>
        <w:t xml:space="preserve"> and </w:t>
      </w:r>
      <w:r w:rsidRPr="003D1E33">
        <w:rPr>
          <w:rFonts w:ascii="Arial" w:eastAsia="Arial" w:hAnsi="Arial" w:cs="Times New Roman"/>
          <w:i/>
          <w:iCs/>
          <w:szCs w:val="20"/>
        </w:rPr>
        <w:t>Development Approaches to Countering Violent Extremism: Policy Framework and Guidance Note</w:t>
      </w:r>
      <w:r w:rsidRPr="003D1E33">
        <w:rPr>
          <w:rFonts w:ascii="Arial" w:eastAsia="Arial" w:hAnsi="Arial" w:cs="Times New Roman"/>
          <w:szCs w:val="20"/>
        </w:rPr>
        <w:t xml:space="preserve">, accessible online on the DFAT website at: </w:t>
      </w:r>
      <w:hyperlink r:id="rId30" w:history="1">
        <w:r w:rsidRPr="003D1E33">
          <w:rPr>
            <w:rFonts w:ascii="Arial" w:eastAsia="Arial" w:hAnsi="Arial" w:cs="Times New Roman"/>
            <w:color w:val="000000"/>
            <w:szCs w:val="20"/>
            <w:u w:val="single"/>
          </w:rPr>
          <w:t>https://www.dfat.gov.au/aid/topics/development-issues/Pages/development-approaches-to-countering-violent-extremism</w:t>
        </w:r>
      </w:hyperlink>
      <w:r w:rsidRPr="003D1E33">
        <w:rPr>
          <w:rFonts w:ascii="Arial" w:eastAsia="Arial" w:hAnsi="Arial" w:cs="Times New Roman"/>
          <w:szCs w:val="20"/>
        </w:rPr>
        <w:t xml:space="preserve"> </w:t>
      </w:r>
    </w:p>
    <w:p w14:paraId="312ABB14"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Child Protection Policy</w:t>
      </w:r>
      <w:r w:rsidRPr="003D1E33">
        <w:rPr>
          <w:rFonts w:ascii="Arial" w:eastAsia="Arial" w:hAnsi="Arial" w:cs="Times New Roman"/>
          <w:szCs w:val="20"/>
        </w:rPr>
        <w:t xml:space="preserve"> and in particular, the child protection compliance standards at Attachment 1 of DFAT’s </w:t>
      </w:r>
      <w:r w:rsidRPr="003D1E33">
        <w:rPr>
          <w:rFonts w:ascii="Arial" w:eastAsia="Arial" w:hAnsi="Arial" w:cs="Times New Roman"/>
          <w:i/>
          <w:szCs w:val="20"/>
        </w:rPr>
        <w:t>Child Protection Policy</w:t>
      </w:r>
      <w:r w:rsidRPr="003D1E33">
        <w:rPr>
          <w:rFonts w:ascii="Arial" w:eastAsia="Arial" w:hAnsi="Arial" w:cs="Times New Roman"/>
          <w:szCs w:val="20"/>
        </w:rPr>
        <w:t xml:space="preserve">, accessible on the DFAT website at </w:t>
      </w:r>
      <w:hyperlink r:id="rId31" w:history="1">
        <w:r w:rsidRPr="003D1E33">
          <w:rPr>
            <w:rFonts w:ascii="Arial" w:eastAsia="Arial" w:hAnsi="Arial" w:cs="Times New Roman"/>
            <w:color w:val="000000"/>
            <w:szCs w:val="20"/>
            <w:u w:val="single"/>
          </w:rPr>
          <w:t>https://www.dfat.gov.au/about-us/publications/pages/child-protection-policy</w:t>
        </w:r>
      </w:hyperlink>
      <w:r w:rsidRPr="003D1E33">
        <w:rPr>
          <w:rFonts w:ascii="Arial" w:eastAsia="Arial" w:hAnsi="Arial" w:cs="Times New Roman"/>
          <w:szCs w:val="20"/>
        </w:rPr>
        <w:t xml:space="preserve">; </w:t>
      </w:r>
    </w:p>
    <w:p w14:paraId="4F57C628"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Preventing Sexual Exploitation, Abuse and Harassment Policy</w:t>
      </w:r>
      <w:r w:rsidRPr="003D1E33">
        <w:rPr>
          <w:rFonts w:ascii="Arial" w:eastAsia="Arial" w:hAnsi="Arial" w:cs="Times New Roman"/>
          <w:szCs w:val="20"/>
        </w:rPr>
        <w:t xml:space="preserve">, accessible on the DFAT website at: </w:t>
      </w:r>
      <w:hyperlink r:id="rId32" w:history="1">
        <w:r w:rsidRPr="003D1E33">
          <w:rPr>
            <w:rFonts w:ascii="Arial" w:eastAsia="Arial" w:hAnsi="Arial" w:cs="Times New Roman"/>
            <w:color w:val="000000"/>
            <w:szCs w:val="20"/>
            <w:u w:val="single"/>
          </w:rPr>
          <w:t>https://www.dfat.gov.au/international-relations/themes/preventing-sexual-exploitation-abuse-and-harassment</w:t>
        </w:r>
      </w:hyperlink>
      <w:r w:rsidRPr="003D1E33">
        <w:rPr>
          <w:rFonts w:ascii="Arial" w:eastAsia="Arial" w:hAnsi="Arial" w:cs="Times New Roman"/>
          <w:szCs w:val="20"/>
        </w:rPr>
        <w:t xml:space="preserve"> </w:t>
      </w:r>
    </w:p>
    <w:p w14:paraId="7559C8D7"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Disability Inclusive Development Guidance Note</w:t>
      </w:r>
      <w:r w:rsidRPr="003D1E33">
        <w:rPr>
          <w:rFonts w:ascii="Arial" w:eastAsia="Arial" w:hAnsi="Arial" w:cs="Times New Roman"/>
          <w:szCs w:val="20"/>
        </w:rPr>
        <w:t>, accessible on the DFAT website at</w:t>
      </w:r>
      <w:r w:rsidRPr="003D1E33">
        <w:rPr>
          <w:rFonts w:ascii="Arial" w:eastAsia="Arial" w:hAnsi="Arial" w:cs="Times New Roman"/>
          <w:i/>
          <w:iCs/>
          <w:szCs w:val="20"/>
        </w:rPr>
        <w:t xml:space="preserve">: </w:t>
      </w:r>
      <w:hyperlink r:id="rId33" w:history="1">
        <w:r w:rsidRPr="003D1E33">
          <w:rPr>
            <w:rFonts w:ascii="Arial" w:eastAsia="Arial" w:hAnsi="Arial" w:cs="Times New Roman"/>
            <w:i/>
            <w:iCs/>
            <w:color w:val="000000"/>
            <w:szCs w:val="20"/>
            <w:u w:val="single"/>
          </w:rPr>
          <w:t>Disability Inclusive Development Guidance Note (dfat.gov.au)</w:t>
        </w:r>
      </w:hyperlink>
      <w:r w:rsidRPr="003D1E33">
        <w:rPr>
          <w:rFonts w:ascii="Arial" w:eastAsia="Arial" w:hAnsi="Arial" w:cs="Times New Roman"/>
          <w:szCs w:val="20"/>
        </w:rPr>
        <w:t xml:space="preserve">, and the Accessibility Design Guide: Universal Design Principles for Australia’s Aid Program, accessible on the DFAT website at: </w:t>
      </w:r>
      <w:hyperlink r:id="rId34" w:history="1">
        <w:r w:rsidRPr="003D1E33">
          <w:rPr>
            <w:rFonts w:ascii="Arial" w:eastAsia="Arial" w:hAnsi="Arial" w:cs="Times New Roman"/>
            <w:color w:val="000000"/>
            <w:szCs w:val="20"/>
            <w:u w:val="single"/>
          </w:rPr>
          <w:t>https://www.dfat.gov.au/about-us/publications/Pages/accessibility-design-guide-universal-design-principles-for-australia-s-aid-program</w:t>
        </w:r>
      </w:hyperlink>
      <w:r w:rsidRPr="003D1E33">
        <w:rPr>
          <w:rFonts w:ascii="Arial" w:eastAsia="Arial" w:hAnsi="Arial" w:cs="Times New Roman"/>
          <w:szCs w:val="20"/>
        </w:rPr>
        <w:t>. Note that this requires where applicable, the involvement of people with disabilities, increasing inclusion related to a range of disabilities, and ensuring universal accommodation and accessible information.</w:t>
      </w:r>
    </w:p>
    <w:p w14:paraId="107AD7EB"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Foreign Bribery Guidelines</w:t>
      </w:r>
      <w:r w:rsidRPr="003D1E33">
        <w:rPr>
          <w:rFonts w:ascii="Arial" w:eastAsia="Arial" w:hAnsi="Arial" w:cs="Times New Roman"/>
          <w:szCs w:val="20"/>
        </w:rPr>
        <w:t xml:space="preserve">, accessible online on the Attorney General’s website at: </w:t>
      </w:r>
      <w:hyperlink r:id="rId35" w:history="1">
        <w:r w:rsidRPr="003D1E33">
          <w:rPr>
            <w:rFonts w:ascii="Arial" w:eastAsia="Arial" w:hAnsi="Arial" w:cs="Times New Roman"/>
            <w:color w:val="000000"/>
            <w:szCs w:val="20"/>
            <w:u w:val="single"/>
          </w:rPr>
          <w:t>https://www.ag.gov.au/crime/foreign-bribery</w:t>
        </w:r>
      </w:hyperlink>
      <w:r w:rsidRPr="003D1E33">
        <w:rPr>
          <w:rFonts w:ascii="Arial" w:eastAsia="Arial" w:hAnsi="Arial" w:cs="Times New Roman"/>
          <w:szCs w:val="20"/>
        </w:rPr>
        <w:t xml:space="preserve"> </w:t>
      </w:r>
    </w:p>
    <w:p w14:paraId="53BA16EE"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iCs/>
          <w:szCs w:val="20"/>
        </w:rPr>
        <w:t>Fraud Control Policy</w:t>
      </w:r>
      <w:r w:rsidRPr="003D1E33">
        <w:rPr>
          <w:rFonts w:ascii="Arial" w:eastAsia="Arial" w:hAnsi="Arial" w:cs="Times New Roman"/>
          <w:szCs w:val="20"/>
        </w:rPr>
        <w:t xml:space="preserve"> </w:t>
      </w:r>
      <w:r w:rsidRPr="003D1E33">
        <w:rPr>
          <w:rFonts w:ascii="Arial" w:eastAsia="Arial" w:hAnsi="Arial" w:cs="Times New Roman"/>
          <w:i/>
          <w:iCs/>
          <w:szCs w:val="20"/>
        </w:rPr>
        <w:t>and Fraud Control Toolkit for Funding Recipients</w:t>
      </w:r>
      <w:r w:rsidRPr="003D1E33">
        <w:rPr>
          <w:rFonts w:ascii="Arial" w:eastAsia="Arial" w:hAnsi="Arial" w:cs="Times New Roman"/>
          <w:szCs w:val="20"/>
        </w:rPr>
        <w:t xml:space="preserve">, accessible on the DFAT website at: </w:t>
      </w:r>
      <w:hyperlink r:id="rId36" w:history="1">
        <w:r w:rsidRPr="003D1E33">
          <w:rPr>
            <w:rFonts w:ascii="Arial" w:eastAsia="Arial" w:hAnsi="Arial" w:cs="Times New Roman"/>
            <w:color w:val="000000"/>
            <w:szCs w:val="20"/>
            <w:u w:val="single"/>
          </w:rPr>
          <w:t>https://www.dfat.gov.au/about-us/publications/Pages/fraud-control-toolkit-for-funding-recipients</w:t>
        </w:r>
      </w:hyperlink>
      <w:r w:rsidRPr="003D1E33">
        <w:rPr>
          <w:rFonts w:ascii="Arial" w:eastAsia="Arial" w:hAnsi="Arial" w:cs="Times New Roman"/>
          <w:szCs w:val="20"/>
        </w:rPr>
        <w:t xml:space="preserve"> </w:t>
      </w:r>
    </w:p>
    <w:p w14:paraId="250E8A05"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szCs w:val="20"/>
        </w:rPr>
        <w:t>Promoting Opportunities For All – Gender Equality and Women’s Empowerment</w:t>
      </w:r>
      <w:r w:rsidRPr="003D1E33">
        <w:rPr>
          <w:rFonts w:ascii="Arial" w:eastAsia="Arial" w:hAnsi="Arial" w:cs="Times New Roman"/>
          <w:szCs w:val="20"/>
        </w:rPr>
        <w:t xml:space="preserve">, accessible on the DFAT website at </w:t>
      </w:r>
      <w:hyperlink r:id="rId37" w:history="1">
        <w:r w:rsidRPr="003D1E33">
          <w:rPr>
            <w:rFonts w:ascii="Arial" w:eastAsia="Arial" w:hAnsi="Arial" w:cs="Times New Roman"/>
            <w:szCs w:val="20"/>
            <w:u w:val="single"/>
          </w:rPr>
          <w:t>http://www.dfat.gov.au/about-us/publications/Pages/promoting-opportunities-for-all-gender-equality-and-women-s-empowerment.aspx</w:t>
        </w:r>
      </w:hyperlink>
      <w:r w:rsidRPr="003D1E33">
        <w:rPr>
          <w:rFonts w:ascii="Arial" w:eastAsia="Arial" w:hAnsi="Arial" w:cs="Times New Roman"/>
          <w:szCs w:val="20"/>
        </w:rPr>
        <w:t>;</w:t>
      </w:r>
    </w:p>
    <w:p w14:paraId="39D1A853"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szCs w:val="20"/>
        </w:rPr>
        <w:t>Family Planning and the Aid Program: Guiding Principles</w:t>
      </w:r>
      <w:r w:rsidRPr="003D1E33">
        <w:rPr>
          <w:rFonts w:ascii="Arial" w:eastAsia="Arial" w:hAnsi="Arial" w:cs="Times New Roman"/>
          <w:szCs w:val="20"/>
        </w:rPr>
        <w:t xml:space="preserve">, accessible on the DFAT website at: </w:t>
      </w:r>
      <w:hyperlink r:id="rId38" w:history="1">
        <w:r w:rsidRPr="003D1E33">
          <w:rPr>
            <w:rFonts w:ascii="Arial" w:eastAsia="Arial" w:hAnsi="Arial" w:cs="Times New Roman"/>
            <w:szCs w:val="20"/>
            <w:u w:val="single"/>
          </w:rPr>
          <w:t>http://dfat.gov.au/about-us/publications/Pages/family-planning-and-the-aid-program-guiding-principles.aspx</w:t>
        </w:r>
      </w:hyperlink>
      <w:r w:rsidRPr="003D1E33">
        <w:rPr>
          <w:rFonts w:ascii="Arial" w:eastAsia="Arial" w:hAnsi="Arial" w:cs="Times New Roman"/>
          <w:szCs w:val="20"/>
        </w:rPr>
        <w:t>;</w:t>
      </w:r>
    </w:p>
    <w:p w14:paraId="3B334F12"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Times New Roman"/>
          <w:szCs w:val="20"/>
        </w:rPr>
      </w:pPr>
      <w:r w:rsidRPr="003D1E33">
        <w:rPr>
          <w:rFonts w:ascii="Arial" w:eastAsia="Arial" w:hAnsi="Arial" w:cs="Times New Roman"/>
          <w:i/>
          <w:szCs w:val="20"/>
        </w:rPr>
        <w:t>Environmental</w:t>
      </w:r>
      <w:r w:rsidRPr="003D1E33">
        <w:rPr>
          <w:rFonts w:ascii="Arial" w:eastAsia="Arial" w:hAnsi="Arial" w:cs="Times New Roman"/>
          <w:i/>
          <w:iCs/>
          <w:szCs w:val="20"/>
        </w:rPr>
        <w:t xml:space="preserve"> and Social Safeguards Policy</w:t>
      </w:r>
      <w:r w:rsidRPr="003D1E33">
        <w:rPr>
          <w:rFonts w:ascii="Arial" w:eastAsia="Arial" w:hAnsi="Arial" w:cs="Times New Roman"/>
          <w:szCs w:val="20"/>
        </w:rPr>
        <w:t xml:space="preserve">, accessible on the DFAT website at: </w:t>
      </w:r>
      <w:hyperlink r:id="rId39" w:history="1">
        <w:r w:rsidRPr="003D1E33">
          <w:rPr>
            <w:rFonts w:ascii="Arial" w:eastAsia="Arial" w:hAnsi="Arial" w:cs="Times New Roman"/>
            <w:color w:val="000000"/>
            <w:szCs w:val="20"/>
            <w:u w:val="single"/>
          </w:rPr>
          <w:t>https://www.dfat.gov.au/aid/topics/aid-risk-management/Pages/environmental-and-social-safeguards</w:t>
        </w:r>
      </w:hyperlink>
      <w:r w:rsidRPr="003D1E33">
        <w:rPr>
          <w:rFonts w:ascii="Arial" w:eastAsia="Arial" w:hAnsi="Arial" w:cs="Times New Roman"/>
          <w:szCs w:val="20"/>
        </w:rPr>
        <w:t>, and the environmental management and protection actions in the</w:t>
      </w:r>
      <w:r w:rsidRPr="003D1E33">
        <w:rPr>
          <w:rFonts w:ascii="Arial" w:eastAsia="Arial" w:hAnsi="Arial" w:cs="Times New Roman"/>
          <w:i/>
          <w:szCs w:val="20"/>
        </w:rPr>
        <w:t xml:space="preserve"> Environment Management Guide for Australia’s Aid Program (2012) </w:t>
      </w:r>
      <w:r w:rsidRPr="003D1E33">
        <w:rPr>
          <w:rFonts w:ascii="Arial" w:eastAsia="Arial" w:hAnsi="Arial" w:cs="Times New Roman"/>
          <w:szCs w:val="20"/>
        </w:rPr>
        <w:t xml:space="preserve">accessible online at: </w:t>
      </w:r>
      <w:hyperlink r:id="rId40" w:history="1">
        <w:r w:rsidRPr="003D1E33">
          <w:rPr>
            <w:rFonts w:ascii="Arial" w:eastAsia="Arial" w:hAnsi="Arial" w:cs="Times New Roman"/>
            <w:color w:val="000000"/>
            <w:szCs w:val="20"/>
            <w:u w:val="single"/>
          </w:rPr>
          <w:t>https://acfid.asn.au/sites/site.acfid/files/resource_document/Environment-management-guide-2012-summary-AusAid.pdf</w:t>
        </w:r>
      </w:hyperlink>
      <w:r w:rsidRPr="003D1E33">
        <w:rPr>
          <w:rFonts w:ascii="Arial" w:eastAsia="Arial" w:hAnsi="Arial" w:cs="Times New Roman"/>
          <w:szCs w:val="20"/>
        </w:rPr>
        <w:t xml:space="preserve"> </w:t>
      </w:r>
    </w:p>
    <w:p w14:paraId="3A6D33FD" w14:textId="77777777" w:rsidR="003D1E33" w:rsidRPr="003D1E33" w:rsidRDefault="003D1E33" w:rsidP="00913CA0">
      <w:pPr>
        <w:numPr>
          <w:ilvl w:val="2"/>
          <w:numId w:val="72"/>
        </w:numPr>
        <w:autoSpaceDE w:val="0"/>
        <w:autoSpaceDN w:val="0"/>
        <w:adjustRightInd w:val="0"/>
        <w:spacing w:before="120" w:after="120"/>
        <w:ind w:left="0" w:hanging="567"/>
        <w:rPr>
          <w:rFonts w:ascii="Arial" w:eastAsia="Arial" w:hAnsi="Arial" w:cs="Times New Roman"/>
          <w:szCs w:val="20"/>
        </w:rPr>
      </w:pPr>
      <w:r w:rsidRPr="003D1E33">
        <w:rPr>
          <w:rFonts w:ascii="Arial" w:eastAsia="Arial" w:hAnsi="Arial" w:cs="Times New Roman"/>
          <w:szCs w:val="20"/>
        </w:rPr>
        <w:lastRenderedPageBreak/>
        <w:t xml:space="preserve">DFAT's </w:t>
      </w:r>
      <w:r w:rsidRPr="003D1E33">
        <w:rPr>
          <w:rFonts w:ascii="Arial" w:eastAsia="Arial" w:hAnsi="Arial" w:cs="Times New Roman"/>
          <w:i/>
          <w:szCs w:val="20"/>
        </w:rPr>
        <w:t>Environmental</w:t>
      </w:r>
      <w:r w:rsidRPr="003D1E33">
        <w:rPr>
          <w:rFonts w:ascii="Arial" w:eastAsia="Arial" w:hAnsi="Arial" w:cs="Times New Roman"/>
          <w:szCs w:val="20"/>
        </w:rPr>
        <w:t xml:space="preserve"> Management System outlined in the </w:t>
      </w:r>
      <w:r w:rsidRPr="003D1E33">
        <w:rPr>
          <w:rFonts w:ascii="Arial" w:eastAsia="Arial" w:hAnsi="Arial" w:cs="Times New Roman"/>
          <w:i/>
          <w:szCs w:val="20"/>
        </w:rPr>
        <w:t>DFAT Environment Protection Policy (2014)</w:t>
      </w:r>
      <w:r w:rsidRPr="003D1E33">
        <w:rPr>
          <w:rFonts w:ascii="Arial" w:eastAsia="Arial" w:hAnsi="Arial" w:cs="Times New Roman"/>
          <w:szCs w:val="20"/>
        </w:rPr>
        <w:t xml:space="preserve"> accessible on the DFAT website at: </w:t>
      </w:r>
      <w:hyperlink r:id="rId41" w:history="1">
        <w:r w:rsidRPr="003D1E33">
          <w:rPr>
            <w:rFonts w:ascii="Arial" w:eastAsia="Arial" w:hAnsi="Arial" w:cs="Times New Roman"/>
            <w:color w:val="000000"/>
            <w:szCs w:val="20"/>
            <w:u w:val="single"/>
          </w:rPr>
          <w:t>www.dfat.gov.au</w:t>
        </w:r>
      </w:hyperlink>
      <w:r w:rsidRPr="003D1E33">
        <w:rPr>
          <w:rFonts w:ascii="Arial" w:eastAsia="Arial" w:hAnsi="Arial" w:cs="Times New Roman"/>
          <w:szCs w:val="20"/>
        </w:rPr>
        <w:t>. Note that this requires, where relevant to the Services:</w:t>
      </w:r>
    </w:p>
    <w:p w14:paraId="0A705192" w14:textId="77777777" w:rsidR="003D1E33" w:rsidRPr="003D1E33" w:rsidRDefault="003D1E33" w:rsidP="00913CA0">
      <w:pPr>
        <w:numPr>
          <w:ilvl w:val="3"/>
          <w:numId w:val="73"/>
        </w:numPr>
        <w:spacing w:before="120" w:after="120" w:line="240" w:lineRule="auto"/>
        <w:jc w:val="both"/>
        <w:rPr>
          <w:rFonts w:ascii="Arial" w:eastAsia="Arial" w:hAnsi="Arial" w:cs="Times New Roman"/>
          <w:szCs w:val="20"/>
        </w:rPr>
      </w:pPr>
      <w:r w:rsidRPr="003D1E33">
        <w:rPr>
          <w:rFonts w:ascii="Arial" w:eastAsia="Arial" w:hAnsi="Arial" w:cs="Times New Roman"/>
          <w:szCs w:val="20"/>
        </w:rPr>
        <w:t>assessing and managing all actual or potential environmental impacts, both direct and indirect, to avoid or mitigate negative impacts and promote positive impacts;</w:t>
      </w:r>
    </w:p>
    <w:p w14:paraId="11F60DA8" w14:textId="77777777" w:rsidR="003D1E33" w:rsidRPr="003D1E33" w:rsidRDefault="003D1E33" w:rsidP="00913CA0">
      <w:pPr>
        <w:numPr>
          <w:ilvl w:val="3"/>
          <w:numId w:val="73"/>
        </w:numPr>
        <w:spacing w:before="120" w:after="120" w:line="240" w:lineRule="auto"/>
        <w:jc w:val="both"/>
        <w:rPr>
          <w:rFonts w:ascii="Arial" w:eastAsia="Arial" w:hAnsi="Arial" w:cs="Times New Roman"/>
          <w:szCs w:val="20"/>
        </w:rPr>
      </w:pPr>
      <w:r w:rsidRPr="003D1E33">
        <w:rPr>
          <w:rFonts w:ascii="Arial" w:eastAsia="Arial" w:hAnsi="Arial" w:cs="Times New Roman"/>
          <w:szCs w:val="20"/>
        </w:rPr>
        <w:t xml:space="preserve">reporting regularly on any such impacts as required or directed by Tetra Tech International Development or DFAT; and </w:t>
      </w:r>
    </w:p>
    <w:p w14:paraId="2776A1AD" w14:textId="77777777" w:rsidR="003D1E33" w:rsidRPr="003D1E33" w:rsidRDefault="003D1E33" w:rsidP="00913CA0">
      <w:pPr>
        <w:numPr>
          <w:ilvl w:val="3"/>
          <w:numId w:val="73"/>
        </w:numPr>
        <w:spacing w:before="120" w:after="120" w:line="240" w:lineRule="auto"/>
        <w:jc w:val="both"/>
        <w:rPr>
          <w:rFonts w:ascii="Arial" w:eastAsia="Arial" w:hAnsi="Arial" w:cs="Times New Roman"/>
          <w:szCs w:val="20"/>
        </w:rPr>
      </w:pPr>
      <w:r w:rsidRPr="003D1E33">
        <w:rPr>
          <w:rFonts w:ascii="Arial" w:eastAsia="Arial" w:hAnsi="Arial" w:cs="Times New Roman"/>
          <w:szCs w:val="20"/>
        </w:rPr>
        <w:t>comply with all relevant environmental laws and regulations of the jurisdiction of the Principal Place of Services.</w:t>
      </w:r>
    </w:p>
    <w:p w14:paraId="0D2533CE" w14:textId="77777777" w:rsidR="003D1E33" w:rsidRPr="003D1E33" w:rsidRDefault="003D1E33" w:rsidP="00913CA0">
      <w:pPr>
        <w:numPr>
          <w:ilvl w:val="2"/>
          <w:numId w:val="72"/>
        </w:numPr>
        <w:autoSpaceDE w:val="0"/>
        <w:autoSpaceDN w:val="0"/>
        <w:adjustRightInd w:val="0"/>
        <w:spacing w:before="120" w:after="120"/>
        <w:ind w:left="0"/>
        <w:rPr>
          <w:rFonts w:ascii="Arial" w:eastAsia="Arial" w:hAnsi="Arial" w:cs="Arial"/>
          <w:szCs w:val="20"/>
        </w:rPr>
      </w:pPr>
      <w:r w:rsidRPr="003D1E33">
        <w:rPr>
          <w:rFonts w:ascii="Arial" w:eastAsia="Arial" w:hAnsi="Arial" w:cs="Times New Roman"/>
          <w:i/>
          <w:szCs w:val="20"/>
        </w:rPr>
        <w:t>Commonwealth</w:t>
      </w:r>
      <w:r w:rsidRPr="003D1E33">
        <w:rPr>
          <w:rFonts w:ascii="Arial" w:eastAsia="Arial" w:hAnsi="Arial" w:cs="Arial"/>
          <w:i/>
          <w:iCs/>
          <w:szCs w:val="20"/>
        </w:rPr>
        <w:t xml:space="preserve"> Procurement Rules</w:t>
      </w:r>
      <w:r w:rsidRPr="003D1E33">
        <w:rPr>
          <w:rFonts w:ascii="Arial" w:eastAsia="Arial" w:hAnsi="Arial" w:cs="Arial"/>
          <w:szCs w:val="20"/>
        </w:rPr>
        <w:t xml:space="preserve"> and Guidelines which require supplier practices to be efficient, effective, economic and ethical, accessible on the Department of Finance website at: </w:t>
      </w:r>
      <w:hyperlink r:id="rId42" w:history="1">
        <w:r w:rsidRPr="003D1E33">
          <w:rPr>
            <w:rFonts w:ascii="Arial" w:eastAsia="Arial" w:hAnsi="Arial" w:cs="Arial"/>
            <w:color w:val="000000"/>
            <w:szCs w:val="20"/>
            <w:u w:val="single"/>
          </w:rPr>
          <w:t>https://www.finance.gov.au/government/procurement/commonwealth-procurement-rules</w:t>
        </w:r>
      </w:hyperlink>
      <w:r w:rsidRPr="003D1E33">
        <w:rPr>
          <w:rFonts w:ascii="Arial" w:eastAsia="Arial" w:hAnsi="Arial" w:cs="Arial"/>
          <w:szCs w:val="20"/>
        </w:rPr>
        <w:t>.</w:t>
      </w:r>
    </w:p>
    <w:p w14:paraId="67412406" w14:textId="77777777" w:rsidR="003D1E33" w:rsidRDefault="003D1E33" w:rsidP="00913CA0">
      <w:pPr>
        <w:numPr>
          <w:ilvl w:val="0"/>
          <w:numId w:val="71"/>
        </w:numPr>
        <w:autoSpaceDE w:val="0"/>
        <w:autoSpaceDN w:val="0"/>
        <w:adjustRightInd w:val="0"/>
        <w:spacing w:before="120" w:after="120"/>
        <w:ind w:left="-426" w:hanging="425"/>
        <w:contextualSpacing/>
        <w:rPr>
          <w:rFonts w:ascii="Arial" w:eastAsia="Arial" w:hAnsi="Arial" w:cs="Arial"/>
          <w:szCs w:val="20"/>
        </w:rPr>
      </w:pPr>
      <w:r w:rsidRPr="003D1E33">
        <w:rPr>
          <w:rFonts w:ascii="Arial" w:eastAsia="Arial" w:hAnsi="Arial" w:cs="Arial"/>
          <w:szCs w:val="20"/>
        </w:rPr>
        <w:t>The Service Provider must abide by any policies and procedures that Tetra Tech International Development requires, as varied from time to time.</w:t>
      </w:r>
    </w:p>
    <w:p w14:paraId="1617D123" w14:textId="77777777" w:rsidR="00937F14" w:rsidRDefault="00937F14" w:rsidP="00937F14">
      <w:pPr>
        <w:autoSpaceDE w:val="0"/>
        <w:autoSpaceDN w:val="0"/>
        <w:adjustRightInd w:val="0"/>
        <w:spacing w:before="120" w:after="120"/>
        <w:contextualSpacing/>
        <w:rPr>
          <w:rFonts w:ascii="Arial" w:eastAsia="Arial" w:hAnsi="Arial" w:cs="Arial"/>
          <w:szCs w:val="20"/>
        </w:rPr>
      </w:pPr>
    </w:p>
    <w:p w14:paraId="083FEDF8" w14:textId="77777777" w:rsidR="00937F14" w:rsidRDefault="00937F14" w:rsidP="008E2054">
      <w:pPr>
        <w:autoSpaceDE w:val="0"/>
        <w:autoSpaceDN w:val="0"/>
        <w:adjustRightInd w:val="0"/>
        <w:spacing w:before="120" w:after="120"/>
        <w:contextualSpacing/>
        <w:rPr>
          <w:rFonts w:ascii="Arial" w:eastAsia="Arial" w:hAnsi="Arial" w:cs="Arial"/>
          <w:szCs w:val="20"/>
        </w:rPr>
      </w:pPr>
    </w:p>
    <w:p w14:paraId="12883105" w14:textId="68235DE0" w:rsidR="00F54A50" w:rsidRPr="004737A0" w:rsidRDefault="28EB7BE2" w:rsidP="004737A0">
      <w:pPr>
        <w:keepNext/>
        <w:tabs>
          <w:tab w:val="left" w:pos="720"/>
          <w:tab w:val="left" w:pos="851"/>
        </w:tabs>
        <w:spacing w:before="120" w:after="240"/>
        <w:outlineLvl w:val="1"/>
        <w:rPr>
          <w:rFonts w:ascii="Arial" w:hAnsi="Arial" w:cs="Arial"/>
          <w:b/>
          <w:bCs/>
        </w:rPr>
      </w:pPr>
      <w:r w:rsidRPr="28EB7BE2">
        <w:rPr>
          <w:rFonts w:ascii="Arial" w:hAnsi="Arial" w:cs="Arial"/>
          <w:b/>
          <w:bCs/>
        </w:rPr>
        <w:t>The Service Provider confirms that it has read and understood the above Client Policies and that the requirements of the Client Policies must be complied with, where relevant to the Services</w:t>
      </w:r>
    </w:p>
    <w:tbl>
      <w:tblPr>
        <w:tblStyle w:val="TableGrid"/>
        <w:tblW w:w="9072"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253"/>
        <w:gridCol w:w="709"/>
        <w:gridCol w:w="4110"/>
      </w:tblGrid>
      <w:tr w:rsidR="00F54A50" w14:paraId="4B197D4B" w14:textId="77777777" w:rsidTr="5B34E7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72" w:type="dxa"/>
            <w:gridSpan w:val="3"/>
            <w:shd w:val="clear" w:color="auto" w:fill="auto"/>
          </w:tcPr>
          <w:p w14:paraId="2E4FEBE5" w14:textId="3B658982" w:rsidR="00F54A50" w:rsidRPr="005855F1" w:rsidRDefault="00F54A50">
            <w:pPr>
              <w:autoSpaceDE w:val="0"/>
              <w:autoSpaceDN w:val="0"/>
              <w:adjustRightInd w:val="0"/>
              <w:spacing w:before="120" w:after="120" w:line="240" w:lineRule="auto"/>
              <w:rPr>
                <w:rFonts w:eastAsia="Calibri" w:cs="Arial"/>
                <w:color w:val="auto"/>
              </w:rPr>
            </w:pPr>
            <w:r>
              <w:rPr>
                <w:rFonts w:eastAsia="Calibri" w:cs="Arial"/>
                <w:color w:val="auto"/>
              </w:rPr>
              <w:t xml:space="preserve">SIGNED for and on behalf of </w:t>
            </w:r>
            <w:r w:rsidR="004737A0" w:rsidRPr="004737A0">
              <w:rPr>
                <w:rFonts w:eastAsia="Calibri" w:cs="Arial"/>
                <w:color w:val="auto"/>
              </w:rPr>
              <w:t xml:space="preserve">the </w:t>
            </w:r>
            <w:r w:rsidRPr="004737A0">
              <w:rPr>
                <w:rFonts w:eastAsia="Calibri" w:cs="Arial"/>
                <w:color w:val="auto"/>
              </w:rPr>
              <w:t>Service Provider by:</w:t>
            </w:r>
          </w:p>
        </w:tc>
      </w:tr>
      <w:tr w:rsidR="00F54A50" w14:paraId="6AE63050" w14:textId="77777777" w:rsidTr="004737A0">
        <w:trPr>
          <w:trHeight w:val="385"/>
        </w:trPr>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0FF83BF" w14:textId="77777777" w:rsidR="00F54A50" w:rsidRPr="00085005" w:rsidRDefault="00F54A50" w:rsidP="00085005">
            <w:pPr>
              <w:autoSpaceDE w:val="0"/>
              <w:autoSpaceDN w:val="0"/>
              <w:adjustRightInd w:val="0"/>
              <w:spacing w:before="120" w:after="0" w:line="240" w:lineRule="auto"/>
              <w:rPr>
                <w:rFonts w:eastAsia="Calibri" w:cs="Arial"/>
                <w:sz w:val="18"/>
                <w:szCs w:val="18"/>
              </w:rPr>
            </w:pPr>
          </w:p>
        </w:tc>
        <w:tc>
          <w:tcPr>
            <w:tcW w:w="709" w:type="dxa"/>
          </w:tcPr>
          <w:p w14:paraId="356DEB49" w14:textId="77777777"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tc>
        <w:tc>
          <w:tcPr>
            <w:tcW w:w="4110" w:type="dxa"/>
          </w:tcPr>
          <w:p w14:paraId="54E83280" w14:textId="77777777"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tc>
      </w:tr>
      <w:tr w:rsidR="00F54A50" w14:paraId="5E341BA7" w14:textId="77777777" w:rsidTr="5B34E707">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1BD868C6" w14:textId="77777777" w:rsidR="00F54A50" w:rsidRPr="00085005" w:rsidRDefault="00F54A50" w:rsidP="00085005">
            <w:pPr>
              <w:autoSpaceDE w:val="0"/>
              <w:autoSpaceDN w:val="0"/>
              <w:adjustRightInd w:val="0"/>
              <w:spacing w:before="120" w:after="0" w:line="240" w:lineRule="auto"/>
              <w:rPr>
                <w:rFonts w:eastAsia="Calibri" w:cs="Arial"/>
                <w:szCs w:val="20"/>
              </w:rPr>
            </w:pPr>
            <w:r w:rsidRPr="00085005">
              <w:rPr>
                <w:rFonts w:eastAsia="Calibri" w:cs="Arial"/>
                <w:szCs w:val="20"/>
              </w:rPr>
              <w:t>Authorised signatory name (print)</w:t>
            </w:r>
          </w:p>
        </w:tc>
        <w:tc>
          <w:tcPr>
            <w:tcW w:w="709" w:type="dxa"/>
          </w:tcPr>
          <w:p w14:paraId="58382335" w14:textId="77777777"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szCs w:val="20"/>
              </w:rPr>
            </w:pPr>
          </w:p>
        </w:tc>
        <w:tc>
          <w:tcPr>
            <w:tcW w:w="4110" w:type="dxa"/>
          </w:tcPr>
          <w:p w14:paraId="7CAB99B1" w14:textId="194BF50B"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b/>
                <w:bCs/>
                <w:szCs w:val="20"/>
              </w:rPr>
            </w:pPr>
            <w:r w:rsidRPr="00085005">
              <w:rPr>
                <w:rFonts w:eastAsia="Calibri" w:cs="Arial"/>
                <w:b/>
                <w:bCs/>
                <w:szCs w:val="20"/>
              </w:rPr>
              <w:t>Name</w:t>
            </w:r>
          </w:p>
        </w:tc>
      </w:tr>
      <w:tr w:rsidR="00F54A50" w14:paraId="61E7849C" w14:textId="77777777" w:rsidTr="5B34E707">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2BDB15D0" w14:textId="77777777" w:rsidR="00F54A50" w:rsidRPr="00085005" w:rsidRDefault="00F54A50" w:rsidP="00085005">
            <w:pPr>
              <w:autoSpaceDE w:val="0"/>
              <w:autoSpaceDN w:val="0"/>
              <w:adjustRightInd w:val="0"/>
              <w:spacing w:before="120" w:after="0" w:line="240" w:lineRule="auto"/>
              <w:rPr>
                <w:rFonts w:eastAsia="Calibri" w:cs="Arial"/>
                <w:sz w:val="18"/>
                <w:szCs w:val="18"/>
              </w:rPr>
            </w:pPr>
          </w:p>
        </w:tc>
        <w:tc>
          <w:tcPr>
            <w:tcW w:w="709" w:type="dxa"/>
          </w:tcPr>
          <w:p w14:paraId="0EE0976B" w14:textId="77777777"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tc>
        <w:tc>
          <w:tcPr>
            <w:tcW w:w="4110" w:type="dxa"/>
          </w:tcPr>
          <w:p w14:paraId="591DA8F4" w14:textId="77777777"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p>
        </w:tc>
      </w:tr>
      <w:tr w:rsidR="00F54A50" w14:paraId="0643D96B" w14:textId="77777777" w:rsidTr="5B34E707">
        <w:tc>
          <w:tcPr>
            <w:cnfStyle w:val="001000000000" w:firstRow="0" w:lastRow="0" w:firstColumn="1" w:lastColumn="0" w:oddVBand="0" w:evenVBand="0" w:oddHBand="0" w:evenHBand="0" w:firstRowFirstColumn="0" w:firstRowLastColumn="0" w:lastRowFirstColumn="0" w:lastRowLastColumn="0"/>
            <w:tcW w:w="4253" w:type="dxa"/>
            <w:shd w:val="clear" w:color="auto" w:fill="auto"/>
          </w:tcPr>
          <w:p w14:paraId="09D74B10" w14:textId="45D448DD" w:rsidR="00F54A50" w:rsidRPr="00085005" w:rsidRDefault="00F54A50" w:rsidP="00085005">
            <w:pPr>
              <w:autoSpaceDE w:val="0"/>
              <w:autoSpaceDN w:val="0"/>
              <w:adjustRightInd w:val="0"/>
              <w:spacing w:before="120" w:after="0" w:line="240" w:lineRule="auto"/>
              <w:rPr>
                <w:rFonts w:eastAsia="Calibri" w:cs="Arial"/>
                <w:szCs w:val="20"/>
              </w:rPr>
            </w:pPr>
            <w:r w:rsidRPr="00085005">
              <w:rPr>
                <w:rFonts w:eastAsia="Calibri" w:cs="Arial"/>
                <w:szCs w:val="20"/>
              </w:rPr>
              <w:t>Position:</w:t>
            </w:r>
          </w:p>
        </w:tc>
        <w:tc>
          <w:tcPr>
            <w:tcW w:w="709" w:type="dxa"/>
          </w:tcPr>
          <w:p w14:paraId="236757FE" w14:textId="77777777"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szCs w:val="20"/>
              </w:rPr>
            </w:pPr>
          </w:p>
        </w:tc>
        <w:tc>
          <w:tcPr>
            <w:tcW w:w="4110" w:type="dxa"/>
          </w:tcPr>
          <w:p w14:paraId="4EA76112" w14:textId="67406ACC" w:rsidR="00F54A50" w:rsidRPr="00085005" w:rsidRDefault="00F54A50" w:rsidP="00085005">
            <w:pPr>
              <w:autoSpaceDE w:val="0"/>
              <w:autoSpaceDN w:val="0"/>
              <w:adjustRightInd w:val="0"/>
              <w:spacing w:before="120" w:after="0" w:line="240" w:lineRule="auto"/>
              <w:cnfStyle w:val="000000000000" w:firstRow="0" w:lastRow="0" w:firstColumn="0" w:lastColumn="0" w:oddVBand="0" w:evenVBand="0" w:oddHBand="0" w:evenHBand="0" w:firstRowFirstColumn="0" w:firstRowLastColumn="0" w:lastRowFirstColumn="0" w:lastRowLastColumn="0"/>
              <w:rPr>
                <w:rFonts w:eastAsia="Calibri" w:cs="Arial"/>
                <w:b/>
                <w:bCs/>
                <w:szCs w:val="20"/>
              </w:rPr>
            </w:pPr>
            <w:r w:rsidRPr="00085005">
              <w:rPr>
                <w:rFonts w:eastAsia="Calibri" w:cs="Arial"/>
                <w:b/>
                <w:bCs/>
                <w:szCs w:val="20"/>
              </w:rPr>
              <w:t xml:space="preserve">Date: </w:t>
            </w:r>
          </w:p>
        </w:tc>
      </w:tr>
    </w:tbl>
    <w:p w14:paraId="22694F81" w14:textId="7F701DE9" w:rsidR="00257900" w:rsidRPr="00BC3DA4" w:rsidRDefault="28EB7BE2" w:rsidP="28EB7BE2">
      <w:pPr>
        <w:pStyle w:val="Heading1"/>
        <w:numPr>
          <w:ilvl w:val="0"/>
          <w:numId w:val="0"/>
        </w:numPr>
        <w:ind w:left="284"/>
        <w:jc w:val="center"/>
        <w:rPr>
          <w:color w:val="auto"/>
          <w:sz w:val="22"/>
        </w:rPr>
      </w:pPr>
      <w:r w:rsidRPr="28EB7BE2">
        <w:rPr>
          <w:color w:val="auto"/>
          <w:sz w:val="22"/>
        </w:rPr>
        <w:t xml:space="preserve">SCHEDULE </w:t>
      </w:r>
      <w:r w:rsidR="6638D866" w:rsidRPr="6638D866">
        <w:rPr>
          <w:color w:val="auto"/>
          <w:sz w:val="22"/>
        </w:rPr>
        <w:t>5</w:t>
      </w:r>
    </w:p>
    <w:p w14:paraId="3D1BC36F" w14:textId="77777777" w:rsidR="00257900" w:rsidRPr="00CB709A" w:rsidRDefault="00257900" w:rsidP="28EB7BE2">
      <w:pPr>
        <w:keepNext/>
        <w:keepLines/>
        <w:widowControl w:val="0"/>
        <w:tabs>
          <w:tab w:val="left" w:pos="720"/>
        </w:tabs>
        <w:snapToGrid w:val="0"/>
        <w:spacing w:after="140" w:line="240" w:lineRule="auto"/>
        <w:jc w:val="center"/>
        <w:outlineLvl w:val="0"/>
        <w:rPr>
          <w:rFonts w:ascii="Arial" w:eastAsia="Arial" w:hAnsi="Arial" w:cs="Arial"/>
          <w:b/>
          <w:bCs/>
          <w:spacing w:val="-4"/>
          <w:kern w:val="18"/>
          <w:sz w:val="22"/>
        </w:rPr>
      </w:pPr>
      <w:r w:rsidRPr="28EB7BE2">
        <w:rPr>
          <w:rFonts w:ascii="Arial" w:eastAsia="Arial" w:hAnsi="Arial" w:cs="Arial"/>
          <w:b/>
          <w:bCs/>
          <w:spacing w:val="-4"/>
          <w:kern w:val="18"/>
          <w:sz w:val="22"/>
        </w:rPr>
        <w:t>Tetra Tech International Development</w:t>
      </w:r>
    </w:p>
    <w:p w14:paraId="6D253C4F" w14:textId="77777777" w:rsidR="00257900" w:rsidRPr="00CB709A" w:rsidRDefault="00257900" w:rsidP="28EB7BE2">
      <w:pPr>
        <w:keepNext/>
        <w:spacing w:after="140" w:line="240" w:lineRule="auto"/>
        <w:jc w:val="center"/>
        <w:outlineLvl w:val="4"/>
        <w:rPr>
          <w:rFonts w:ascii="Arial" w:eastAsia="Arial" w:hAnsi="Arial" w:cs="Arial"/>
          <w:b/>
          <w:bCs/>
          <w:sz w:val="22"/>
        </w:rPr>
      </w:pPr>
      <w:r w:rsidRPr="28EB7BE2">
        <w:rPr>
          <w:rFonts w:ascii="Arial" w:eastAsia="Arial" w:hAnsi="Arial" w:cs="Arial"/>
          <w:b/>
          <w:bCs/>
          <w:spacing w:val="-4"/>
          <w:kern w:val="18"/>
          <w:sz w:val="22"/>
        </w:rPr>
        <w:t>Code of Conduct</w:t>
      </w:r>
    </w:p>
    <w:p w14:paraId="48878B60" w14:textId="77777777" w:rsidR="00257900" w:rsidRPr="00950378" w:rsidRDefault="00257900" w:rsidP="00257900">
      <w:pPr>
        <w:keepNext/>
        <w:numPr>
          <w:ilvl w:val="4"/>
          <w:numId w:val="0"/>
        </w:numPr>
        <w:spacing w:before="360" w:after="140" w:line="240" w:lineRule="auto"/>
        <w:outlineLvl w:val="4"/>
        <w:rPr>
          <w:rFonts w:ascii="Arial" w:eastAsia="Arial" w:hAnsi="Arial" w:cs="Arial"/>
          <w:b/>
          <w:color w:val="049CD5"/>
          <w:kern w:val="24"/>
          <w:szCs w:val="24"/>
        </w:rPr>
      </w:pPr>
      <w:r w:rsidRPr="00950378">
        <w:rPr>
          <w:rFonts w:ascii="Arial" w:eastAsia="Arial" w:hAnsi="Arial" w:cs="Arial"/>
          <w:b/>
          <w:szCs w:val="24"/>
        </w:rPr>
        <w:t>Purpose</w:t>
      </w:r>
    </w:p>
    <w:p w14:paraId="34B6945E" w14:textId="19D18A6B" w:rsidR="00257900" w:rsidRPr="00950378" w:rsidRDefault="08116907" w:rsidP="08116907">
      <w:pPr>
        <w:spacing w:before="140" w:after="140" w:line="240" w:lineRule="auto"/>
        <w:rPr>
          <w:rFonts w:ascii="Arial" w:eastAsia="Arial" w:hAnsi="Arial" w:cs="Arial"/>
          <w:color w:val="000000" w:themeColor="text1"/>
        </w:rPr>
      </w:pPr>
      <w:r w:rsidRPr="08116907">
        <w:rPr>
          <w:rFonts w:ascii="Arial" w:eastAsia="Arial" w:hAnsi="Arial" w:cs="Arial"/>
        </w:rPr>
        <w:t xml:space="preserve">The purpose of </w:t>
      </w:r>
      <w:r w:rsidR="00677A52">
        <w:rPr>
          <w:rFonts w:ascii="Arial" w:eastAsia="Arial" w:hAnsi="Arial" w:cs="Arial"/>
        </w:rPr>
        <w:t xml:space="preserve">the Tetra Tech International </w:t>
      </w:r>
      <w:r w:rsidR="6638D866" w:rsidRPr="6638D866">
        <w:rPr>
          <w:rFonts w:ascii="Arial" w:eastAsia="Arial" w:hAnsi="Arial" w:cs="Arial"/>
        </w:rPr>
        <w:t xml:space="preserve">Development </w:t>
      </w:r>
      <w:r w:rsidRPr="08116907">
        <w:rPr>
          <w:rFonts w:ascii="Arial" w:eastAsia="Arial" w:hAnsi="Arial" w:cs="Arial"/>
        </w:rPr>
        <w:t xml:space="preserve">Code of </w:t>
      </w:r>
      <w:r w:rsidRPr="08116907">
        <w:rPr>
          <w:rFonts w:ascii="Arial" w:eastAsia="Arial" w:hAnsi="Arial" w:cs="Arial"/>
          <w:color w:val="000000" w:themeColor="text1"/>
        </w:rPr>
        <w:t xml:space="preserve">Conduct </w:t>
      </w:r>
      <w:r w:rsidR="00677A52">
        <w:rPr>
          <w:rFonts w:ascii="Arial" w:eastAsia="Arial" w:hAnsi="Arial" w:cs="Arial"/>
          <w:color w:val="000000" w:themeColor="text1"/>
        </w:rPr>
        <w:t>(</w:t>
      </w:r>
      <w:r w:rsidRPr="08116907">
        <w:rPr>
          <w:rFonts w:ascii="Arial" w:eastAsia="Arial" w:hAnsi="Arial" w:cs="Arial"/>
          <w:color w:val="000000" w:themeColor="text1"/>
        </w:rPr>
        <w:t>which is made up of both the Tetra Tech Inc. Vendor Code of Conduct</w:t>
      </w:r>
      <w:r w:rsidRPr="08116907" w:rsidDel="00677A52">
        <w:rPr>
          <w:rFonts w:ascii="Arial" w:eastAsia="Arial" w:hAnsi="Arial" w:cs="Arial"/>
          <w:color w:val="000000" w:themeColor="text1"/>
        </w:rPr>
        <w:t xml:space="preserve"> </w:t>
      </w:r>
      <w:r w:rsidRPr="08116907">
        <w:rPr>
          <w:rFonts w:ascii="Arial" w:eastAsia="Arial" w:hAnsi="Arial" w:cs="Arial"/>
          <w:color w:val="000000" w:themeColor="text1"/>
        </w:rPr>
        <w:t>and Tetra Tech International Development Safeguarding Code of Conduct</w:t>
      </w:r>
      <w:r w:rsidR="00677A52">
        <w:rPr>
          <w:rFonts w:ascii="Arial" w:eastAsia="Arial" w:hAnsi="Arial" w:cs="Arial"/>
          <w:color w:val="000000" w:themeColor="text1"/>
        </w:rPr>
        <w:t>)</w:t>
      </w:r>
      <w:r w:rsidRPr="08116907">
        <w:rPr>
          <w:rFonts w:ascii="Arial" w:eastAsia="Arial" w:hAnsi="Arial" w:cs="Arial"/>
          <w:color w:val="000000" w:themeColor="text1"/>
        </w:rPr>
        <w:t xml:space="preserve"> is to provide a framework for decisions and actions in relation to our </w:t>
      </w:r>
      <w:r w:rsidR="001453D8">
        <w:rPr>
          <w:rFonts w:ascii="Arial" w:eastAsia="Arial" w:hAnsi="Arial" w:cs="Arial"/>
          <w:color w:val="000000" w:themeColor="text1"/>
        </w:rPr>
        <w:t xml:space="preserve">suppliers’ </w:t>
      </w:r>
      <w:r w:rsidRPr="08116907">
        <w:rPr>
          <w:rFonts w:ascii="Arial" w:eastAsia="Arial" w:hAnsi="Arial" w:cs="Arial"/>
          <w:color w:val="000000" w:themeColor="text1"/>
        </w:rPr>
        <w:t xml:space="preserve">conduct both in </w:t>
      </w:r>
      <w:r w:rsidR="001453D8">
        <w:rPr>
          <w:rFonts w:ascii="Arial" w:eastAsia="Arial" w:hAnsi="Arial" w:cs="Arial"/>
          <w:color w:val="000000" w:themeColor="text1"/>
        </w:rPr>
        <w:t xml:space="preserve">delivering </w:t>
      </w:r>
      <w:r w:rsidR="00980C6F">
        <w:rPr>
          <w:rFonts w:ascii="Arial" w:eastAsia="Arial" w:hAnsi="Arial" w:cs="Arial"/>
          <w:color w:val="000000" w:themeColor="text1"/>
        </w:rPr>
        <w:t>services</w:t>
      </w:r>
      <w:r w:rsidR="001453D8" w:rsidRPr="08116907">
        <w:rPr>
          <w:rFonts w:ascii="Arial" w:eastAsia="Arial" w:hAnsi="Arial" w:cs="Arial"/>
          <w:color w:val="000000" w:themeColor="text1"/>
        </w:rPr>
        <w:t xml:space="preserve"> </w:t>
      </w:r>
      <w:r w:rsidRPr="08116907">
        <w:rPr>
          <w:rFonts w:ascii="Arial" w:eastAsia="Arial" w:hAnsi="Arial" w:cs="Arial"/>
          <w:color w:val="000000" w:themeColor="text1"/>
        </w:rPr>
        <w:t xml:space="preserve">and as Tetra Tech International Development representatives in </w:t>
      </w:r>
      <w:r w:rsidR="00980C6F">
        <w:rPr>
          <w:rFonts w:ascii="Arial" w:eastAsia="Arial" w:hAnsi="Arial" w:cs="Arial"/>
          <w:color w:val="000000" w:themeColor="text1"/>
        </w:rPr>
        <w:t xml:space="preserve">dealing </w:t>
      </w:r>
      <w:r w:rsidR="6638D866" w:rsidRPr="6638D866">
        <w:rPr>
          <w:rFonts w:ascii="Arial" w:eastAsia="Arial" w:hAnsi="Arial" w:cs="Arial"/>
          <w:color w:val="000000" w:themeColor="text1"/>
        </w:rPr>
        <w:t>with</w:t>
      </w:r>
      <w:r w:rsidRPr="08116907">
        <w:rPr>
          <w:rFonts w:ascii="Arial" w:eastAsia="Arial" w:hAnsi="Arial" w:cs="Arial"/>
          <w:color w:val="000000" w:themeColor="text1"/>
        </w:rPr>
        <w:t xml:space="preserve"> clients</w:t>
      </w:r>
      <w:r w:rsidR="00980C6F">
        <w:rPr>
          <w:rFonts w:ascii="Arial" w:eastAsia="Arial" w:hAnsi="Arial" w:cs="Arial"/>
          <w:color w:val="000000" w:themeColor="text1"/>
        </w:rPr>
        <w:t xml:space="preserve">, stakeholders and </w:t>
      </w:r>
      <w:r w:rsidR="00242637">
        <w:rPr>
          <w:rFonts w:ascii="Arial" w:eastAsia="Arial" w:hAnsi="Arial" w:cs="Arial"/>
          <w:color w:val="000000" w:themeColor="text1"/>
        </w:rPr>
        <w:t>partners</w:t>
      </w:r>
      <w:r w:rsidRPr="08116907">
        <w:rPr>
          <w:rFonts w:ascii="Arial" w:eastAsia="Arial" w:hAnsi="Arial" w:cs="Arial"/>
          <w:color w:val="000000" w:themeColor="text1"/>
        </w:rPr>
        <w:t xml:space="preserve">. </w:t>
      </w:r>
    </w:p>
    <w:p w14:paraId="12FAB247" w14:textId="455CA567" w:rsidR="00257900" w:rsidRPr="00950378" w:rsidRDefault="08116907" w:rsidP="7936E4D5">
      <w:pPr>
        <w:spacing w:before="140" w:after="140" w:line="240" w:lineRule="auto"/>
        <w:rPr>
          <w:rFonts w:ascii="Arial" w:eastAsia="Arial" w:hAnsi="Arial" w:cs="Arial"/>
          <w:color w:val="000000"/>
        </w:rPr>
      </w:pPr>
      <w:r w:rsidRPr="08116907">
        <w:rPr>
          <w:rFonts w:ascii="Arial" w:eastAsia="Arial" w:hAnsi="Arial" w:cs="Arial"/>
          <w:color w:val="000000" w:themeColor="text1"/>
        </w:rPr>
        <w:t>It underpins our commitment to a duty of care to all stakeholders and clients receiving our services. The documents explain the principles covering appropriate conduct in a variety of contexts and outlines the minimum standard of behaviour and client service expected.</w:t>
      </w:r>
    </w:p>
    <w:p w14:paraId="7BB5FD29" w14:textId="2446BB23" w:rsidR="00257900" w:rsidRDefault="00257900" w:rsidP="00085005">
      <w:pPr>
        <w:spacing w:before="140" w:after="140" w:line="240" w:lineRule="auto"/>
        <w:rPr>
          <w:rFonts w:ascii="Arial" w:eastAsia="Arial" w:hAnsi="Arial" w:cs="Arial"/>
          <w:highlight w:val="yellow"/>
        </w:rPr>
      </w:pPr>
      <w:r w:rsidRPr="6638D866">
        <w:rPr>
          <w:rFonts w:ascii="Arial" w:eastAsia="Arial" w:hAnsi="Arial" w:cs="Arial"/>
          <w:color w:val="000000" w:themeColor="text1"/>
        </w:rPr>
        <w:t xml:space="preserve">It is important for </w:t>
      </w:r>
      <w:r w:rsidRPr="6638D866">
        <w:rPr>
          <w:rFonts w:ascii="Arial" w:eastAsia="Arial" w:hAnsi="Arial" w:cs="Arial"/>
        </w:rPr>
        <w:t>Tetra Tech International Development</w:t>
      </w:r>
      <w:r w:rsidRPr="6638D866">
        <w:rPr>
          <w:rFonts w:ascii="Arial" w:eastAsia="Arial" w:hAnsi="Arial" w:cs="Arial"/>
          <w:color w:val="000000" w:themeColor="text1"/>
        </w:rPr>
        <w:t xml:space="preserve"> </w:t>
      </w:r>
      <w:r w:rsidR="6638D866" w:rsidRPr="6638D866">
        <w:rPr>
          <w:rFonts w:ascii="Arial" w:eastAsia="Arial" w:hAnsi="Arial" w:cs="Arial"/>
          <w:color w:val="000000" w:themeColor="text1"/>
        </w:rPr>
        <w:t>suppliers to understand that</w:t>
      </w:r>
      <w:r w:rsidRPr="6638D866" w:rsidDel="00242637">
        <w:rPr>
          <w:rFonts w:ascii="Arial" w:eastAsia="Arial" w:hAnsi="Arial" w:cs="Arial"/>
          <w:color w:val="000000" w:themeColor="text1"/>
        </w:rPr>
        <w:t xml:space="preserve"> c</w:t>
      </w:r>
      <w:r w:rsidRPr="6638D866">
        <w:rPr>
          <w:rFonts w:ascii="Arial" w:eastAsia="Arial" w:hAnsi="Arial" w:cs="Arial"/>
          <w:color w:val="000000" w:themeColor="text1"/>
        </w:rPr>
        <w:t>lients are contracting and paying Tetra Tech International Development to be a professional, responsive, and proficient contractor</w:t>
      </w:r>
      <w:r w:rsidR="003460F7" w:rsidRPr="6638D866">
        <w:rPr>
          <w:rFonts w:ascii="Arial" w:eastAsia="Arial" w:hAnsi="Arial" w:cs="Arial"/>
          <w:color w:val="000000" w:themeColor="text1"/>
        </w:rPr>
        <w:t xml:space="preserve"> and that this extends to suppliers working with our organisation</w:t>
      </w:r>
      <w:r w:rsidRPr="6638D866">
        <w:rPr>
          <w:rFonts w:ascii="Arial" w:eastAsia="Arial" w:hAnsi="Arial" w:cs="Arial"/>
          <w:color w:val="000000" w:themeColor="text1"/>
        </w:rPr>
        <w:t xml:space="preserve">. </w:t>
      </w:r>
    </w:p>
    <w:p w14:paraId="0FBE16A4" w14:textId="043BB0AA" w:rsidR="00257900" w:rsidRDefault="71E69AB0" w:rsidP="36B275B6">
      <w:pPr>
        <w:keepNext/>
        <w:tabs>
          <w:tab w:val="left" w:pos="720"/>
          <w:tab w:val="left" w:pos="851"/>
        </w:tabs>
        <w:spacing w:before="140" w:after="140"/>
        <w:outlineLvl w:val="1"/>
        <w:rPr>
          <w:rFonts w:eastAsia="Arial"/>
          <w:b/>
          <w:bCs/>
          <w:color w:val="000000"/>
        </w:rPr>
      </w:pPr>
      <w:bookmarkStart w:id="141" w:name="ClientServiceStandardsSign"/>
      <w:bookmarkStart w:id="142" w:name="_The_Service_Provider"/>
      <w:bookmarkEnd w:id="141"/>
      <w:r w:rsidRPr="71E69AB0">
        <w:rPr>
          <w:rFonts w:eastAsia="Arial"/>
          <w:b/>
          <w:bCs/>
          <w:color w:val="000000" w:themeColor="text1"/>
        </w:rPr>
        <w:lastRenderedPageBreak/>
        <w:t>The Service Provider acknowledges that it has received the Tetra Tech International Development Code of Conduct, being the documents listed in Table 1 which are enclosed with this Agreement</w:t>
      </w:r>
      <w:bookmarkEnd w:id="142"/>
    </w:p>
    <w:p w14:paraId="0A775817" w14:textId="247F1020" w:rsidR="00257900" w:rsidRPr="004C3849" w:rsidRDefault="71E69AB0" w:rsidP="36B275B6">
      <w:pPr>
        <w:keepNext/>
        <w:tabs>
          <w:tab w:val="left" w:pos="720"/>
          <w:tab w:val="left" w:pos="851"/>
        </w:tabs>
        <w:spacing w:before="140" w:after="140"/>
        <w:outlineLvl w:val="1"/>
        <w:rPr>
          <w:rFonts w:eastAsia="Arial"/>
          <w:b/>
          <w:bCs/>
          <w:color w:val="000000"/>
        </w:rPr>
      </w:pPr>
      <w:r w:rsidRPr="71E69AB0">
        <w:rPr>
          <w:rFonts w:eastAsia="Arial"/>
          <w:b/>
          <w:bCs/>
          <w:color w:val="000000" w:themeColor="text1"/>
        </w:rPr>
        <w:t>The Service Provider will ensure that it and its Personnel (where applicable) comply with the Tetra Tech International Development Code of Conduct requirements, as applicable to them as employees of an independent contractor of Tetra Tech International Development Pty Ltd.</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1380"/>
        <w:gridCol w:w="7692"/>
      </w:tblGrid>
      <w:tr w:rsidR="00257900" w:rsidRPr="00950378" w14:paraId="34D200DA" w14:textId="77777777" w:rsidTr="6638D866">
        <w:trPr>
          <w:trHeight w:val="650"/>
        </w:trPr>
        <w:tc>
          <w:tcPr>
            <w:tcW w:w="1380" w:type="dxa"/>
            <w:shd w:val="clear" w:color="auto" w:fill="5482AB" w:themeFill="accent2"/>
          </w:tcPr>
          <w:p w14:paraId="1F7B1AE9" w14:textId="77777777" w:rsidR="00257900" w:rsidRDefault="11AFC235" w:rsidP="11AFC235">
            <w:pPr>
              <w:tabs>
                <w:tab w:val="left" w:leader="underscore" w:pos="4320"/>
              </w:tabs>
              <w:spacing w:before="140" w:after="140" w:line="240" w:lineRule="auto"/>
              <w:jc w:val="right"/>
              <w:rPr>
                <w:rFonts w:ascii="Arial" w:eastAsia="Arial" w:hAnsi="Arial" w:cs="Arial"/>
                <w:b/>
                <w:bCs/>
                <w:color w:val="FFFFFF" w:themeColor="background1"/>
                <w:szCs w:val="20"/>
              </w:rPr>
            </w:pPr>
            <w:r w:rsidRPr="11AFC235">
              <w:rPr>
                <w:rFonts w:ascii="Arial" w:eastAsia="Arial" w:hAnsi="Arial" w:cs="Arial"/>
                <w:b/>
                <w:bCs/>
                <w:color w:val="FFFFFF" w:themeColor="background1"/>
                <w:szCs w:val="20"/>
              </w:rPr>
              <w:t>Signature:</w:t>
            </w:r>
          </w:p>
          <w:p w14:paraId="50C42B18" w14:textId="77777777" w:rsidR="00257900" w:rsidRPr="00675DFE" w:rsidRDefault="00257900" w:rsidP="11AFC235">
            <w:pPr>
              <w:tabs>
                <w:tab w:val="left" w:leader="underscore" w:pos="4320"/>
              </w:tabs>
              <w:spacing w:before="140" w:after="140" w:line="240" w:lineRule="auto"/>
              <w:jc w:val="right"/>
              <w:rPr>
                <w:rFonts w:ascii="Arial" w:eastAsia="Arial" w:hAnsi="Arial" w:cs="Arial"/>
                <w:b/>
                <w:bCs/>
                <w:color w:val="FFFFFF" w:themeColor="background1"/>
                <w:szCs w:val="20"/>
              </w:rPr>
            </w:pPr>
          </w:p>
        </w:tc>
        <w:tc>
          <w:tcPr>
            <w:tcW w:w="7692" w:type="dxa"/>
          </w:tcPr>
          <w:p w14:paraId="10B61861" w14:textId="77777777" w:rsidR="00257900" w:rsidRPr="00E76483" w:rsidRDefault="00257900" w:rsidP="11AFC235">
            <w:pPr>
              <w:tabs>
                <w:tab w:val="left" w:leader="underscore" w:pos="4320"/>
              </w:tabs>
              <w:spacing w:before="140" w:after="140" w:line="240" w:lineRule="auto"/>
              <w:rPr>
                <w:rFonts w:ascii="Arial" w:eastAsia="Arial" w:hAnsi="Arial" w:cs="Arial"/>
                <w:b/>
                <w:color w:val="000000"/>
              </w:rPr>
            </w:pPr>
          </w:p>
        </w:tc>
      </w:tr>
      <w:tr w:rsidR="00257900" w:rsidRPr="00950378" w14:paraId="4295BC19" w14:textId="77777777" w:rsidTr="6638D866">
        <w:trPr>
          <w:trHeight w:val="300"/>
        </w:trPr>
        <w:tc>
          <w:tcPr>
            <w:tcW w:w="1380" w:type="dxa"/>
            <w:shd w:val="clear" w:color="auto" w:fill="5482AB" w:themeFill="accent2"/>
          </w:tcPr>
          <w:p w14:paraId="77778D33" w14:textId="77777777" w:rsidR="00257900" w:rsidRPr="00675DFE" w:rsidRDefault="11AFC235" w:rsidP="11AFC235">
            <w:pPr>
              <w:tabs>
                <w:tab w:val="left" w:leader="underscore" w:pos="4320"/>
              </w:tabs>
              <w:spacing w:before="140" w:after="140" w:line="240" w:lineRule="auto"/>
              <w:jc w:val="right"/>
              <w:rPr>
                <w:rFonts w:ascii="Arial" w:eastAsia="Arial" w:hAnsi="Arial" w:cs="Arial"/>
                <w:b/>
                <w:bCs/>
                <w:color w:val="FFFFFF" w:themeColor="background1"/>
                <w:szCs w:val="20"/>
              </w:rPr>
            </w:pPr>
            <w:r w:rsidRPr="11AFC235">
              <w:rPr>
                <w:rFonts w:ascii="Arial" w:eastAsia="Arial" w:hAnsi="Arial" w:cs="Arial"/>
                <w:b/>
                <w:bCs/>
                <w:color w:val="FFFFFF" w:themeColor="background1"/>
                <w:szCs w:val="20"/>
              </w:rPr>
              <w:t>Name:</w:t>
            </w:r>
          </w:p>
        </w:tc>
        <w:tc>
          <w:tcPr>
            <w:tcW w:w="7692" w:type="dxa"/>
          </w:tcPr>
          <w:p w14:paraId="4070CDD8" w14:textId="77777777" w:rsidR="00257900" w:rsidRPr="00950378" w:rsidRDefault="00257900" w:rsidP="11AFC235">
            <w:pPr>
              <w:tabs>
                <w:tab w:val="left" w:leader="underscore" w:pos="4320"/>
              </w:tabs>
              <w:spacing w:before="140" w:after="140" w:line="240" w:lineRule="auto"/>
              <w:rPr>
                <w:rFonts w:ascii="Arial" w:eastAsia="Arial" w:hAnsi="Arial" w:cs="Arial"/>
                <w:b/>
                <w:bCs/>
                <w:color w:val="000000"/>
                <w:szCs w:val="20"/>
              </w:rPr>
            </w:pPr>
          </w:p>
        </w:tc>
      </w:tr>
      <w:tr w:rsidR="00257900" w:rsidRPr="00950378" w14:paraId="48A98757" w14:textId="77777777" w:rsidTr="6638D866">
        <w:trPr>
          <w:trHeight w:val="300"/>
        </w:trPr>
        <w:tc>
          <w:tcPr>
            <w:tcW w:w="1380" w:type="dxa"/>
            <w:shd w:val="clear" w:color="auto" w:fill="5482AB" w:themeFill="accent2"/>
          </w:tcPr>
          <w:p w14:paraId="055DE2C1" w14:textId="77777777" w:rsidR="00257900" w:rsidRPr="00675DFE" w:rsidRDefault="11AFC235" w:rsidP="11AFC235">
            <w:pPr>
              <w:tabs>
                <w:tab w:val="left" w:leader="underscore" w:pos="4320"/>
              </w:tabs>
              <w:spacing w:before="140" w:after="140" w:line="240" w:lineRule="auto"/>
              <w:jc w:val="right"/>
              <w:rPr>
                <w:rFonts w:ascii="Arial" w:eastAsia="Arial" w:hAnsi="Arial" w:cs="Arial"/>
                <w:b/>
                <w:bCs/>
                <w:color w:val="FFFFFF" w:themeColor="background1"/>
                <w:szCs w:val="20"/>
              </w:rPr>
            </w:pPr>
            <w:r w:rsidRPr="11AFC235">
              <w:rPr>
                <w:rFonts w:ascii="Arial" w:eastAsia="Arial" w:hAnsi="Arial" w:cs="Arial"/>
                <w:b/>
                <w:bCs/>
                <w:color w:val="FFFFFF" w:themeColor="background1"/>
                <w:szCs w:val="20"/>
              </w:rPr>
              <w:t>Position:</w:t>
            </w:r>
          </w:p>
        </w:tc>
        <w:tc>
          <w:tcPr>
            <w:tcW w:w="7692" w:type="dxa"/>
          </w:tcPr>
          <w:p w14:paraId="7DD0A727" w14:textId="77777777" w:rsidR="00257900" w:rsidRPr="00950378" w:rsidRDefault="00257900" w:rsidP="11AFC235">
            <w:pPr>
              <w:tabs>
                <w:tab w:val="left" w:leader="underscore" w:pos="4320"/>
              </w:tabs>
              <w:spacing w:before="140" w:after="140" w:line="240" w:lineRule="auto"/>
              <w:rPr>
                <w:rFonts w:ascii="Arial" w:eastAsia="Arial" w:hAnsi="Arial" w:cs="Arial"/>
                <w:b/>
                <w:bCs/>
                <w:color w:val="000000"/>
                <w:szCs w:val="20"/>
              </w:rPr>
            </w:pPr>
          </w:p>
        </w:tc>
      </w:tr>
      <w:tr w:rsidR="00257900" w:rsidRPr="00950378" w14:paraId="1A389F34" w14:textId="77777777" w:rsidTr="6638D866">
        <w:trPr>
          <w:trHeight w:val="300"/>
        </w:trPr>
        <w:tc>
          <w:tcPr>
            <w:tcW w:w="1380" w:type="dxa"/>
            <w:shd w:val="clear" w:color="auto" w:fill="5482AB" w:themeFill="accent2"/>
          </w:tcPr>
          <w:p w14:paraId="2AB9FE55" w14:textId="77777777" w:rsidR="00257900" w:rsidRPr="00675DFE" w:rsidRDefault="11AFC235" w:rsidP="11AFC235">
            <w:pPr>
              <w:tabs>
                <w:tab w:val="left" w:leader="underscore" w:pos="4320"/>
              </w:tabs>
              <w:spacing w:before="140" w:after="140" w:line="240" w:lineRule="auto"/>
              <w:jc w:val="right"/>
              <w:rPr>
                <w:rFonts w:ascii="Arial" w:eastAsia="Arial" w:hAnsi="Arial" w:cs="Arial"/>
                <w:b/>
                <w:bCs/>
                <w:color w:val="FFFFFF" w:themeColor="background1"/>
                <w:szCs w:val="20"/>
              </w:rPr>
            </w:pPr>
            <w:r w:rsidRPr="11AFC235">
              <w:rPr>
                <w:rFonts w:ascii="Arial" w:eastAsia="Arial" w:hAnsi="Arial" w:cs="Arial"/>
                <w:b/>
                <w:bCs/>
                <w:color w:val="FFFFFF" w:themeColor="background1"/>
                <w:szCs w:val="20"/>
              </w:rPr>
              <w:t>Program:</w:t>
            </w:r>
          </w:p>
        </w:tc>
        <w:tc>
          <w:tcPr>
            <w:tcW w:w="7692" w:type="dxa"/>
          </w:tcPr>
          <w:p w14:paraId="3C5EC1AB" w14:textId="77777777" w:rsidR="00257900" w:rsidRPr="00950378" w:rsidRDefault="00257900" w:rsidP="11AFC235">
            <w:pPr>
              <w:tabs>
                <w:tab w:val="left" w:leader="underscore" w:pos="4320"/>
              </w:tabs>
              <w:spacing w:before="140" w:after="140" w:line="240" w:lineRule="auto"/>
              <w:rPr>
                <w:rFonts w:ascii="Arial" w:eastAsia="Arial" w:hAnsi="Arial" w:cs="Arial"/>
                <w:b/>
                <w:bCs/>
                <w:color w:val="000000"/>
                <w:szCs w:val="20"/>
              </w:rPr>
            </w:pPr>
          </w:p>
        </w:tc>
      </w:tr>
      <w:tr w:rsidR="00257900" w:rsidRPr="00950378" w14:paraId="6EC4D4B5" w14:textId="77777777" w:rsidTr="6638D866">
        <w:trPr>
          <w:trHeight w:val="300"/>
        </w:trPr>
        <w:tc>
          <w:tcPr>
            <w:tcW w:w="1380" w:type="dxa"/>
            <w:shd w:val="clear" w:color="auto" w:fill="5482AB" w:themeFill="accent2"/>
          </w:tcPr>
          <w:p w14:paraId="09405ED1" w14:textId="77777777" w:rsidR="00257900" w:rsidRPr="00675DFE" w:rsidRDefault="11AFC235" w:rsidP="11AFC235">
            <w:pPr>
              <w:tabs>
                <w:tab w:val="left" w:leader="underscore" w:pos="4320"/>
              </w:tabs>
              <w:spacing w:before="140" w:after="140" w:line="240" w:lineRule="auto"/>
              <w:jc w:val="right"/>
              <w:rPr>
                <w:rFonts w:ascii="Arial" w:eastAsia="Arial" w:hAnsi="Arial" w:cs="Arial"/>
                <w:b/>
                <w:bCs/>
                <w:color w:val="FFFFFF" w:themeColor="background1"/>
                <w:szCs w:val="20"/>
              </w:rPr>
            </w:pPr>
            <w:r w:rsidRPr="11AFC235">
              <w:rPr>
                <w:rFonts w:ascii="Arial" w:eastAsia="Arial" w:hAnsi="Arial" w:cs="Arial"/>
                <w:b/>
                <w:bCs/>
                <w:color w:val="FFFFFF" w:themeColor="background1"/>
                <w:szCs w:val="20"/>
              </w:rPr>
              <w:t>Date:</w:t>
            </w:r>
          </w:p>
        </w:tc>
        <w:tc>
          <w:tcPr>
            <w:tcW w:w="7692" w:type="dxa"/>
          </w:tcPr>
          <w:p w14:paraId="05823200" w14:textId="77777777" w:rsidR="00257900" w:rsidRPr="00950378" w:rsidRDefault="00257900" w:rsidP="11AFC235">
            <w:pPr>
              <w:tabs>
                <w:tab w:val="left" w:leader="underscore" w:pos="4320"/>
              </w:tabs>
              <w:spacing w:before="140" w:after="140" w:line="240" w:lineRule="auto"/>
              <w:rPr>
                <w:rFonts w:ascii="Arial" w:eastAsia="Arial" w:hAnsi="Arial" w:cs="Arial"/>
                <w:b/>
                <w:bCs/>
                <w:color w:val="000000"/>
                <w:szCs w:val="20"/>
              </w:rPr>
            </w:pPr>
          </w:p>
        </w:tc>
      </w:tr>
    </w:tbl>
    <w:p w14:paraId="513CD727" w14:textId="77777777" w:rsidR="00EC784C" w:rsidRDefault="00EC784C" w:rsidP="4D2E8E5A">
      <w:pPr>
        <w:spacing w:after="0" w:line="240" w:lineRule="auto"/>
        <w:rPr>
          <w:b/>
          <w:bCs/>
        </w:rPr>
      </w:pPr>
    </w:p>
    <w:p w14:paraId="44DCAECF" w14:textId="3992D687" w:rsidR="660480FF" w:rsidRDefault="4D2E8E5A" w:rsidP="4D2E8E5A">
      <w:pPr>
        <w:spacing w:after="0" w:line="240" w:lineRule="auto"/>
        <w:rPr>
          <w:b/>
          <w:bCs/>
        </w:rPr>
      </w:pPr>
      <w:r w:rsidRPr="4D2E8E5A">
        <w:rPr>
          <w:b/>
          <w:bCs/>
        </w:rPr>
        <w:t>Table 1</w:t>
      </w:r>
    </w:p>
    <w:tbl>
      <w:tblPr>
        <w:tblStyle w:val="TableGrid"/>
        <w:tblW w:w="915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380"/>
        <w:gridCol w:w="7770"/>
      </w:tblGrid>
      <w:tr w:rsidR="00FC68C0" w14:paraId="7148B099" w14:textId="77777777" w:rsidTr="710FC91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80" w:type="dxa"/>
          </w:tcPr>
          <w:p w14:paraId="7061A350" w14:textId="6AC8E9A4" w:rsidR="00FC68C0" w:rsidRDefault="00FC68C0" w:rsidP="0F83B9D0">
            <w:pPr>
              <w:rPr>
                <w:b w:val="0"/>
              </w:rPr>
            </w:pPr>
            <w:r w:rsidRPr="0F83B9D0">
              <w:rPr>
                <w:b w:val="0"/>
              </w:rPr>
              <w:t>Document number</w:t>
            </w:r>
          </w:p>
        </w:tc>
        <w:tc>
          <w:tcPr>
            <w:tcW w:w="7770" w:type="dxa"/>
          </w:tcPr>
          <w:p w14:paraId="2E1629F9" w14:textId="27AD2658" w:rsidR="00FC68C0" w:rsidRDefault="00FC68C0" w:rsidP="660480FF">
            <w:pPr>
              <w:cnfStyle w:val="100000000000" w:firstRow="1" w:lastRow="0" w:firstColumn="0" w:lastColumn="0" w:oddVBand="0" w:evenVBand="0" w:oddHBand="0" w:evenHBand="0" w:firstRowFirstColumn="0" w:firstRowLastColumn="0" w:lastRowFirstColumn="0" w:lastRowLastColumn="0"/>
            </w:pPr>
            <w:r w:rsidRPr="0F83B9D0">
              <w:rPr>
                <w:b w:val="0"/>
              </w:rPr>
              <w:t>Document name</w:t>
            </w:r>
          </w:p>
        </w:tc>
      </w:tr>
      <w:tr w:rsidR="00FC68C0" w14:paraId="558566AD" w14:textId="77777777" w:rsidTr="710FC911">
        <w:trPr>
          <w:trHeight w:val="300"/>
        </w:trPr>
        <w:tc>
          <w:tcPr>
            <w:cnfStyle w:val="001000000000" w:firstRow="0" w:lastRow="0" w:firstColumn="1" w:lastColumn="0" w:oddVBand="0" w:evenVBand="0" w:oddHBand="0" w:evenHBand="0" w:firstRowFirstColumn="0" w:firstRowLastColumn="0" w:lastRowFirstColumn="0" w:lastRowLastColumn="0"/>
            <w:tcW w:w="1380" w:type="dxa"/>
            <w:shd w:val="clear" w:color="auto" w:fill="FFFFFF" w:themeFill="background1"/>
          </w:tcPr>
          <w:p w14:paraId="09A94D8D" w14:textId="012A0FB9" w:rsidR="00FC68C0" w:rsidRDefault="00FC68C0" w:rsidP="2FBEBA92">
            <w:pPr>
              <w:rPr>
                <w:b w:val="0"/>
              </w:rPr>
            </w:pPr>
            <w:r w:rsidRPr="00E05FED">
              <w:rPr>
                <w:b w:val="0"/>
              </w:rPr>
              <w:t>N/A</w:t>
            </w:r>
          </w:p>
        </w:tc>
        <w:tc>
          <w:tcPr>
            <w:tcW w:w="7770" w:type="dxa"/>
            <w:shd w:val="clear" w:color="auto" w:fill="FFFFFF" w:themeFill="background1"/>
          </w:tcPr>
          <w:p w14:paraId="6CF6C4E3" w14:textId="1E8B6F5C" w:rsidR="00FC68C0" w:rsidRDefault="00FC68C0" w:rsidP="1BC8436B">
            <w:pPr>
              <w:cnfStyle w:val="000000000000" w:firstRow="0" w:lastRow="0" w:firstColumn="0" w:lastColumn="0" w:oddVBand="0" w:evenVBand="0" w:oddHBand="0" w:evenHBand="0" w:firstRowFirstColumn="0" w:firstRowLastColumn="0" w:lastRowFirstColumn="0" w:lastRowLastColumn="0"/>
              <w:rPr>
                <w:b/>
                <w:bCs/>
              </w:rPr>
            </w:pPr>
            <w:r w:rsidRPr="4D2E8E5A">
              <w:t>Tetra Tech Vendor Code of Conduct</w:t>
            </w:r>
          </w:p>
        </w:tc>
      </w:tr>
      <w:tr w:rsidR="00FC68C0" w14:paraId="78895362" w14:textId="77777777" w:rsidTr="710FC911">
        <w:trPr>
          <w:trHeight w:val="300"/>
        </w:trPr>
        <w:tc>
          <w:tcPr>
            <w:cnfStyle w:val="001000000000" w:firstRow="0" w:lastRow="0" w:firstColumn="1" w:lastColumn="0" w:oddVBand="0" w:evenVBand="0" w:oddHBand="0" w:evenHBand="0" w:firstRowFirstColumn="0" w:firstRowLastColumn="0" w:lastRowFirstColumn="0" w:lastRowLastColumn="0"/>
            <w:tcW w:w="1380" w:type="dxa"/>
            <w:shd w:val="clear" w:color="auto" w:fill="FFFFFF" w:themeFill="background1"/>
          </w:tcPr>
          <w:p w14:paraId="11523F70" w14:textId="6AA4E70C" w:rsidR="00FC68C0" w:rsidRDefault="00FC68C0" w:rsidP="2FBEBA92">
            <w:pPr>
              <w:rPr>
                <w:b w:val="0"/>
              </w:rPr>
            </w:pPr>
            <w:r w:rsidRPr="4D2E8E5A">
              <w:rPr>
                <w:b w:val="0"/>
              </w:rPr>
              <w:t>N/A</w:t>
            </w:r>
          </w:p>
        </w:tc>
        <w:tc>
          <w:tcPr>
            <w:tcW w:w="7770" w:type="dxa"/>
            <w:shd w:val="clear" w:color="auto" w:fill="FFFFFF" w:themeFill="background1"/>
          </w:tcPr>
          <w:p w14:paraId="7804CD8A" w14:textId="49CB536A" w:rsidR="00FC68C0" w:rsidRDefault="00FC68C0" w:rsidP="2FBEBA92">
            <w:pPr>
              <w:cnfStyle w:val="000000000000" w:firstRow="0" w:lastRow="0" w:firstColumn="0" w:lastColumn="0" w:oddVBand="0" w:evenVBand="0" w:oddHBand="0" w:evenHBand="0" w:firstRowFirstColumn="0" w:firstRowLastColumn="0" w:lastRowFirstColumn="0" w:lastRowLastColumn="0"/>
            </w:pPr>
            <w:r w:rsidRPr="4D2E8E5A">
              <w:t>Tetra Tech International Development Safeguarding Code of Conduct</w:t>
            </w:r>
          </w:p>
        </w:tc>
      </w:tr>
    </w:tbl>
    <w:p w14:paraId="710C4600" w14:textId="7B819A45" w:rsidR="1BC8436B" w:rsidRDefault="1BC8436B" w:rsidP="00085005">
      <w:pPr>
        <w:rPr>
          <w:b/>
          <w:bCs/>
        </w:rPr>
      </w:pPr>
    </w:p>
    <w:sectPr w:rsidR="1BC8436B" w:rsidSect="00257900">
      <w:pgSz w:w="12240" w:h="15840"/>
      <w:pgMar w:top="100" w:right="1000" w:bottom="280" w:left="13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4" w:author="Kai Sinor" w:date="2025-03-23T18:03:00Z" w:initials="SK">
    <w:p w14:paraId="7D0F83C4" w14:textId="77777777" w:rsidR="00DC4289" w:rsidRDefault="00DC4289" w:rsidP="00DC4289">
      <w:pPr>
        <w:pStyle w:val="CommentText"/>
      </w:pPr>
      <w:r>
        <w:rPr>
          <w:rStyle w:val="CommentReference"/>
        </w:rPr>
        <w:annotationRef/>
      </w:r>
      <w:r>
        <w:t xml:space="preserve">Required only where the Service Provider / Personnel will be required to hire or operate a motor vehicle in the field in order to deliver the services. </w:t>
      </w:r>
    </w:p>
    <w:p w14:paraId="573EFFEC" w14:textId="77777777" w:rsidR="00DC4289" w:rsidRDefault="00DC4289" w:rsidP="00DC4289">
      <w:pPr>
        <w:pStyle w:val="CommentText"/>
      </w:pPr>
    </w:p>
    <w:p w14:paraId="1644EF98" w14:textId="77777777" w:rsidR="00DC4289" w:rsidRDefault="00DC4289" w:rsidP="00DC4289">
      <w:pPr>
        <w:pStyle w:val="CommentText"/>
      </w:pPr>
      <w:r>
        <w:t>This insurance is not required where hire or use of a motor vehicle is incidental to performing the services.</w:t>
      </w:r>
    </w:p>
  </w:comment>
  <w:comment w:id="136" w:author="Kai Sinor" w:date="2025-03-18T15:30:00Z" w:initials="SK">
    <w:p w14:paraId="617E7B4D" w14:textId="66BB1462" w:rsidR="00BB1408" w:rsidRDefault="00BB1408" w:rsidP="00BB1408">
      <w:pPr>
        <w:pStyle w:val="CommentText"/>
      </w:pPr>
      <w:r>
        <w:rPr>
          <w:rStyle w:val="CommentReference"/>
        </w:rPr>
        <w:annotationRef/>
      </w:r>
      <w:r>
        <w:rPr>
          <w:lang w:val="en-US"/>
        </w:rPr>
        <w:t>Required where services involve delivery or preparation of product, material or other tangible output / deliverable.</w:t>
      </w:r>
    </w:p>
    <w:p w14:paraId="4C4D1CDA" w14:textId="77777777" w:rsidR="00BB1408" w:rsidRDefault="00BB1408" w:rsidP="00BB1408">
      <w:pPr>
        <w:pStyle w:val="CommentText"/>
      </w:pPr>
    </w:p>
    <w:p w14:paraId="28E74807" w14:textId="77777777" w:rsidR="00BB1408" w:rsidRDefault="00BB1408" w:rsidP="00BB1408">
      <w:pPr>
        <w:pStyle w:val="CommentText"/>
      </w:pPr>
      <w:r>
        <w:rPr>
          <w:lang w:val="en-US"/>
        </w:rPr>
        <w:t>Where deliverables under contract are a report or other written output, property insurance is generally not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644EF98" w15:done="0"/>
  <w15:commentEx w15:paraId="28E748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BD18AE" w16cex:dateUtc="2025-03-23T07:33:00Z"/>
  <w16cex:commentExtensible w16cex:durableId="5F062F41" w16cex:dateUtc="2025-03-18T05: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644EF98" w16cid:durableId="1FBD18AE"/>
  <w16cid:commentId w16cid:paraId="28E74807" w16cid:durableId="5F062F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87FE" w14:textId="77777777" w:rsidR="00663767" w:rsidRDefault="00663767" w:rsidP="00063D14">
      <w:r>
        <w:separator/>
      </w:r>
    </w:p>
    <w:p w14:paraId="70880093" w14:textId="77777777" w:rsidR="00663767" w:rsidRDefault="00663767"/>
    <w:p w14:paraId="2C8AF76C" w14:textId="77777777" w:rsidR="00663767" w:rsidRDefault="00663767"/>
    <w:p w14:paraId="6A42B2FD" w14:textId="77777777" w:rsidR="00663767" w:rsidRDefault="00663767"/>
  </w:endnote>
  <w:endnote w:type="continuationSeparator" w:id="0">
    <w:p w14:paraId="017937BA" w14:textId="77777777" w:rsidR="00663767" w:rsidRDefault="00663767" w:rsidP="00063D14">
      <w:r>
        <w:continuationSeparator/>
      </w:r>
    </w:p>
    <w:p w14:paraId="225B79BE" w14:textId="77777777" w:rsidR="00663767" w:rsidRDefault="00663767"/>
    <w:p w14:paraId="2A5A3715" w14:textId="77777777" w:rsidR="00663767" w:rsidRDefault="00663767"/>
    <w:p w14:paraId="61FFE36D" w14:textId="77777777" w:rsidR="00663767" w:rsidRDefault="00663767"/>
  </w:endnote>
  <w:endnote w:type="continuationNotice" w:id="1">
    <w:p w14:paraId="05AE9BC1" w14:textId="77777777" w:rsidR="00663767" w:rsidRDefault="006637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bc674597-22ae-437c-87ba-61d2"/>
  <w:p w14:paraId="449D10C3" w14:textId="18FC0FBA" w:rsidR="007C3879" w:rsidRDefault="007C3879">
    <w:pPr>
      <w:pStyle w:val="DocID"/>
    </w:pPr>
    <w:r>
      <w:fldChar w:fldCharType="begin"/>
    </w:r>
    <w:r>
      <w:instrText xml:space="preserve">  DOCPROPERTY "CUS_DocIDChunk0" </w:instrText>
    </w:r>
    <w:r>
      <w:fldChar w:fldCharType="separate"/>
    </w:r>
    <w:r w:rsidR="006762BA">
      <w:rPr>
        <w:b/>
        <w:bCs/>
        <w:lang w:val="en-US"/>
      </w:rPr>
      <w:t>Error! Unknown document property name.</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8579709"/>
      <w:docPartObj>
        <w:docPartGallery w:val="Page Numbers (Bottom of Page)"/>
        <w:docPartUnique/>
      </w:docPartObj>
    </w:sdtPr>
    <w:sdtEndPr>
      <w:rPr>
        <w:noProof/>
      </w:rPr>
    </w:sdtEndPr>
    <w:sdtContent>
      <w:p w14:paraId="7045D670" w14:textId="77777777" w:rsidR="00094B7F" w:rsidRDefault="00094B7F">
        <w:pPr>
          <w:pStyle w:val="Footer"/>
        </w:pPr>
        <w:r>
          <w:fldChar w:fldCharType="begin"/>
        </w:r>
        <w:r>
          <w:instrText xml:space="preserve"> PAGE   \* MERGEFORMAT </w:instrText>
        </w:r>
        <w:r>
          <w:fldChar w:fldCharType="separate"/>
        </w:r>
        <w:r>
          <w:rPr>
            <w:noProof/>
          </w:rPr>
          <w:t>2</w:t>
        </w:r>
        <w:r>
          <w:rPr>
            <w:noProof/>
          </w:rPr>
          <w:fldChar w:fldCharType="end"/>
        </w:r>
      </w:p>
    </w:sdtContent>
  </w:sdt>
  <w:tbl>
    <w:tblPr>
      <w:tblStyle w:val="TableGrid"/>
      <w:tblW w:w="9670" w:type="dxa"/>
      <w:tblInd w:w="-172" w:type="dxa"/>
      <w:tblBorders>
        <w:top w:val="none" w:sz="0" w:space="0" w:color="auto"/>
        <w:bottom w:val="none" w:sz="0" w:space="0" w:color="auto"/>
        <w:insideH w:val="none" w:sz="0" w:space="0" w:color="auto"/>
      </w:tblBorders>
      <w:tblLook w:val="04A0" w:firstRow="1" w:lastRow="0" w:firstColumn="1" w:lastColumn="0" w:noHBand="0" w:noVBand="1"/>
    </w:tblPr>
    <w:tblGrid>
      <w:gridCol w:w="1257"/>
      <w:gridCol w:w="2818"/>
      <w:gridCol w:w="1513"/>
      <w:gridCol w:w="508"/>
      <w:gridCol w:w="1164"/>
      <w:gridCol w:w="2410"/>
    </w:tblGrid>
    <w:tr w:rsidR="0012293A" w:rsidRPr="00F86ED9" w14:paraId="7E560939" w14:textId="77777777" w:rsidTr="0012293A">
      <w:trPr>
        <w:cnfStyle w:val="100000000000" w:firstRow="1" w:lastRow="0" w:firstColumn="0" w:lastColumn="0" w:oddVBand="0" w:evenVBand="0" w:oddHBand="0" w:evenHBand="0" w:firstRowFirstColumn="0" w:firstRowLastColumn="0" w:lastRowFirstColumn="0" w:lastRowLastColumn="0"/>
        <w:trHeight w:val="226"/>
      </w:trPr>
      <w:tc>
        <w:tcPr>
          <w:cnfStyle w:val="001000000100" w:firstRow="0" w:lastRow="0" w:firstColumn="1" w:lastColumn="0" w:oddVBand="0" w:evenVBand="0" w:oddHBand="0" w:evenHBand="0" w:firstRowFirstColumn="1" w:firstRowLastColumn="0" w:lastRowFirstColumn="0" w:lastRowLastColumn="0"/>
          <w:tcW w:w="1257" w:type="dxa"/>
          <w:vMerge w:val="restart"/>
          <w:shd w:val="clear" w:color="auto" w:fill="auto"/>
        </w:tcPr>
        <w:p w14:paraId="42406ADE" w14:textId="67671234" w:rsidR="0012293A" w:rsidRPr="00F86ED9" w:rsidRDefault="0012293A" w:rsidP="00F86ED9">
          <w:pPr>
            <w:pStyle w:val="DocID"/>
            <w:spacing w:after="80"/>
            <w:jc w:val="right"/>
            <w:rPr>
              <w:b w:val="0"/>
              <w:color w:val="auto"/>
              <w:sz w:val="14"/>
              <w:szCs w:val="14"/>
            </w:rPr>
          </w:pPr>
          <w:r>
            <w:rPr>
              <w:b w:val="0"/>
              <w:color w:val="auto"/>
              <w:sz w:val="14"/>
              <w:szCs w:val="14"/>
            </w:rPr>
            <w:t>Template</w:t>
          </w:r>
          <w:r w:rsidRPr="00F86ED9">
            <w:rPr>
              <w:b w:val="0"/>
              <w:color w:val="auto"/>
              <w:sz w:val="14"/>
              <w:szCs w:val="14"/>
            </w:rPr>
            <w:t xml:space="preserve"> ID:</w:t>
          </w:r>
        </w:p>
      </w:tc>
      <w:tc>
        <w:tcPr>
          <w:tcW w:w="2818" w:type="dxa"/>
          <w:vMerge w:val="restart"/>
          <w:shd w:val="clear" w:color="auto" w:fill="auto"/>
        </w:tcPr>
        <w:p w14:paraId="3C509AF1" w14:textId="77777777" w:rsidR="0012293A" w:rsidRDefault="0012293A" w:rsidP="00F86ED9">
          <w:pPr>
            <w:pStyle w:val="DocID"/>
            <w:spacing w:after="80"/>
            <w:cnfStyle w:val="100000000000" w:firstRow="1" w:lastRow="0" w:firstColumn="0" w:lastColumn="0" w:oddVBand="0" w:evenVBand="0" w:oddHBand="0" w:evenHBand="0" w:firstRowFirstColumn="0" w:firstRowLastColumn="0" w:lastRowFirstColumn="0" w:lastRowLastColumn="0"/>
            <w:rPr>
              <w:sz w:val="14"/>
              <w:szCs w:val="14"/>
            </w:rPr>
          </w:pPr>
          <w:r w:rsidRPr="00F86ED9">
            <w:rPr>
              <w:b w:val="0"/>
              <w:color w:val="auto"/>
              <w:sz w:val="14"/>
              <w:szCs w:val="14"/>
            </w:rPr>
            <w:t>COZ_</w:t>
          </w:r>
          <w:r>
            <w:rPr>
              <w:b w:val="0"/>
              <w:color w:val="auto"/>
              <w:sz w:val="14"/>
              <w:szCs w:val="14"/>
            </w:rPr>
            <w:t>TMP_ServicesAgreement</w:t>
          </w:r>
        </w:p>
        <w:p w14:paraId="7B54F6A6" w14:textId="2125FC53" w:rsidR="0012293A" w:rsidRPr="000E6525" w:rsidRDefault="0012293A" w:rsidP="000E6525">
          <w:pPr>
            <w:cnfStyle w:val="100000000000" w:firstRow="1" w:lastRow="0" w:firstColumn="0" w:lastColumn="0" w:oddVBand="0" w:evenVBand="0" w:oddHBand="0" w:evenHBand="0" w:firstRowFirstColumn="0" w:firstRowLastColumn="0" w:lastRowFirstColumn="0" w:lastRowLastColumn="0"/>
            <w:rPr>
              <w:b w:val="0"/>
              <w:bCs/>
              <w:sz w:val="14"/>
              <w:szCs w:val="14"/>
            </w:rPr>
          </w:pPr>
        </w:p>
      </w:tc>
      <w:tc>
        <w:tcPr>
          <w:tcW w:w="1513" w:type="dxa"/>
          <w:vMerge w:val="restart"/>
          <w:shd w:val="clear" w:color="auto" w:fill="auto"/>
        </w:tcPr>
        <w:p w14:paraId="05873C1D" w14:textId="31C29D90" w:rsidR="0012293A" w:rsidRPr="00F86ED9" w:rsidRDefault="0012293A" w:rsidP="00933376">
          <w:pPr>
            <w:pStyle w:val="DocID"/>
            <w:tabs>
              <w:tab w:val="right" w:pos="1297"/>
            </w:tabs>
            <w:spacing w:after="80"/>
            <w:cnfStyle w:val="100000000000" w:firstRow="1" w:lastRow="0" w:firstColumn="0" w:lastColumn="0" w:oddVBand="0" w:evenVBand="0" w:oddHBand="0" w:evenHBand="0" w:firstRowFirstColumn="0" w:firstRowLastColumn="0" w:lastRowFirstColumn="0" w:lastRowLastColumn="0"/>
            <w:rPr>
              <w:b w:val="0"/>
              <w:color w:val="auto"/>
              <w:sz w:val="14"/>
              <w:szCs w:val="14"/>
            </w:rPr>
          </w:pPr>
          <w:r>
            <w:rPr>
              <w:b w:val="0"/>
              <w:color w:val="auto"/>
              <w:sz w:val="14"/>
              <w:szCs w:val="14"/>
            </w:rPr>
            <w:tab/>
          </w:r>
          <w:sdt>
            <w:sdtPr>
              <w:rPr>
                <w:sz w:val="14"/>
                <w:szCs w:val="14"/>
              </w:rPr>
              <w:id w:val="608627056"/>
              <w:lock w:val="sdtContentLocked"/>
              <w:placeholder>
                <w:docPart w:val="DefaultPlaceholder_-1854013440"/>
              </w:placeholder>
              <w:text/>
            </w:sdtPr>
            <w:sdtEndPr/>
            <w:sdtContent>
              <w:r w:rsidRPr="00F86ED9">
                <w:rPr>
                  <w:b w:val="0"/>
                  <w:color w:val="auto"/>
                  <w:sz w:val="14"/>
                  <w:szCs w:val="14"/>
                </w:rPr>
                <w:t>Template Version:</w:t>
              </w:r>
            </w:sdtContent>
          </w:sdt>
        </w:p>
      </w:tc>
      <w:tc>
        <w:tcPr>
          <w:tcW w:w="508" w:type="dxa"/>
          <w:vMerge w:val="restart"/>
          <w:shd w:val="clear" w:color="auto" w:fill="auto"/>
        </w:tcPr>
        <w:sdt>
          <w:sdtPr>
            <w:rPr>
              <w:sz w:val="14"/>
              <w:szCs w:val="14"/>
            </w:rPr>
            <w:id w:val="1941645067"/>
            <w:placeholder>
              <w:docPart w:val="DefaultPlaceholder_-1854013440"/>
            </w:placeholder>
            <w:text/>
          </w:sdtPr>
          <w:sdtEndPr/>
          <w:sdtContent>
            <w:p w14:paraId="3019D71D" w14:textId="50499006" w:rsidR="0012293A" w:rsidRPr="00F86ED9" w:rsidRDefault="00A06C2D" w:rsidP="00F86ED9">
              <w:pPr>
                <w:pStyle w:val="DocID"/>
                <w:spacing w:after="80"/>
                <w:cnfStyle w:val="100000000000" w:firstRow="1" w:lastRow="0" w:firstColumn="0" w:lastColumn="0" w:oddVBand="0" w:evenVBand="0" w:oddHBand="0" w:evenHBand="0" w:firstRowFirstColumn="0" w:firstRowLastColumn="0" w:lastRowFirstColumn="0" w:lastRowLastColumn="0"/>
                <w:rPr>
                  <w:b w:val="0"/>
                  <w:color w:val="auto"/>
                  <w:sz w:val="14"/>
                  <w:szCs w:val="14"/>
                </w:rPr>
              </w:pPr>
              <w:r w:rsidRPr="00A06C2D">
                <w:rPr>
                  <w:color w:val="auto"/>
                  <w:sz w:val="14"/>
                  <w:szCs w:val="14"/>
                </w:rPr>
                <w:t>7</w:t>
              </w:r>
            </w:p>
          </w:sdtContent>
        </w:sdt>
      </w:tc>
      <w:tc>
        <w:tcPr>
          <w:tcW w:w="1164" w:type="dxa"/>
          <w:shd w:val="clear" w:color="auto" w:fill="auto"/>
        </w:tcPr>
        <w:p w14:paraId="6A5E3E50" w14:textId="720C976C" w:rsidR="0012293A" w:rsidRPr="00F86ED9" w:rsidRDefault="0012293A" w:rsidP="0012293A">
          <w:pPr>
            <w:pStyle w:val="DocID"/>
            <w:spacing w:after="80"/>
            <w:jc w:val="right"/>
            <w:cnfStyle w:val="100000000000" w:firstRow="1" w:lastRow="0" w:firstColumn="0" w:lastColumn="0" w:oddVBand="0" w:evenVBand="0" w:oddHBand="0" w:evenHBand="0" w:firstRowFirstColumn="0" w:firstRowLastColumn="0" w:lastRowFirstColumn="0" w:lastRowLastColumn="0"/>
            <w:rPr>
              <w:b w:val="0"/>
              <w:color w:val="auto"/>
              <w:sz w:val="14"/>
              <w:szCs w:val="14"/>
            </w:rPr>
          </w:pPr>
          <w:r>
            <w:rPr>
              <w:b w:val="0"/>
              <w:color w:val="auto"/>
              <w:sz w:val="14"/>
              <w:szCs w:val="14"/>
            </w:rPr>
            <w:t>Doc ID:</w:t>
          </w:r>
        </w:p>
      </w:tc>
      <w:tc>
        <w:tcPr>
          <w:tcW w:w="2410" w:type="dxa"/>
          <w:shd w:val="clear" w:color="auto" w:fill="auto"/>
        </w:tcPr>
        <w:p w14:paraId="3C89678B" w14:textId="4F3B1225" w:rsidR="0012293A" w:rsidRPr="00F86ED9" w:rsidRDefault="0012293A" w:rsidP="00F86ED9">
          <w:pPr>
            <w:pStyle w:val="DocID"/>
            <w:spacing w:after="80"/>
            <w:cnfStyle w:val="100000000000" w:firstRow="1" w:lastRow="0" w:firstColumn="0" w:lastColumn="0" w:oddVBand="0" w:evenVBand="0" w:oddHBand="0" w:evenHBand="0" w:firstRowFirstColumn="0" w:firstRowLastColumn="0" w:lastRowFirstColumn="0" w:lastRowLastColumn="0"/>
            <w:rPr>
              <w:b w:val="0"/>
              <w:color w:val="auto"/>
              <w:sz w:val="14"/>
              <w:szCs w:val="14"/>
            </w:rPr>
          </w:pPr>
          <w:permStart w:id="564408046" w:edGrp="everyone"/>
          <w:r w:rsidRPr="000E6525">
            <w:rPr>
              <w:b w:val="0"/>
              <w:bCs/>
              <w:color w:val="auto"/>
              <w:sz w:val="14"/>
              <w:szCs w:val="14"/>
            </w:rPr>
            <w:t xml:space="preserve">GS – </w:t>
          </w:r>
          <w:r w:rsidRPr="000E6525">
            <w:rPr>
              <w:b w:val="0"/>
              <w:bCs/>
              <w:color w:val="auto"/>
              <w:sz w:val="14"/>
              <w:szCs w:val="14"/>
              <w:highlight w:val="darkGray"/>
            </w:rPr>
            <w:t>&lt;number&gt; &lt;title&gt; &lt;date&gt;</w:t>
          </w:r>
          <w:permEnd w:id="564408046"/>
        </w:p>
      </w:tc>
    </w:tr>
    <w:tr w:rsidR="0012293A" w:rsidRPr="00F86ED9" w14:paraId="62A3AD8A" w14:textId="77777777" w:rsidTr="005C6188">
      <w:trPr>
        <w:trHeight w:val="225"/>
      </w:trPr>
      <w:tc>
        <w:tcPr>
          <w:cnfStyle w:val="001000000000" w:firstRow="0" w:lastRow="0" w:firstColumn="1" w:lastColumn="0" w:oddVBand="0" w:evenVBand="0" w:oddHBand="0" w:evenHBand="0" w:firstRowFirstColumn="0" w:firstRowLastColumn="0" w:lastRowFirstColumn="0" w:lastRowLastColumn="0"/>
          <w:tcW w:w="1257" w:type="dxa"/>
          <w:vMerge/>
          <w:shd w:val="clear" w:color="auto" w:fill="auto"/>
        </w:tcPr>
        <w:p w14:paraId="284FDBED" w14:textId="77777777" w:rsidR="0012293A" w:rsidRDefault="0012293A" w:rsidP="00F86ED9">
          <w:pPr>
            <w:pStyle w:val="DocID"/>
            <w:spacing w:after="80"/>
            <w:jc w:val="right"/>
            <w:rPr>
              <w:b w:val="0"/>
              <w:sz w:val="14"/>
              <w:szCs w:val="14"/>
            </w:rPr>
          </w:pPr>
        </w:p>
      </w:tc>
      <w:tc>
        <w:tcPr>
          <w:tcW w:w="2818" w:type="dxa"/>
          <w:vMerge/>
        </w:tcPr>
        <w:p w14:paraId="1AB4C96C" w14:textId="77777777" w:rsidR="0012293A" w:rsidRPr="00F86ED9" w:rsidRDefault="0012293A" w:rsidP="00F86ED9">
          <w:pPr>
            <w:pStyle w:val="DocID"/>
            <w:spacing w:after="80"/>
            <w:cnfStyle w:val="000000000000" w:firstRow="0" w:lastRow="0" w:firstColumn="0" w:lastColumn="0" w:oddVBand="0" w:evenVBand="0" w:oddHBand="0" w:evenHBand="0" w:firstRowFirstColumn="0" w:firstRowLastColumn="0" w:lastRowFirstColumn="0" w:lastRowLastColumn="0"/>
            <w:rPr>
              <w:sz w:val="14"/>
              <w:szCs w:val="14"/>
            </w:rPr>
          </w:pPr>
        </w:p>
      </w:tc>
      <w:tc>
        <w:tcPr>
          <w:tcW w:w="1513" w:type="dxa"/>
          <w:vMerge/>
        </w:tcPr>
        <w:p w14:paraId="24A00229" w14:textId="77777777" w:rsidR="0012293A" w:rsidRDefault="0012293A" w:rsidP="00933376">
          <w:pPr>
            <w:pStyle w:val="DocID"/>
            <w:tabs>
              <w:tab w:val="right" w:pos="1297"/>
            </w:tabs>
            <w:spacing w:after="80"/>
            <w:cnfStyle w:val="000000000000" w:firstRow="0" w:lastRow="0" w:firstColumn="0" w:lastColumn="0" w:oddVBand="0" w:evenVBand="0" w:oddHBand="0" w:evenHBand="0" w:firstRowFirstColumn="0" w:firstRowLastColumn="0" w:lastRowFirstColumn="0" w:lastRowLastColumn="0"/>
            <w:rPr>
              <w:b/>
              <w:sz w:val="14"/>
              <w:szCs w:val="14"/>
            </w:rPr>
          </w:pPr>
        </w:p>
      </w:tc>
      <w:tc>
        <w:tcPr>
          <w:tcW w:w="508" w:type="dxa"/>
          <w:vMerge/>
        </w:tcPr>
        <w:p w14:paraId="297FB524" w14:textId="77777777" w:rsidR="0012293A" w:rsidRDefault="0012293A" w:rsidP="00F86ED9">
          <w:pPr>
            <w:pStyle w:val="DocID"/>
            <w:spacing w:after="80"/>
            <w:cnfStyle w:val="000000000000" w:firstRow="0" w:lastRow="0" w:firstColumn="0" w:lastColumn="0" w:oddVBand="0" w:evenVBand="0" w:oddHBand="0" w:evenHBand="0" w:firstRowFirstColumn="0" w:firstRowLastColumn="0" w:lastRowFirstColumn="0" w:lastRowLastColumn="0"/>
            <w:rPr>
              <w:sz w:val="14"/>
              <w:szCs w:val="14"/>
            </w:rPr>
          </w:pPr>
        </w:p>
      </w:tc>
      <w:tc>
        <w:tcPr>
          <w:tcW w:w="1164" w:type="dxa"/>
        </w:tcPr>
        <w:sdt>
          <w:sdtPr>
            <w:rPr>
              <w:b/>
              <w:sz w:val="14"/>
              <w:szCs w:val="14"/>
            </w:rPr>
            <w:id w:val="-1536186131"/>
            <w:lock w:val="sdtContentLocked"/>
            <w:placeholder>
              <w:docPart w:val="DefaultPlaceholder_-1854013440"/>
            </w:placeholder>
            <w:text/>
          </w:sdtPr>
          <w:sdtEndPr/>
          <w:sdtContent>
            <w:p w14:paraId="2354DC2E" w14:textId="449CE635" w:rsidR="0012293A" w:rsidRDefault="0012293A" w:rsidP="00D744A3">
              <w:pPr>
                <w:pStyle w:val="DocID"/>
                <w:spacing w:before="60" w:after="80"/>
                <w:jc w:val="right"/>
                <w:cnfStyle w:val="000000000000" w:firstRow="0" w:lastRow="0" w:firstColumn="0" w:lastColumn="0" w:oddVBand="0" w:evenVBand="0" w:oddHBand="0" w:evenHBand="0" w:firstRowFirstColumn="0" w:firstRowLastColumn="0" w:lastRowFirstColumn="0" w:lastRowLastColumn="0"/>
                <w:rPr>
                  <w:b/>
                  <w:sz w:val="14"/>
                  <w:szCs w:val="14"/>
                </w:rPr>
              </w:pPr>
              <w:r>
                <w:rPr>
                  <w:b/>
                  <w:sz w:val="14"/>
                  <w:szCs w:val="14"/>
                </w:rPr>
                <w:t>Contractor:</w:t>
              </w:r>
            </w:p>
          </w:sdtContent>
        </w:sdt>
      </w:tc>
      <w:tc>
        <w:tcPr>
          <w:tcW w:w="2410" w:type="dxa"/>
        </w:tcPr>
        <w:p w14:paraId="098F89BC" w14:textId="77777777" w:rsidR="0012293A" w:rsidRPr="000E6525" w:rsidRDefault="0012293A" w:rsidP="00F86ED9">
          <w:pPr>
            <w:pStyle w:val="DocID"/>
            <w:spacing w:after="80"/>
            <w:cnfStyle w:val="000000000000" w:firstRow="0" w:lastRow="0" w:firstColumn="0" w:lastColumn="0" w:oddVBand="0" w:evenVBand="0" w:oddHBand="0" w:evenHBand="0" w:firstRowFirstColumn="0" w:firstRowLastColumn="0" w:lastRowFirstColumn="0" w:lastRowLastColumn="0"/>
            <w:rPr>
              <w:bCs/>
              <w:sz w:val="14"/>
              <w:szCs w:val="14"/>
            </w:rPr>
          </w:pPr>
        </w:p>
      </w:tc>
    </w:tr>
    <w:tr w:rsidR="00094B7F" w:rsidRPr="00F86ED9" w14:paraId="780DD3E6" w14:textId="77777777" w:rsidTr="005C6188">
      <w:tc>
        <w:tcPr>
          <w:cnfStyle w:val="001000000000" w:firstRow="0" w:lastRow="0" w:firstColumn="1" w:lastColumn="0" w:oddVBand="0" w:evenVBand="0" w:oddHBand="0" w:evenHBand="0" w:firstRowFirstColumn="0" w:firstRowLastColumn="0" w:lastRowFirstColumn="0" w:lastRowLastColumn="0"/>
          <w:tcW w:w="1257" w:type="dxa"/>
          <w:shd w:val="clear" w:color="auto" w:fill="auto"/>
        </w:tcPr>
        <w:p w14:paraId="45ACC5B8" w14:textId="7DBD1672" w:rsidR="00094B7F" w:rsidRPr="00F86ED9" w:rsidRDefault="00094B7F" w:rsidP="00F86ED9">
          <w:pPr>
            <w:pStyle w:val="DocID"/>
            <w:spacing w:before="80" w:after="80"/>
            <w:jc w:val="right"/>
            <w:rPr>
              <w:b w:val="0"/>
              <w:sz w:val="14"/>
              <w:szCs w:val="14"/>
            </w:rPr>
          </w:pPr>
        </w:p>
      </w:tc>
      <w:tc>
        <w:tcPr>
          <w:tcW w:w="2818" w:type="dxa"/>
        </w:tcPr>
        <w:p w14:paraId="102A00FC" w14:textId="77777777" w:rsidR="00094B7F" w:rsidRPr="00F86ED9" w:rsidRDefault="00094B7F" w:rsidP="00F86ED9">
          <w:pPr>
            <w:pStyle w:val="DocID"/>
            <w:spacing w:before="80" w:after="80"/>
            <w:jc w:val="center"/>
            <w:cnfStyle w:val="000000000000" w:firstRow="0" w:lastRow="0" w:firstColumn="0" w:lastColumn="0" w:oddVBand="0" w:evenVBand="0" w:oddHBand="0" w:evenHBand="0" w:firstRowFirstColumn="0" w:firstRowLastColumn="0" w:lastRowFirstColumn="0" w:lastRowLastColumn="0"/>
            <w:rPr>
              <w:sz w:val="14"/>
              <w:szCs w:val="14"/>
            </w:rPr>
          </w:pPr>
        </w:p>
      </w:tc>
      <w:tc>
        <w:tcPr>
          <w:tcW w:w="1513" w:type="dxa"/>
        </w:tcPr>
        <w:p w14:paraId="36746E8E" w14:textId="77777777" w:rsidR="00094B7F" w:rsidRPr="00F86ED9" w:rsidRDefault="00094B7F" w:rsidP="00F86ED9">
          <w:pPr>
            <w:pStyle w:val="DocID"/>
            <w:spacing w:before="80" w:after="80"/>
            <w:jc w:val="right"/>
            <w:cnfStyle w:val="000000000000" w:firstRow="0" w:lastRow="0" w:firstColumn="0" w:lastColumn="0" w:oddVBand="0" w:evenVBand="0" w:oddHBand="0" w:evenHBand="0" w:firstRowFirstColumn="0" w:firstRowLastColumn="0" w:lastRowFirstColumn="0" w:lastRowLastColumn="0"/>
            <w:rPr>
              <w:sz w:val="14"/>
              <w:szCs w:val="14"/>
            </w:rPr>
          </w:pPr>
          <w:r w:rsidRPr="00F86ED9">
            <w:rPr>
              <w:sz w:val="14"/>
              <w:szCs w:val="14"/>
            </w:rPr>
            <w:t>Document Version:</w:t>
          </w:r>
        </w:p>
      </w:tc>
      <w:tc>
        <w:tcPr>
          <w:tcW w:w="508" w:type="dxa"/>
        </w:tcPr>
        <w:sdt>
          <w:sdtPr>
            <w:rPr>
              <w:sz w:val="14"/>
              <w:szCs w:val="14"/>
            </w:rPr>
            <w:id w:val="-1360499130"/>
            <w:lock w:val="sdtContentLocked"/>
            <w:placeholder>
              <w:docPart w:val="DefaultPlaceholder_-1854013440"/>
            </w:placeholder>
            <w:text/>
          </w:sdtPr>
          <w:sdtEndPr/>
          <w:sdtContent>
            <w:p w14:paraId="2BC22178" w14:textId="375BCA83" w:rsidR="00094B7F" w:rsidRPr="00F86ED9" w:rsidRDefault="00302B2B" w:rsidP="00F86ED9">
              <w:pPr>
                <w:pStyle w:val="DocID"/>
                <w:spacing w:after="80"/>
                <w:cnfStyle w:val="000000000000" w:firstRow="0" w:lastRow="0" w:firstColumn="0" w:lastColumn="0" w:oddVBand="0" w:evenVBand="0" w:oddHBand="0" w:evenHBand="0" w:firstRowFirstColumn="0" w:firstRowLastColumn="0" w:lastRowFirstColumn="0" w:lastRowLastColumn="0"/>
                <w:rPr>
                  <w:sz w:val="14"/>
                  <w:szCs w:val="14"/>
                </w:rPr>
              </w:pPr>
              <w:r>
                <w:rPr>
                  <w:sz w:val="14"/>
                  <w:szCs w:val="14"/>
                </w:rPr>
                <w:t>0</w:t>
              </w:r>
            </w:p>
          </w:sdtContent>
        </w:sdt>
      </w:tc>
      <w:tc>
        <w:tcPr>
          <w:tcW w:w="1164" w:type="dxa"/>
        </w:tcPr>
        <w:p w14:paraId="518AB0F0" w14:textId="4074FC71" w:rsidR="00094B7F" w:rsidRPr="00F86ED9" w:rsidRDefault="00094B7F" w:rsidP="00F86ED9">
          <w:pPr>
            <w:pStyle w:val="DocID"/>
            <w:spacing w:before="80" w:after="80"/>
            <w:jc w:val="right"/>
            <w:cnfStyle w:val="000000000000" w:firstRow="0" w:lastRow="0" w:firstColumn="0" w:lastColumn="0" w:oddVBand="0" w:evenVBand="0" w:oddHBand="0" w:evenHBand="0" w:firstRowFirstColumn="0" w:firstRowLastColumn="0" w:lastRowFirstColumn="0" w:lastRowLastColumn="0"/>
            <w:rPr>
              <w:sz w:val="14"/>
              <w:szCs w:val="14"/>
            </w:rPr>
          </w:pPr>
        </w:p>
      </w:tc>
      <w:tc>
        <w:tcPr>
          <w:tcW w:w="2410" w:type="dxa"/>
        </w:tcPr>
        <w:p w14:paraId="50B2D7CE" w14:textId="77777777" w:rsidR="00094B7F" w:rsidRPr="00F86ED9" w:rsidRDefault="00094B7F" w:rsidP="00F86ED9">
          <w:pPr>
            <w:pStyle w:val="DocID"/>
            <w:spacing w:after="80"/>
            <w:cnfStyle w:val="000000000000" w:firstRow="0" w:lastRow="0" w:firstColumn="0" w:lastColumn="0" w:oddVBand="0" w:evenVBand="0" w:oddHBand="0" w:evenHBand="0" w:firstRowFirstColumn="0" w:firstRowLastColumn="0" w:lastRowFirstColumn="0" w:lastRowLastColumn="0"/>
            <w:rPr>
              <w:sz w:val="14"/>
              <w:szCs w:val="14"/>
            </w:rPr>
          </w:pPr>
        </w:p>
      </w:tc>
    </w:tr>
  </w:tbl>
  <w:p w14:paraId="45870522" w14:textId="77777777" w:rsidR="00094B7F" w:rsidRDefault="00094B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A24A1" w14:textId="77777777" w:rsidR="007C3879" w:rsidRPr="00534A75" w:rsidRDefault="007C3879" w:rsidP="007C3879">
    <w:pPr>
      <w:pStyle w:val="Footer"/>
      <w:rPr>
        <w:color w:val="003478" w:themeColor="text2"/>
        <w:sz w:val="16"/>
        <w:szCs w:val="16"/>
      </w:rPr>
    </w:pPr>
    <w:r w:rsidRPr="00AD3EAD">
      <w:rPr>
        <w:color w:val="003478" w:themeColor="text2"/>
        <w:sz w:val="16"/>
        <w:szCs w:val="16"/>
      </w:rPr>
      <w:t xml:space="preserve">Page </w:t>
    </w:r>
    <w:sdt>
      <w:sdtPr>
        <w:rPr>
          <w:color w:val="003478" w:themeColor="text2"/>
          <w:sz w:val="16"/>
          <w:szCs w:val="16"/>
        </w:rPr>
        <w:id w:val="-1332978700"/>
        <w:docPartObj>
          <w:docPartGallery w:val="Page Numbers (Bottom of Page)"/>
          <w:docPartUnique/>
        </w:docPartObj>
      </w:sdtPr>
      <w:sdtEndPr>
        <w:rPr>
          <w:noProof/>
        </w:rPr>
      </w:sdtEndPr>
      <w:sdtContent>
        <w:r w:rsidRPr="00AD3EAD">
          <w:rPr>
            <w:color w:val="003478" w:themeColor="text2"/>
            <w:sz w:val="16"/>
            <w:szCs w:val="16"/>
          </w:rPr>
          <w:fldChar w:fldCharType="begin"/>
        </w:r>
        <w:r w:rsidRPr="00AD3EAD">
          <w:rPr>
            <w:color w:val="003478" w:themeColor="text2"/>
            <w:sz w:val="16"/>
            <w:szCs w:val="16"/>
          </w:rPr>
          <w:instrText xml:space="preserve"> PAGE   \* MERGEFORMAT </w:instrText>
        </w:r>
        <w:r w:rsidRPr="00AD3EAD">
          <w:rPr>
            <w:color w:val="003478" w:themeColor="text2"/>
            <w:sz w:val="16"/>
            <w:szCs w:val="16"/>
          </w:rPr>
          <w:fldChar w:fldCharType="separate"/>
        </w:r>
        <w:r>
          <w:rPr>
            <w:color w:val="003478" w:themeColor="text2"/>
            <w:sz w:val="16"/>
            <w:szCs w:val="16"/>
          </w:rPr>
          <w:t>0</w:t>
        </w:r>
        <w:r w:rsidRPr="00AD3EAD">
          <w:rPr>
            <w:noProof/>
            <w:color w:val="003478" w:themeColor="text2"/>
            <w:sz w:val="16"/>
            <w:szCs w:val="16"/>
          </w:rPr>
          <w:fldChar w:fldCharType="end"/>
        </w:r>
      </w:sdtContent>
    </w:sdt>
  </w:p>
  <w:bookmarkStart w:id="1" w:name="_iDocIDFieldb31f64f9-f481-4ae4-95a3-8895"/>
  <w:p w14:paraId="0EBBEAE4" w14:textId="3F40ABF5" w:rsidR="007C3879" w:rsidRDefault="007C3879">
    <w:pPr>
      <w:pStyle w:val="DocID"/>
    </w:pPr>
    <w:r>
      <w:fldChar w:fldCharType="begin"/>
    </w:r>
    <w:r>
      <w:instrText xml:space="preserve">  DOCPROPERTY "CUS_DocIDChunk0" </w:instrText>
    </w:r>
    <w:r>
      <w:fldChar w:fldCharType="separate"/>
    </w:r>
    <w:r w:rsidR="006762BA">
      <w:rPr>
        <w:b/>
        <w:bCs/>
        <w:lang w:val="en-US"/>
      </w:rPr>
      <w:t>Error! Unknown document property name.</w:t>
    </w:r>
    <w:r>
      <w:fldChar w:fldCharType="end"/>
    </w:r>
    <w:bookmarkEnd w:id="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A5F98" w14:textId="77777777" w:rsidR="007C3879" w:rsidRPr="001C2DD0" w:rsidRDefault="007C3879" w:rsidP="007C3879">
    <w:pPr>
      <w:pStyle w:val="Footer"/>
      <w:tabs>
        <w:tab w:val="clear" w:pos="4513"/>
      </w:tabs>
      <w:rPr>
        <w:sz w:val="18"/>
        <w:szCs w:val="16"/>
      </w:rPr>
    </w:pPr>
    <w:r w:rsidRPr="00212BF9">
      <w:rPr>
        <w:sz w:val="18"/>
        <w:szCs w:val="16"/>
      </w:rPr>
      <w:t xml:space="preserve">Coz Services Agreement April 18 </w:t>
    </w:r>
    <w:r w:rsidRPr="00212BF9">
      <w:rPr>
        <w:sz w:val="18"/>
        <w:szCs w:val="16"/>
      </w:rPr>
      <w:tab/>
    </w:r>
    <w:sdt>
      <w:sdtPr>
        <w:rPr>
          <w:sz w:val="18"/>
          <w:szCs w:val="16"/>
        </w:rPr>
        <w:id w:val="-1844696449"/>
        <w:docPartObj>
          <w:docPartGallery w:val="Page Numbers (Bottom of Page)"/>
          <w:docPartUnique/>
        </w:docPartObj>
      </w:sdtPr>
      <w:sdtEndPr>
        <w:rPr>
          <w:noProof/>
        </w:rPr>
      </w:sdtEndPr>
      <w:sdtContent>
        <w:r w:rsidRPr="00212BF9">
          <w:rPr>
            <w:sz w:val="18"/>
            <w:szCs w:val="16"/>
          </w:rPr>
          <w:fldChar w:fldCharType="begin"/>
        </w:r>
        <w:r w:rsidRPr="00212BF9">
          <w:rPr>
            <w:sz w:val="18"/>
            <w:szCs w:val="16"/>
          </w:rPr>
          <w:instrText xml:space="preserve"> PAGE   \* MERGEFORMAT </w:instrText>
        </w:r>
        <w:r w:rsidRPr="00212BF9">
          <w:rPr>
            <w:sz w:val="18"/>
            <w:szCs w:val="16"/>
          </w:rPr>
          <w:fldChar w:fldCharType="separate"/>
        </w:r>
        <w:r>
          <w:rPr>
            <w:sz w:val="18"/>
            <w:szCs w:val="16"/>
          </w:rPr>
          <w:t>0</w:t>
        </w:r>
        <w:r w:rsidRPr="00212BF9">
          <w:rPr>
            <w:noProof/>
            <w:sz w:val="18"/>
            <w:szCs w:val="16"/>
          </w:rPr>
          <w:fldChar w:fldCharType="end"/>
        </w:r>
      </w:sdtContent>
    </w:sdt>
  </w:p>
  <w:bookmarkStart w:id="128" w:name="_iDocIDFieldefe9391b-b11d-4a7d-b8ee-f3b8"/>
  <w:p w14:paraId="5B920795" w14:textId="065E2BEF" w:rsidR="007C3879" w:rsidRDefault="007C3879">
    <w:pPr>
      <w:pStyle w:val="DocID"/>
    </w:pPr>
    <w:r>
      <w:fldChar w:fldCharType="begin"/>
    </w:r>
    <w:r>
      <w:instrText xml:space="preserve">  DOCPROPERTY "CUS_DocIDChunk0" </w:instrText>
    </w:r>
    <w:r>
      <w:fldChar w:fldCharType="separate"/>
    </w:r>
    <w:r w:rsidR="006762BA">
      <w:rPr>
        <w:b/>
        <w:bCs/>
        <w:lang w:val="en-US"/>
      </w:rPr>
      <w:t>Error! Unknown document property name.</w:t>
    </w:r>
    <w:r>
      <w:fldChar w:fldCharType="end"/>
    </w:r>
    <w:bookmarkEnd w:id="12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FC1D2" w14:textId="77777777" w:rsidR="00663767" w:rsidRDefault="00663767" w:rsidP="00063D14">
      <w:r>
        <w:separator/>
      </w:r>
    </w:p>
  </w:footnote>
  <w:footnote w:type="continuationSeparator" w:id="0">
    <w:p w14:paraId="58E6EB09" w14:textId="77777777" w:rsidR="00663767" w:rsidRDefault="00663767" w:rsidP="00063D14">
      <w:r>
        <w:continuationSeparator/>
      </w:r>
    </w:p>
    <w:p w14:paraId="2DD3A524" w14:textId="77777777" w:rsidR="00663767" w:rsidRDefault="00663767"/>
    <w:p w14:paraId="2B732CFF" w14:textId="77777777" w:rsidR="00663767" w:rsidRDefault="00663767"/>
    <w:p w14:paraId="7C920115" w14:textId="77777777" w:rsidR="00663767" w:rsidRDefault="00663767"/>
  </w:footnote>
  <w:footnote w:type="continuationNotice" w:id="1">
    <w:p w14:paraId="2EED8B6F" w14:textId="77777777" w:rsidR="00663767" w:rsidRDefault="006637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96B9" w14:textId="77777777" w:rsidR="007C3879" w:rsidRDefault="007C387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BD03D68" w14:textId="77777777" w:rsidR="007C3879" w:rsidRDefault="007C38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8A70" w14:textId="1B20E674" w:rsidR="007C3879" w:rsidRDefault="00F65C50" w:rsidP="00F65C50">
    <w:pPr>
      <w:pStyle w:val="Header"/>
      <w:jc w:val="right"/>
      <w:rPr>
        <w:rFonts w:cs="Arial"/>
      </w:rPr>
    </w:pPr>
    <w:r>
      <w:rPr>
        <w:rFonts w:cs="Arial"/>
        <w:noProof/>
      </w:rPr>
      <w:drawing>
        <wp:inline distT="0" distB="0" distL="0" distR="0" wp14:anchorId="5835B0E1" wp14:editId="5D67F0D2">
          <wp:extent cx="2418080" cy="557341"/>
          <wp:effectExtent l="0" t="0" r="1270" b="0"/>
          <wp:docPr id="1333699749" name="Picture 133369974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a:stretch>
                    <a:fillRect/>
                  </a:stretch>
                </pic:blipFill>
                <pic:spPr>
                  <a:xfrm>
                    <a:off x="0" y="0"/>
                    <a:ext cx="2456912" cy="566291"/>
                  </a:xfrm>
                  <a:prstGeom prst="rect">
                    <a:avLst/>
                  </a:prstGeom>
                </pic:spPr>
              </pic:pic>
            </a:graphicData>
          </a:graphic>
        </wp:inline>
      </w:drawing>
    </w:r>
  </w:p>
  <w:p w14:paraId="1A32D2C4" w14:textId="77777777" w:rsidR="007C3879" w:rsidRDefault="007C3879">
    <w:pPr>
      <w:pStyle w:val="Header"/>
      <w:rPr>
        <w:rFonts w:cs="Arial"/>
      </w:rPr>
    </w:pPr>
  </w:p>
  <w:p w14:paraId="2ACC6825" w14:textId="77777777" w:rsidR="007C3879" w:rsidRDefault="007C3879">
    <w:pPr>
      <w:pStyle w:val="Header"/>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ED5A" w14:textId="77777777" w:rsidR="007C3879" w:rsidRDefault="007C3879">
    <w:pPr>
      <w:pStyle w:val="Header"/>
    </w:pPr>
    <w:r>
      <w:rPr>
        <w:noProof/>
        <w:lang w:val="en-US"/>
      </w:rPr>
      <mc:AlternateContent>
        <mc:Choice Requires="wps">
          <w:drawing>
            <wp:anchor distT="0" distB="0" distL="114300" distR="114300" simplePos="0" relativeHeight="251658241" behindDoc="1" locked="0" layoutInCell="0" allowOverlap="1" wp14:anchorId="21DDC134" wp14:editId="53499AD7">
              <wp:simplePos x="0" y="0"/>
              <wp:positionH relativeFrom="margin">
                <wp:posOffset>233680</wp:posOffset>
              </wp:positionH>
              <wp:positionV relativeFrom="margin">
                <wp:posOffset>2999740</wp:posOffset>
              </wp:positionV>
              <wp:extent cx="5237480" cy="3142615"/>
              <wp:effectExtent l="0" t="1151890" r="0" b="6584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BEBACF" w14:textId="77777777" w:rsidR="007C3879" w:rsidRDefault="007C3879" w:rsidP="007C387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DDC134" id="_x0000_t202" coordsize="21600,21600" o:spt="202" path="m,l,21600r21600,l21600,xe">
              <v:stroke joinstyle="miter"/>
              <v:path gradientshapeok="t" o:connecttype="rect"/>
            </v:shapetype>
            <v:shape id="Text Box 1" o:spid="_x0000_s1026" type="#_x0000_t202" style="position:absolute;margin-left:18.4pt;margin-top:236.2pt;width:412.4pt;height:247.45pt;rotation:-45;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" o:allowincell="f" filled="f" stroked="f">
              <v:stroke joinstyle="round"/>
              <o:lock v:ext="edit" shapetype="t"/>
              <v:textbox style="mso-fit-shape-to-text:t">
                <w:txbxContent>
                  <w:p w14:paraId="7EBEBACF" w14:textId="77777777" w:rsidR="007C3879" w:rsidRDefault="007C3879" w:rsidP="007C387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29FC" w14:textId="77777777" w:rsidR="007C3879" w:rsidRDefault="007C3879" w:rsidP="007C3879">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74B8" w14:textId="77777777" w:rsidR="007C3879" w:rsidRDefault="007C3879" w:rsidP="007C387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4C8E024"/>
    <w:lvl w:ilvl="0">
      <w:start w:val="1"/>
      <w:numFmt w:val="decimal"/>
      <w:pStyle w:val="ListNumber"/>
      <w:lvlText w:val="%1."/>
      <w:lvlJc w:val="left"/>
      <w:pPr>
        <w:tabs>
          <w:tab w:val="num" w:pos="360"/>
        </w:tabs>
        <w:ind w:left="360" w:hanging="360"/>
      </w:pPr>
    </w:lvl>
  </w:abstractNum>
  <w:abstractNum w:abstractNumId="1" w15:restartNumberingAfterBreak="0">
    <w:nsid w:val="00B96F24"/>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630111D"/>
    <w:multiLevelType w:val="multilevel"/>
    <w:tmpl w:val="D6AACB8C"/>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995D7E"/>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7B442AA"/>
    <w:multiLevelType w:val="multilevel"/>
    <w:tmpl w:val="EC60A020"/>
    <w:styleLink w:val="LegalDefinition"/>
    <w:lvl w:ilvl="0">
      <w:start w:val="1"/>
      <w:numFmt w:val="none"/>
      <w:pStyle w:val="LegalDefinitionHeading"/>
      <w:suff w:val="nothing"/>
      <w:lvlText w:val=""/>
      <w:lvlJc w:val="left"/>
      <w:pPr>
        <w:ind w:left="567" w:firstLine="0"/>
      </w:pPr>
      <w:rPr>
        <w:rFonts w:hint="default"/>
      </w:rPr>
    </w:lvl>
    <w:lvl w:ilvl="1">
      <w:start w:val="1"/>
      <w:numFmt w:val="lowerLetter"/>
      <w:pStyle w:val="LegalDefinitionListIndent1"/>
      <w:lvlText w:val="(%2)"/>
      <w:lvlJc w:val="left"/>
      <w:pPr>
        <w:tabs>
          <w:tab w:val="num" w:pos="567"/>
        </w:tabs>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9C0849"/>
    <w:multiLevelType w:val="multilevel"/>
    <w:tmpl w:val="05446722"/>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9331524"/>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9647338"/>
    <w:multiLevelType w:val="hybridMultilevel"/>
    <w:tmpl w:val="A634C40A"/>
    <w:lvl w:ilvl="0" w:tplc="FFFFFFFF">
      <w:start w:val="1"/>
      <w:numFmt w:val="lowerLetter"/>
      <w:lvlText w:val="%1."/>
      <w:lvlJc w:val="left"/>
      <w:pPr>
        <w:ind w:left="1080" w:hanging="360"/>
      </w:pPr>
      <w:rPr>
        <w:rFonts w:hint="default"/>
      </w:rPr>
    </w:lvl>
    <w:lvl w:ilvl="1" w:tplc="0409001B">
      <w:start w:val="1"/>
      <w:numFmt w:val="lowerRoman"/>
      <w:lvlText w:val="%2."/>
      <w:lvlJc w:val="right"/>
      <w:pPr>
        <w:ind w:left="1440" w:hanging="360"/>
      </w:pPr>
    </w:lvl>
    <w:lvl w:ilvl="2" w:tplc="5332F84E">
      <w:start w:val="3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9651238"/>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0AC007E1"/>
    <w:multiLevelType w:val="multilevel"/>
    <w:tmpl w:val="E3385C26"/>
    <w:lvl w:ilvl="0">
      <w:start w:val="1"/>
      <w:numFmt w:val="decimal"/>
      <w:lvlText w:val="%1."/>
      <w:lvlJc w:val="left"/>
      <w:pPr>
        <w:tabs>
          <w:tab w:val="num" w:pos="720"/>
        </w:tabs>
        <w:ind w:left="720" w:hanging="720"/>
      </w:pPr>
      <w:rPr>
        <w:rFonts w:hint="default"/>
        <w:b w:val="0"/>
        <w:bCs w:val="0"/>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0" w15:restartNumberingAfterBreak="0">
    <w:nsid w:val="0EF92A5A"/>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0F5D15A6"/>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0F7079B7"/>
    <w:multiLevelType w:val="multilevel"/>
    <w:tmpl w:val="8EBC4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1AD4360"/>
    <w:multiLevelType w:val="multilevel"/>
    <w:tmpl w:val="D6AACB8C"/>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A3030D"/>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7DF70A2"/>
    <w:multiLevelType w:val="multilevel"/>
    <w:tmpl w:val="C16002BE"/>
    <w:styleLink w:val="ListBullets"/>
    <w:lvl w:ilvl="0">
      <w:start w:val="1"/>
      <w:numFmt w:val="bullet"/>
      <w:lvlText w:val=""/>
      <w:lvlJc w:val="left"/>
      <w:pPr>
        <w:ind w:left="714" w:hanging="357"/>
      </w:pPr>
      <w:rPr>
        <w:rFonts w:ascii="Symbol" w:hAnsi="Symbol" w:hint="default"/>
      </w:rPr>
    </w:lvl>
    <w:lvl w:ilvl="1">
      <w:start w:val="1"/>
      <w:numFmt w:val="bullet"/>
      <w:lvlText w:val=""/>
      <w:lvlJc w:val="left"/>
      <w:pPr>
        <w:ind w:left="1071" w:hanging="357"/>
      </w:pPr>
      <w:rPr>
        <w:rFonts w:ascii="Wingdings" w:hAnsi="Wingdings" w:hint="default"/>
      </w:rPr>
    </w:lvl>
    <w:lvl w:ilvl="2">
      <w:start w:val="1"/>
      <w:numFmt w:val="bullet"/>
      <w:lvlText w:val=""/>
      <w:lvlJc w:val="left"/>
      <w:pPr>
        <w:ind w:left="1428" w:hanging="357"/>
      </w:pPr>
      <w:rPr>
        <w:rFonts w:ascii="Symbol" w:hAnsi="Symbol" w:hint="default"/>
      </w:rPr>
    </w:lvl>
    <w:lvl w:ilvl="3">
      <w:start w:val="1"/>
      <w:numFmt w:val="none"/>
      <w:lvlText w:val=""/>
      <w:lvlJc w:val="left"/>
      <w:pPr>
        <w:ind w:left="1785" w:hanging="357"/>
      </w:pPr>
      <w:rPr>
        <w:rFonts w:hint="default"/>
      </w:rPr>
    </w:lvl>
    <w:lvl w:ilvl="4">
      <w:start w:val="1"/>
      <w:numFmt w:val="none"/>
      <w:lvlText w:val=""/>
      <w:lvlJc w:val="left"/>
      <w:pPr>
        <w:ind w:left="2142" w:hanging="357"/>
      </w:pPr>
      <w:rPr>
        <w:rFonts w:hint="default"/>
      </w:rPr>
    </w:lvl>
    <w:lvl w:ilvl="5">
      <w:start w:val="1"/>
      <w:numFmt w:val="none"/>
      <w:lvlText w:val=""/>
      <w:lvlJc w:val="left"/>
      <w:pPr>
        <w:ind w:left="2499" w:hanging="357"/>
      </w:pPr>
      <w:rPr>
        <w:rFonts w:hint="default"/>
      </w:rPr>
    </w:lvl>
    <w:lvl w:ilvl="6">
      <w:start w:val="1"/>
      <w:numFmt w:val="none"/>
      <w:lvlText w:val="%7"/>
      <w:lvlJc w:val="left"/>
      <w:pPr>
        <w:ind w:left="2856" w:hanging="357"/>
      </w:pPr>
      <w:rPr>
        <w:rFonts w:hint="default"/>
      </w:rPr>
    </w:lvl>
    <w:lvl w:ilvl="7">
      <w:start w:val="1"/>
      <w:numFmt w:val="none"/>
      <w:lvlText w:val="%8"/>
      <w:lvlJc w:val="left"/>
      <w:pPr>
        <w:ind w:left="3213" w:hanging="357"/>
      </w:pPr>
      <w:rPr>
        <w:rFonts w:hint="default"/>
      </w:rPr>
    </w:lvl>
    <w:lvl w:ilvl="8">
      <w:start w:val="1"/>
      <w:numFmt w:val="none"/>
      <w:lvlText w:val="%9"/>
      <w:lvlJc w:val="left"/>
      <w:pPr>
        <w:ind w:left="3570" w:hanging="357"/>
      </w:pPr>
      <w:rPr>
        <w:rFonts w:hint="default"/>
      </w:rPr>
    </w:lvl>
  </w:abstractNum>
  <w:abstractNum w:abstractNumId="16" w15:restartNumberingAfterBreak="0">
    <w:nsid w:val="1C02374D"/>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F2218CF"/>
    <w:multiLevelType w:val="multilevel"/>
    <w:tmpl w:val="0C09001D"/>
    <w:styleLink w:val="LegalDefinition1"/>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18" w15:restartNumberingAfterBreak="0">
    <w:nsid w:val="22FD0210"/>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4686EB3"/>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26292C0E"/>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6845DE4"/>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69C765E"/>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6C25FC"/>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81C664B"/>
    <w:multiLevelType w:val="multilevel"/>
    <w:tmpl w:val="9D58BEBC"/>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9FA12CC"/>
    <w:multiLevelType w:val="multilevel"/>
    <w:tmpl w:val="9286B99C"/>
    <w:lvl w:ilvl="0">
      <w:start w:val="1"/>
      <w:numFmt w:val="decimal"/>
      <w:pStyle w:val="Heading1a"/>
      <w:lvlText w:val="%1."/>
      <w:lvlJc w:val="left"/>
      <w:pPr>
        <w:tabs>
          <w:tab w:val="num" w:pos="720"/>
        </w:tabs>
        <w:ind w:left="720" w:hanging="720"/>
      </w:pPr>
      <w:rPr>
        <w:b/>
      </w:rPr>
    </w:lvl>
    <w:lvl w:ilvl="1">
      <w:start w:val="1"/>
      <w:numFmt w:val="decimal"/>
      <w:pStyle w:val="Heading2a"/>
      <w:lvlText w:val="%1.%2."/>
      <w:lvlJc w:val="left"/>
      <w:pPr>
        <w:tabs>
          <w:tab w:val="num" w:pos="1053"/>
        </w:tabs>
        <w:ind w:left="1053" w:hanging="873"/>
      </w:pPr>
      <w:rPr>
        <w:sz w:val="20"/>
        <w:szCs w:val="20"/>
      </w:rPr>
    </w:lvl>
    <w:lvl w:ilvl="2">
      <w:start w:val="1"/>
      <w:numFmt w:val="decimal"/>
      <w:pStyle w:val="Heading3a"/>
      <w:lvlText w:val="%1.%2.%3"/>
      <w:lvlJc w:val="left"/>
      <w:pPr>
        <w:tabs>
          <w:tab w:val="num" w:pos="1686"/>
        </w:tabs>
        <w:ind w:left="1686" w:hanging="1146"/>
      </w:pPr>
    </w:lvl>
    <w:lvl w:ilvl="3">
      <w:start w:val="1"/>
      <w:numFmt w:val="decimal"/>
      <w:lvlText w:val="%1.%2.%3.%4"/>
      <w:lvlJc w:val="left"/>
      <w:pPr>
        <w:tabs>
          <w:tab w:val="num" w:pos="4179"/>
        </w:tabs>
        <w:ind w:left="4179" w:hanging="1440"/>
      </w:pPr>
    </w:lvl>
    <w:lvl w:ilvl="4">
      <w:start w:val="1"/>
      <w:numFmt w:val="decimal"/>
      <w:lvlText w:val="%1.%2.%3.%4.%5"/>
      <w:lvlJc w:val="left"/>
      <w:pPr>
        <w:tabs>
          <w:tab w:val="num" w:pos="5902"/>
        </w:tabs>
        <w:ind w:left="5902" w:hanging="1723"/>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2B5E6F31"/>
    <w:multiLevelType w:val="hybridMultilevel"/>
    <w:tmpl w:val="5C9C2EBE"/>
    <w:lvl w:ilvl="0" w:tplc="BD52AD62">
      <w:start w:val="1"/>
      <w:numFmt w:val="bullet"/>
      <w:pStyle w:val="Bodybullet2"/>
      <w:lvlText w:val=""/>
      <w:lvlJc w:val="left"/>
      <w:pPr>
        <w:ind w:left="360" w:hanging="360"/>
      </w:pPr>
      <w:rPr>
        <w:rFonts w:ascii="Symbol" w:hAnsi="Symbol" w:hint="default"/>
        <w:sz w:val="19"/>
        <w:szCs w:val="19"/>
      </w:rPr>
    </w:lvl>
    <w:lvl w:ilvl="1" w:tplc="4DE6F1DA" w:tentative="1">
      <w:start w:val="1"/>
      <w:numFmt w:val="lowerLetter"/>
      <w:lvlText w:val="%2."/>
      <w:lvlJc w:val="left"/>
      <w:pPr>
        <w:ind w:left="1080" w:hanging="360"/>
      </w:pPr>
    </w:lvl>
    <w:lvl w:ilvl="2" w:tplc="C97E7B56" w:tentative="1">
      <w:start w:val="1"/>
      <w:numFmt w:val="lowerRoman"/>
      <w:lvlText w:val="%3."/>
      <w:lvlJc w:val="right"/>
      <w:pPr>
        <w:ind w:left="1800" w:hanging="180"/>
      </w:pPr>
    </w:lvl>
    <w:lvl w:ilvl="3" w:tplc="372E6AFA" w:tentative="1">
      <w:start w:val="1"/>
      <w:numFmt w:val="decimal"/>
      <w:lvlText w:val="%4."/>
      <w:lvlJc w:val="left"/>
      <w:pPr>
        <w:ind w:left="2520" w:hanging="360"/>
      </w:pPr>
    </w:lvl>
    <w:lvl w:ilvl="4" w:tplc="5EFA2F82" w:tentative="1">
      <w:start w:val="1"/>
      <w:numFmt w:val="lowerLetter"/>
      <w:lvlText w:val="%5."/>
      <w:lvlJc w:val="left"/>
      <w:pPr>
        <w:ind w:left="3240" w:hanging="360"/>
      </w:pPr>
    </w:lvl>
    <w:lvl w:ilvl="5" w:tplc="DBF0473C" w:tentative="1">
      <w:start w:val="1"/>
      <w:numFmt w:val="lowerRoman"/>
      <w:lvlText w:val="%6."/>
      <w:lvlJc w:val="right"/>
      <w:pPr>
        <w:ind w:left="3960" w:hanging="180"/>
      </w:pPr>
    </w:lvl>
    <w:lvl w:ilvl="6" w:tplc="3118E16A" w:tentative="1">
      <w:start w:val="1"/>
      <w:numFmt w:val="decimal"/>
      <w:lvlText w:val="%7."/>
      <w:lvlJc w:val="left"/>
      <w:pPr>
        <w:ind w:left="4680" w:hanging="360"/>
      </w:pPr>
    </w:lvl>
    <w:lvl w:ilvl="7" w:tplc="379A7464" w:tentative="1">
      <w:start w:val="1"/>
      <w:numFmt w:val="lowerLetter"/>
      <w:lvlText w:val="%8."/>
      <w:lvlJc w:val="left"/>
      <w:pPr>
        <w:ind w:left="5400" w:hanging="360"/>
      </w:pPr>
    </w:lvl>
    <w:lvl w:ilvl="8" w:tplc="9A9CFF7A" w:tentative="1">
      <w:start w:val="1"/>
      <w:numFmt w:val="lowerRoman"/>
      <w:lvlText w:val="%9."/>
      <w:lvlJc w:val="right"/>
      <w:pPr>
        <w:ind w:left="6120" w:hanging="180"/>
      </w:pPr>
    </w:lvl>
  </w:abstractNum>
  <w:abstractNum w:abstractNumId="27" w15:restartNumberingAfterBreak="0">
    <w:nsid w:val="2B8F5A5D"/>
    <w:multiLevelType w:val="multilevel"/>
    <w:tmpl w:val="EC60A020"/>
    <w:numStyleLink w:val="LegalDefinition"/>
  </w:abstractNum>
  <w:abstractNum w:abstractNumId="28" w15:restartNumberingAfterBreak="0">
    <w:nsid w:val="2BB7503C"/>
    <w:multiLevelType w:val="hybridMultilevel"/>
    <w:tmpl w:val="DFBE3956"/>
    <w:lvl w:ilvl="0" w:tplc="555AE0C4">
      <w:start w:val="1"/>
      <w:numFmt w:val="lowerLetter"/>
      <w:lvlText w:val="(%1)"/>
      <w:lvlJc w:val="left"/>
      <w:pPr>
        <w:ind w:left="1069" w:hanging="360"/>
      </w:pPr>
      <w:rPr>
        <w:rFonts w:ascii="Arial" w:eastAsiaTheme="minorHAnsi" w:hAnsi="Arial" w:cs="Arial"/>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16E25994">
      <w:start w:val="26"/>
      <w:numFmt w:val="decimal"/>
      <w:lvlText w:val="%4."/>
      <w:lvlJc w:val="left"/>
      <w:pPr>
        <w:ind w:left="3229" w:hanging="360"/>
      </w:pPr>
      <w:rPr>
        <w:rFonts w:hint="default"/>
      </w:r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2D3A3E73"/>
    <w:multiLevelType w:val="hybridMultilevel"/>
    <w:tmpl w:val="CBD43706"/>
    <w:lvl w:ilvl="0" w:tplc="FFFFFFFF">
      <w:start w:val="1"/>
      <w:numFmt w:val="lowerLetter"/>
      <w:lvlText w:val="(%1)"/>
      <w:lvlJc w:val="left"/>
      <w:pPr>
        <w:ind w:left="1069" w:hanging="360"/>
      </w:pPr>
      <w:rPr>
        <w:rFonts w:ascii="Arial" w:eastAsiaTheme="minorHAnsi" w:hAnsi="Arial"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2D4F7BFF"/>
    <w:multiLevelType w:val="multilevel"/>
    <w:tmpl w:val="4810EC2C"/>
    <w:lvl w:ilvl="0">
      <w:start w:val="1"/>
      <w:numFmt w:val="decimal"/>
      <w:pStyle w:val="Heading11"/>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2D961BBC"/>
    <w:multiLevelType w:val="multilevel"/>
    <w:tmpl w:val="F7D67EDE"/>
    <w:lvl w:ilvl="0">
      <w:start w:val="3"/>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2" w15:restartNumberingAfterBreak="0">
    <w:nsid w:val="2E680DEA"/>
    <w:multiLevelType w:val="hybridMultilevel"/>
    <w:tmpl w:val="CBD43706"/>
    <w:lvl w:ilvl="0" w:tplc="FFFFFFFF">
      <w:start w:val="1"/>
      <w:numFmt w:val="lowerLetter"/>
      <w:lvlText w:val="(%1)"/>
      <w:lvlJc w:val="left"/>
      <w:pPr>
        <w:ind w:left="1069" w:hanging="360"/>
      </w:pPr>
      <w:rPr>
        <w:rFonts w:ascii="Arial" w:eastAsiaTheme="minorHAnsi" w:hAnsi="Arial"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3" w15:restartNumberingAfterBreak="0">
    <w:nsid w:val="2FDE216D"/>
    <w:multiLevelType w:val="multilevel"/>
    <w:tmpl w:val="0D48065C"/>
    <w:lvl w:ilvl="0">
      <w:start w:val="28"/>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15:restartNumberingAfterBreak="0">
    <w:nsid w:val="30A60982"/>
    <w:multiLevelType w:val="hybridMultilevel"/>
    <w:tmpl w:val="D4A2EB2E"/>
    <w:lvl w:ilvl="0" w:tplc="B4B06008">
      <w:start w:val="1"/>
      <w:numFmt w:val="bullet"/>
      <w:pStyle w:val="Table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318E4D2B"/>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34F72845"/>
    <w:multiLevelType w:val="multilevel"/>
    <w:tmpl w:val="4E1AC2B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lowerRoman"/>
      <w:lvlText w:val="%4."/>
      <w:lvlJc w:val="righ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376D21CA"/>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378E7FEF"/>
    <w:multiLevelType w:val="hybridMultilevel"/>
    <w:tmpl w:val="E74004C4"/>
    <w:lvl w:ilvl="0" w:tplc="0C429974">
      <w:start w:val="1"/>
      <w:numFmt w:val="decimal"/>
      <w:pStyle w:val="Heading2"/>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AF558C"/>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0" w15:restartNumberingAfterBreak="0">
    <w:nsid w:val="3ABA201A"/>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AD71503"/>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3BF57767"/>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3E935EFF"/>
    <w:multiLevelType w:val="multilevel"/>
    <w:tmpl w:val="D6AACB8C"/>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41452F5A"/>
    <w:multiLevelType w:val="multilevel"/>
    <w:tmpl w:val="5FC0E1F6"/>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upperLetter"/>
      <w:lvlText w:val="%4."/>
      <w:lvlJc w:val="left"/>
      <w:pPr>
        <w:ind w:left="720" w:hanging="36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42E10539"/>
    <w:multiLevelType w:val="multilevel"/>
    <w:tmpl w:val="EFFC1716"/>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right"/>
      <w:pPr>
        <w:ind w:left="1440" w:hanging="360"/>
      </w:pPr>
    </w:lvl>
    <w:lvl w:ilvl="3">
      <w:start w:val="1"/>
      <w:numFmt w:val="upperLetter"/>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3624BB2"/>
    <w:multiLevelType w:val="hybridMultilevel"/>
    <w:tmpl w:val="99C23E8C"/>
    <w:lvl w:ilvl="0" w:tplc="FFFFFFFF">
      <w:start w:val="1"/>
      <w:numFmt w:val="lowerRoman"/>
      <w:lvlText w:val="%1."/>
      <w:lvlJc w:val="right"/>
      <w:pPr>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3782237"/>
    <w:multiLevelType w:val="hybridMultilevel"/>
    <w:tmpl w:val="C5AE5F0A"/>
    <w:lvl w:ilvl="0" w:tplc="FFFFFFFF">
      <w:start w:val="1"/>
      <w:numFmt w:val="lowerLetter"/>
      <w:lvlText w:val="(%1)"/>
      <w:lvlJc w:val="left"/>
      <w:pPr>
        <w:ind w:left="1069" w:hanging="360"/>
      </w:pPr>
      <w:rPr>
        <w:rFonts w:ascii="Arial" w:eastAsiaTheme="minorHAnsi" w:hAnsi="Arial" w:cs="Arial"/>
      </w:rPr>
    </w:lvl>
    <w:lvl w:ilvl="1" w:tplc="0409001B">
      <w:start w:val="1"/>
      <w:numFmt w:val="lowerRoman"/>
      <w:lvlText w:val="%2."/>
      <w:lvlJc w:val="right"/>
      <w:pPr>
        <w:ind w:left="26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8" w15:restartNumberingAfterBreak="0">
    <w:nsid w:val="45093D86"/>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46706AEE"/>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0" w15:restartNumberingAfterBreak="0">
    <w:nsid w:val="47541F7B"/>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476E09A3"/>
    <w:multiLevelType w:val="multilevel"/>
    <w:tmpl w:val="07C2FBA0"/>
    <w:lvl w:ilvl="0">
      <w:start w:val="1"/>
      <w:numFmt w:val="decimal"/>
      <w:lvlText w:val="%1"/>
      <w:lvlJc w:val="left"/>
      <w:pPr>
        <w:ind w:left="360" w:hanging="360"/>
      </w:pPr>
      <w:rPr>
        <w:rFonts w:hint="default"/>
        <w:b/>
        <w:bCs w:val="0"/>
        <w:color w:val="auto"/>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lowerRoman"/>
      <w:lvlText w:val="(%4)"/>
      <w:lvlJc w:val="left"/>
      <w:pPr>
        <w:ind w:left="720" w:hanging="720"/>
      </w:pPr>
      <w:rPr>
        <w:rFonts w:asciiTheme="minorHAnsi" w:eastAsiaTheme="minorHAnsi" w:hAnsiTheme="minorHAnsi" w:cstheme="minorHAnsi"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78A35F0"/>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4A8B70F5"/>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4" w15:restartNumberingAfterBreak="0">
    <w:nsid w:val="4AB006BC"/>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4AB07B06"/>
    <w:multiLevelType w:val="multilevel"/>
    <w:tmpl w:val="7F963E1A"/>
    <w:styleLink w:val="CoffeyNumbers"/>
    <w:lvl w:ilvl="0">
      <w:start w:val="1"/>
      <w:numFmt w:val="decimal"/>
      <w:pStyle w:val="Numberedlist"/>
      <w:lvlText w:val="%1."/>
      <w:lvlJc w:val="left"/>
      <w:pPr>
        <w:tabs>
          <w:tab w:val="num" w:pos="357"/>
        </w:tabs>
        <w:ind w:left="360" w:hanging="360"/>
      </w:pPr>
      <w:rPr>
        <w:rFonts w:hint="default"/>
      </w:rPr>
    </w:lvl>
    <w:lvl w:ilvl="1">
      <w:start w:val="1"/>
      <w:numFmt w:val="lowerLetter"/>
      <w:pStyle w:val="CoffeyNumbersL2"/>
      <w:lvlText w:val="%2."/>
      <w:lvlJc w:val="left"/>
      <w:pPr>
        <w:tabs>
          <w:tab w:val="num" w:pos="720"/>
        </w:tabs>
        <w:ind w:left="720" w:hanging="360"/>
      </w:pPr>
      <w:rPr>
        <w:rFonts w:hint="default"/>
      </w:rPr>
    </w:lvl>
    <w:lvl w:ilvl="2">
      <w:start w:val="1"/>
      <w:numFmt w:val="lowerRoman"/>
      <w:pStyle w:val="CoffeyNumbersL3"/>
      <w:lvlText w:val="%3."/>
      <w:lvlJc w:val="left"/>
      <w:pPr>
        <w:tabs>
          <w:tab w:val="num" w:pos="1077"/>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B042869"/>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4D6E34F5"/>
    <w:multiLevelType w:val="hybridMultilevel"/>
    <w:tmpl w:val="AE36C2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D921B13"/>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4DE22A93"/>
    <w:multiLevelType w:val="hybridMultilevel"/>
    <w:tmpl w:val="4CC802AA"/>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0D42B8E"/>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1" w15:restartNumberingAfterBreak="0">
    <w:nsid w:val="50DF49CC"/>
    <w:multiLevelType w:val="multilevel"/>
    <w:tmpl w:val="0C5EB906"/>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30E16E4"/>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3" w15:restartNumberingAfterBreak="0">
    <w:nsid w:val="540F04C3"/>
    <w:multiLevelType w:val="multilevel"/>
    <w:tmpl w:val="D6AACB8C"/>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b/>
        <w:bCs/>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54213EF6"/>
    <w:multiLevelType w:val="multilevel"/>
    <w:tmpl w:val="631830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54341F00"/>
    <w:multiLevelType w:val="hybridMultilevel"/>
    <w:tmpl w:val="E1CC0746"/>
    <w:lvl w:ilvl="0" w:tplc="18829750">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56000C27"/>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15:restartNumberingAfterBreak="0">
    <w:nsid w:val="566F36E1"/>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8" w15:restartNumberingAfterBreak="0">
    <w:nsid w:val="59D10188"/>
    <w:multiLevelType w:val="hybridMultilevel"/>
    <w:tmpl w:val="CBD43706"/>
    <w:lvl w:ilvl="0" w:tplc="FFFFFFFF">
      <w:start w:val="1"/>
      <w:numFmt w:val="lowerLetter"/>
      <w:lvlText w:val="(%1)"/>
      <w:lvlJc w:val="left"/>
      <w:pPr>
        <w:ind w:left="1069" w:hanging="360"/>
      </w:pPr>
      <w:rPr>
        <w:rFonts w:ascii="Arial" w:eastAsiaTheme="minorHAnsi" w:hAnsi="Arial"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9" w15:restartNumberingAfterBreak="0">
    <w:nsid w:val="5A9E312F"/>
    <w:multiLevelType w:val="multilevel"/>
    <w:tmpl w:val="C2EEA27A"/>
    <w:styleLink w:val="Headings"/>
    <w:lvl w:ilvl="0">
      <w:start w:val="1"/>
      <w:numFmt w:val="decimal"/>
      <w:lvlText w:val="%1."/>
      <w:lvlJc w:val="left"/>
      <w:pPr>
        <w:tabs>
          <w:tab w:val="num" w:pos="714"/>
        </w:tabs>
        <w:ind w:left="714" w:hanging="714"/>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1072"/>
        </w:tabs>
        <w:ind w:left="1072" w:hanging="1072"/>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upperLetter"/>
      <w:suff w:val="space"/>
      <w:lvlText w:val="Appendix %7 -"/>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70" w15:restartNumberingAfterBreak="0">
    <w:nsid w:val="5B7971EE"/>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1" w15:restartNumberingAfterBreak="0">
    <w:nsid w:val="5B924B9B"/>
    <w:multiLevelType w:val="hybridMultilevel"/>
    <w:tmpl w:val="CBD43706"/>
    <w:lvl w:ilvl="0" w:tplc="FFFFFFFF">
      <w:start w:val="1"/>
      <w:numFmt w:val="lowerLetter"/>
      <w:lvlText w:val="(%1)"/>
      <w:lvlJc w:val="left"/>
      <w:pPr>
        <w:ind w:left="1069" w:hanging="360"/>
      </w:pPr>
      <w:rPr>
        <w:rFonts w:ascii="Arial" w:eastAsiaTheme="minorHAnsi" w:hAnsi="Arial"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2" w15:restartNumberingAfterBreak="0">
    <w:nsid w:val="5CFF6B89"/>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3" w15:restartNumberingAfterBreak="0">
    <w:nsid w:val="5E52408E"/>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4" w15:restartNumberingAfterBreak="0">
    <w:nsid w:val="5E7B5D5A"/>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5F1861E8"/>
    <w:multiLevelType w:val="multilevel"/>
    <w:tmpl w:val="7DA001D6"/>
    <w:lvl w:ilvl="0">
      <w:start w:val="19"/>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6" w15:restartNumberingAfterBreak="0">
    <w:nsid w:val="5FA34BE2"/>
    <w:multiLevelType w:val="hybridMultilevel"/>
    <w:tmpl w:val="EB40B434"/>
    <w:lvl w:ilvl="0" w:tplc="0C090019">
      <w:start w:val="1"/>
      <w:numFmt w:val="lowerLetter"/>
      <w:lvlText w:val="%1."/>
      <w:lvlJc w:val="left"/>
      <w:pPr>
        <w:ind w:left="720" w:hanging="360"/>
      </w:pPr>
    </w:lvl>
    <w:lvl w:ilvl="1" w:tplc="0C09001B">
      <w:start w:val="1"/>
      <w:numFmt w:val="lowerRoman"/>
      <w:lvlText w:val="%2."/>
      <w:lvlJc w:val="right"/>
      <w:pPr>
        <w:ind w:left="1440" w:hanging="360"/>
      </w:pPr>
    </w:lvl>
    <w:lvl w:ilvl="2" w:tplc="04090015">
      <w:start w:val="1"/>
      <w:numFmt w:val="upperLetter"/>
      <w:lvlText w:val="%3."/>
      <w:lvlJc w:val="left"/>
      <w:pPr>
        <w:ind w:left="72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7" w15:restartNumberingAfterBreak="0">
    <w:nsid w:val="610D0461"/>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643E5C87"/>
    <w:multiLevelType w:val="multilevel"/>
    <w:tmpl w:val="FA58B8FC"/>
    <w:styleLink w:val="ListNumbers"/>
    <w:lvl w:ilvl="0">
      <w:start w:val="1"/>
      <w:numFmt w:val="decimal"/>
      <w:lvlText w:val="%1."/>
      <w:lvlJc w:val="left"/>
      <w:pPr>
        <w:ind w:left="714" w:hanging="357"/>
      </w:pPr>
      <w:rPr>
        <w:rFonts w:hint="default"/>
      </w:rPr>
    </w:lvl>
    <w:lvl w:ilvl="1">
      <w:start w:val="1"/>
      <w:numFmt w:val="lowerLetter"/>
      <w:lvlText w:val="%2."/>
      <w:lvlJc w:val="left"/>
      <w:pPr>
        <w:ind w:left="1071" w:hanging="357"/>
      </w:pPr>
      <w:rPr>
        <w:rFonts w:hint="default"/>
      </w:rPr>
    </w:lvl>
    <w:lvl w:ilvl="2">
      <w:start w:val="1"/>
      <w:numFmt w:val="lowerRoman"/>
      <w:lvlText w:val="%3."/>
      <w:lvlJc w:val="left"/>
      <w:pPr>
        <w:ind w:left="1428" w:hanging="357"/>
      </w:pPr>
      <w:rPr>
        <w:rFonts w:hint="default"/>
      </w:rPr>
    </w:lvl>
    <w:lvl w:ilvl="3">
      <w:start w:val="1"/>
      <w:numFmt w:val="none"/>
      <w:lvlText w:val=""/>
      <w:lvlJc w:val="left"/>
      <w:pPr>
        <w:ind w:left="1785" w:hanging="357"/>
      </w:pPr>
      <w:rPr>
        <w:rFonts w:hint="default"/>
      </w:rPr>
    </w:lvl>
    <w:lvl w:ilvl="4">
      <w:start w:val="1"/>
      <w:numFmt w:val="none"/>
      <w:lvlText w:val=""/>
      <w:lvlJc w:val="left"/>
      <w:pPr>
        <w:ind w:left="2142" w:hanging="357"/>
      </w:pPr>
      <w:rPr>
        <w:rFonts w:hint="default"/>
      </w:rPr>
    </w:lvl>
    <w:lvl w:ilvl="5">
      <w:start w:val="1"/>
      <w:numFmt w:val="none"/>
      <w:lvlText w:val=""/>
      <w:lvlJc w:val="left"/>
      <w:pPr>
        <w:ind w:left="2499" w:hanging="357"/>
      </w:pPr>
      <w:rPr>
        <w:rFonts w:hint="default"/>
      </w:rPr>
    </w:lvl>
    <w:lvl w:ilvl="6">
      <w:start w:val="1"/>
      <w:numFmt w:val="none"/>
      <w:lvlText w:val=""/>
      <w:lvlJc w:val="left"/>
      <w:pPr>
        <w:ind w:left="2856" w:hanging="357"/>
      </w:pPr>
      <w:rPr>
        <w:rFonts w:hint="default"/>
      </w:rPr>
    </w:lvl>
    <w:lvl w:ilvl="7">
      <w:start w:val="1"/>
      <w:numFmt w:val="none"/>
      <w:lvlText w:val=""/>
      <w:lvlJc w:val="left"/>
      <w:pPr>
        <w:ind w:left="3213" w:hanging="357"/>
      </w:pPr>
      <w:rPr>
        <w:rFonts w:hint="default"/>
      </w:rPr>
    </w:lvl>
    <w:lvl w:ilvl="8">
      <w:start w:val="1"/>
      <w:numFmt w:val="none"/>
      <w:lvlText w:val=""/>
      <w:lvlJc w:val="left"/>
      <w:pPr>
        <w:ind w:left="3570" w:hanging="357"/>
      </w:pPr>
      <w:rPr>
        <w:rFonts w:hint="default"/>
      </w:rPr>
    </w:lvl>
  </w:abstractNum>
  <w:abstractNum w:abstractNumId="79" w15:restartNumberingAfterBreak="0">
    <w:nsid w:val="649C6E53"/>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0" w15:restartNumberingAfterBreak="0">
    <w:nsid w:val="655830BC"/>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1" w15:restartNumberingAfterBreak="0">
    <w:nsid w:val="66AB07B5"/>
    <w:multiLevelType w:val="multilevel"/>
    <w:tmpl w:val="8EDAC896"/>
    <w:lvl w:ilvl="0">
      <w:start w:val="3"/>
      <w:numFmt w:val="lowerRoman"/>
      <w:lvlText w:val="(%1)"/>
      <w:lvlJc w:val="left"/>
      <w:pPr>
        <w:ind w:left="360" w:hanging="360"/>
      </w:pPr>
      <w:rPr>
        <w:rFonts w:asciiTheme="minorHAnsi" w:eastAsiaTheme="minorHAnsi" w:hAnsiTheme="minorHAnsi" w:cstheme="minorHAnsi" w:hint="default"/>
      </w:rPr>
    </w:lvl>
    <w:lvl w:ilvl="1">
      <w:start w:val="1"/>
      <w:numFmt w:val="lowerLetter"/>
      <w:lvlText w:val="%2)"/>
      <w:lvlJc w:val="left"/>
      <w:pPr>
        <w:ind w:left="720" w:hanging="360"/>
      </w:pPr>
      <w:rPr>
        <w:rFonts w:hint="default"/>
      </w:rPr>
    </w:lvl>
    <w:lvl w:ilvl="2">
      <w:start w:val="2"/>
      <w:numFmt w:val="lowerLetter"/>
      <w:lvlText w:val="(%3)"/>
      <w:lvlJc w:val="left"/>
      <w:pPr>
        <w:ind w:left="1080" w:hanging="360"/>
      </w:pPr>
      <w:rPr>
        <w:rFonts w:asciiTheme="minorHAnsi" w:eastAsiaTheme="minorHAnsi" w:hAnsiTheme="minorHAnsi" w:cstheme="minorHAns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A2D1FD2"/>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3" w15:restartNumberingAfterBreak="0">
    <w:nsid w:val="6C927D34"/>
    <w:multiLevelType w:val="multilevel"/>
    <w:tmpl w:val="37808ADC"/>
    <w:lvl w:ilvl="0">
      <w:start w:val="28"/>
      <w:numFmt w:val="decimal"/>
      <w:lvlText w:val="%1"/>
      <w:lvlJc w:val="left"/>
      <w:pPr>
        <w:ind w:left="360" w:hanging="360"/>
      </w:pPr>
      <w:rPr>
        <w:rFonts w:hint="default"/>
        <w:b/>
        <w:bCs w:val="0"/>
        <w:color w:val="auto"/>
      </w:rPr>
    </w:lvl>
    <w:lvl w:ilvl="1">
      <w:start w:val="1"/>
      <w:numFmt w:val="decimal"/>
      <w:lvlText w:val="%1.%2"/>
      <w:lvlJc w:val="left"/>
      <w:pPr>
        <w:ind w:left="360" w:hanging="360"/>
      </w:pPr>
      <w:rPr>
        <w:rFonts w:hint="default"/>
        <w:b w:val="0"/>
        <w:bCs w:val="0"/>
        <w:sz w:val="20"/>
        <w:szCs w:val="20"/>
      </w:rPr>
    </w:lvl>
    <w:lvl w:ilvl="2">
      <w:start w:val="1"/>
      <w:numFmt w:val="decimal"/>
      <w:lvlText w:val="%1.%2.%3"/>
      <w:lvlJc w:val="left"/>
      <w:pPr>
        <w:ind w:left="720" w:hanging="720"/>
      </w:pPr>
      <w:rPr>
        <w:rFonts w:hint="default"/>
      </w:rPr>
    </w:lvl>
    <w:lvl w:ilvl="3">
      <w:start w:val="1"/>
      <w:numFmt w:val="lowerRoman"/>
      <w:lvlText w:val="(%4)"/>
      <w:lvlJc w:val="left"/>
      <w:pPr>
        <w:ind w:left="720" w:hanging="720"/>
      </w:pPr>
      <w:rPr>
        <w:rFonts w:asciiTheme="minorHAnsi" w:eastAsiaTheme="minorHAnsi" w:hAnsiTheme="minorHAnsi" w:cstheme="minorHAnsi"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CE01B57"/>
    <w:multiLevelType w:val="multilevel"/>
    <w:tmpl w:val="CE22ACC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15:restartNumberingAfterBreak="0">
    <w:nsid w:val="6D646D85"/>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6" w15:restartNumberingAfterBreak="0">
    <w:nsid w:val="70A65B5E"/>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7" w15:restartNumberingAfterBreak="0">
    <w:nsid w:val="71C1515A"/>
    <w:multiLevelType w:val="multilevel"/>
    <w:tmpl w:val="CF6A91A8"/>
    <w:lvl w:ilvl="0">
      <w:start w:val="1"/>
      <w:numFmt w:val="decimal"/>
      <w:pStyle w:val="Schedule1"/>
      <w:lvlText w:val="%1."/>
      <w:lvlJc w:val="left"/>
      <w:pPr>
        <w:tabs>
          <w:tab w:val="num" w:pos="709"/>
        </w:tabs>
        <w:ind w:left="709" w:hanging="709"/>
      </w:pPr>
    </w:lvl>
    <w:lvl w:ilvl="1">
      <w:start w:val="1"/>
      <w:numFmt w:val="decimal"/>
      <w:pStyle w:val="Schedule2"/>
      <w:lvlText w:val="%1.%2"/>
      <w:lvlJc w:val="left"/>
      <w:pPr>
        <w:tabs>
          <w:tab w:val="num" w:pos="709"/>
        </w:tabs>
        <w:ind w:left="709" w:hanging="709"/>
      </w:pPr>
    </w:lvl>
    <w:lvl w:ilvl="2">
      <w:start w:val="1"/>
      <w:numFmt w:val="lowerLetter"/>
      <w:pStyle w:val="Schedule3"/>
      <w:lvlText w:val="(%3)"/>
      <w:lvlJc w:val="left"/>
      <w:pPr>
        <w:tabs>
          <w:tab w:val="num" w:pos="1418"/>
        </w:tabs>
        <w:ind w:left="1418" w:hanging="709"/>
      </w:pPr>
    </w:lvl>
    <w:lvl w:ilvl="3">
      <w:start w:val="1"/>
      <w:numFmt w:val="lowerRoman"/>
      <w:pStyle w:val="Schedule4"/>
      <w:lvlText w:val="(%4)"/>
      <w:lvlJc w:val="left"/>
      <w:pPr>
        <w:tabs>
          <w:tab w:val="num" w:pos="2126"/>
        </w:tabs>
        <w:ind w:left="2126" w:hanging="708"/>
      </w:pPr>
    </w:lvl>
    <w:lvl w:ilvl="4">
      <w:start w:val="1"/>
      <w:numFmt w:val="upperLetter"/>
      <w:pStyle w:val="Schedule5"/>
      <w:lvlText w:val="(%5)"/>
      <w:lvlJc w:val="left"/>
      <w:pPr>
        <w:tabs>
          <w:tab w:val="num" w:pos="2835"/>
        </w:tabs>
        <w:ind w:left="2835" w:hanging="709"/>
      </w:pPr>
    </w:lvl>
    <w:lvl w:ilvl="5">
      <w:start w:val="1"/>
      <w:numFmt w:val="decimal"/>
      <w:pStyle w:val="Schedule6"/>
      <w:lvlText w:val="(%6)"/>
      <w:lvlJc w:val="left"/>
      <w:pPr>
        <w:tabs>
          <w:tab w:val="num" w:pos="3544"/>
        </w:tabs>
        <w:ind w:left="3544" w:hanging="709"/>
      </w:pPr>
    </w:lvl>
    <w:lvl w:ilvl="6">
      <w:start w:val="1"/>
      <w:numFmt w:val="none"/>
      <w:lvlText w:val=""/>
      <w:lvlJc w:val="left"/>
      <w:pPr>
        <w:tabs>
          <w:tab w:val="num" w:pos="3402"/>
        </w:tabs>
        <w:ind w:left="3402" w:hanging="567"/>
      </w:pPr>
    </w:lvl>
    <w:lvl w:ilvl="7">
      <w:start w:val="1"/>
      <w:numFmt w:val="none"/>
      <w:lvlText w:val=""/>
      <w:lvlJc w:val="left"/>
      <w:pPr>
        <w:tabs>
          <w:tab w:val="num" w:pos="3402"/>
        </w:tabs>
        <w:ind w:left="3402" w:hanging="567"/>
      </w:pPr>
    </w:lvl>
    <w:lvl w:ilvl="8">
      <w:start w:val="1"/>
      <w:numFmt w:val="none"/>
      <w:lvlText w:val=""/>
      <w:lvlJc w:val="left"/>
      <w:pPr>
        <w:tabs>
          <w:tab w:val="num" w:pos="3402"/>
        </w:tabs>
        <w:ind w:left="3402" w:hanging="567"/>
      </w:pPr>
    </w:lvl>
  </w:abstractNum>
  <w:abstractNum w:abstractNumId="88" w15:restartNumberingAfterBreak="0">
    <w:nsid w:val="72DC37CC"/>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9" w15:restartNumberingAfterBreak="0">
    <w:nsid w:val="743E2CCB"/>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0" w15:restartNumberingAfterBreak="0">
    <w:nsid w:val="7684713E"/>
    <w:multiLevelType w:val="hybridMultilevel"/>
    <w:tmpl w:val="CBD43706"/>
    <w:lvl w:ilvl="0" w:tplc="555AE0C4">
      <w:start w:val="1"/>
      <w:numFmt w:val="lowerLetter"/>
      <w:lvlText w:val="(%1)"/>
      <w:lvlJc w:val="left"/>
      <w:pPr>
        <w:ind w:left="1069" w:hanging="360"/>
      </w:pPr>
      <w:rPr>
        <w:rFonts w:ascii="Arial" w:eastAsiaTheme="minorHAnsi" w:hAnsi="Arial" w:cs="Arial"/>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1" w15:restartNumberingAfterBreak="0">
    <w:nsid w:val="798B11E6"/>
    <w:multiLevelType w:val="multilevel"/>
    <w:tmpl w:val="FA58C944"/>
    <w:lvl w:ilvl="0">
      <w:start w:val="16"/>
      <w:numFmt w:val="decimal"/>
      <w:lvlText w:val="%1"/>
      <w:lvlJc w:val="left"/>
      <w:pPr>
        <w:ind w:left="360" w:hanging="360"/>
      </w:pPr>
      <w:rPr>
        <w:b/>
        <w:bCs w:val="0"/>
        <w:color w:val="auto"/>
      </w:rPr>
    </w:lvl>
    <w:lvl w:ilvl="1">
      <w:start w:val="1"/>
      <w:numFmt w:val="decimal"/>
      <w:lvlText w:val="%1.%2"/>
      <w:lvlJc w:val="left"/>
      <w:pPr>
        <w:ind w:left="360" w:hanging="360"/>
      </w:pPr>
      <w:rPr>
        <w:b w:val="0"/>
        <w:bCs w:val="0"/>
        <w:sz w:val="20"/>
        <w:szCs w:val="20"/>
      </w:rPr>
    </w:lvl>
    <w:lvl w:ilvl="2">
      <w:start w:val="1"/>
      <w:numFmt w:val="decimal"/>
      <w:lvlText w:val="%1.%2.%3"/>
      <w:lvlJc w:val="left"/>
      <w:pPr>
        <w:ind w:left="720" w:hanging="720"/>
      </w:pPr>
      <w:rPr>
        <w:rFonts w:hint="default"/>
      </w:rPr>
    </w:lvl>
    <w:lvl w:ilvl="3">
      <w:start w:val="1"/>
      <w:numFmt w:val="lowerRoman"/>
      <w:lvlText w:val="%4."/>
      <w:lvlJc w:val="right"/>
      <w:pPr>
        <w:ind w:left="360" w:hanging="36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B182796"/>
    <w:multiLevelType w:val="multilevel"/>
    <w:tmpl w:val="A342B570"/>
    <w:lvl w:ilvl="0">
      <w:start w:val="1"/>
      <w:numFmt w:val="lowerLetter"/>
      <w:lvlText w:val="%1)"/>
      <w:lvlJc w:val="left"/>
      <w:pPr>
        <w:tabs>
          <w:tab w:val="num" w:pos="720"/>
        </w:tabs>
        <w:ind w:left="720" w:hanging="720"/>
      </w:pPr>
      <w:rPr>
        <w:rFonts w:hint="default"/>
        <w:b w:val="0"/>
        <w:i w:val="0"/>
        <w:sz w:val="24"/>
      </w:rPr>
    </w:lvl>
    <w:lvl w:ilvl="1">
      <w:start w:val="1"/>
      <w:numFmt w:val="decimal"/>
      <w:pStyle w:val="CONLevel11"/>
      <w:lvlText w:val="%1.%2"/>
      <w:lvlJc w:val="left"/>
      <w:pPr>
        <w:tabs>
          <w:tab w:val="num" w:pos="720"/>
        </w:tabs>
        <w:ind w:left="720" w:hanging="706"/>
      </w:pPr>
      <w:rPr>
        <w:rFonts w:ascii="Times New Roman" w:hAnsi="Times New Roman" w:hint="default"/>
        <w:b w:val="0"/>
        <w:i w:val="0"/>
        <w:sz w:val="24"/>
      </w:rPr>
    </w:lvl>
    <w:lvl w:ilvl="2">
      <w:start w:val="1"/>
      <w:numFmt w:val="lowerLetter"/>
      <w:pStyle w:val="CONLevela"/>
      <w:lvlText w:val="(%3)"/>
      <w:lvlJc w:val="left"/>
      <w:pPr>
        <w:tabs>
          <w:tab w:val="num" w:pos="1430"/>
        </w:tabs>
        <w:ind w:left="1430" w:hanging="720"/>
      </w:pPr>
      <w:rPr>
        <w:rFonts w:ascii="Times New Roman" w:hAnsi="Times New Roman" w:hint="default"/>
        <w:b w:val="0"/>
        <w:i w:val="0"/>
        <w:sz w:val="24"/>
      </w:rPr>
    </w:lvl>
    <w:lvl w:ilvl="3">
      <w:start w:val="1"/>
      <w:numFmt w:val="lowerRoman"/>
      <w:lvlText w:val="(%4)"/>
      <w:lvlJc w:val="left"/>
      <w:pPr>
        <w:tabs>
          <w:tab w:val="num" w:pos="2160"/>
        </w:tabs>
        <w:ind w:left="2160" w:hanging="720"/>
      </w:pPr>
      <w:rPr>
        <w:rFonts w:asciiTheme="minorHAnsi" w:eastAsia="Times New Roman" w:hAnsiTheme="minorHAnsi" w:cstheme="minorHAnsi"/>
        <w:b w:val="0"/>
        <w:i w:val="0"/>
        <w:sz w:val="24"/>
      </w:rPr>
    </w:lvl>
    <w:lvl w:ilvl="4">
      <w:start w:val="1"/>
      <w:numFmt w:val="upperLetter"/>
      <w:lvlText w:val="(%5)"/>
      <w:lvlJc w:val="left"/>
      <w:pPr>
        <w:tabs>
          <w:tab w:val="num" w:pos="2880"/>
        </w:tabs>
        <w:ind w:left="2880" w:hanging="720"/>
      </w:pPr>
      <w:rPr>
        <w:rFonts w:ascii="Times New Roman" w:hAnsi="Times New Roman" w:hint="default"/>
        <w:b w:val="0"/>
        <w:i w:val="0"/>
        <w:sz w:val="24"/>
      </w:rPr>
    </w:lvl>
    <w:lvl w:ilvl="5">
      <w:start w:val="1"/>
      <w:numFmt w:val="upperRoman"/>
      <w:pStyle w:val="CONLevelI"/>
      <w:lvlText w:val="(%6)"/>
      <w:lvlJc w:val="left"/>
      <w:pPr>
        <w:tabs>
          <w:tab w:val="num" w:pos="3600"/>
        </w:tabs>
        <w:ind w:left="3600" w:hanging="720"/>
      </w:pPr>
      <w:rPr>
        <w:rFonts w:ascii="Times New Roman" w:hAnsi="Times New Roman" w:hint="default"/>
        <w:b w:val="0"/>
        <w:i w:val="0"/>
        <w:sz w:val="24"/>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3" w15:restartNumberingAfterBreak="0">
    <w:nsid w:val="7BB92D50"/>
    <w:multiLevelType w:val="multilevel"/>
    <w:tmpl w:val="36689F2C"/>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4" w15:restartNumberingAfterBreak="0">
    <w:nsid w:val="7D161626"/>
    <w:multiLevelType w:val="multilevel"/>
    <w:tmpl w:val="7AF6B032"/>
    <w:lvl w:ilvl="0">
      <w:start w:val="1"/>
      <w:numFmt w:val="lowerRoman"/>
      <w:lvlText w:val="(%1)"/>
      <w:lvlJc w:val="left"/>
      <w:pPr>
        <w:ind w:left="360" w:hanging="360"/>
      </w:pPr>
      <w:rPr>
        <w:rFonts w:asciiTheme="minorHAnsi" w:eastAsiaTheme="minorHAnsi" w:hAnsiTheme="minorHAnsi" w:cstheme="minorHAnsi"/>
      </w:rPr>
    </w:lvl>
    <w:lvl w:ilvl="1">
      <w:start w:val="1"/>
      <w:numFmt w:val="lowerLetter"/>
      <w:lvlText w:val="%2)"/>
      <w:lvlJc w:val="left"/>
      <w:pPr>
        <w:ind w:left="720" w:hanging="360"/>
      </w:pPr>
    </w:lvl>
    <w:lvl w:ilvl="2">
      <w:start w:val="1"/>
      <w:numFmt w:val="lowerLetter"/>
      <w:lvlText w:val="(%3)"/>
      <w:lvlJc w:val="left"/>
      <w:pPr>
        <w:ind w:left="1080" w:hanging="360"/>
      </w:pPr>
      <w:rPr>
        <w:rFonts w:asciiTheme="minorHAnsi" w:eastAsiaTheme="minorHAnsi" w:hAnsiTheme="minorHAnsi" w:cstheme="min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7D2C4450"/>
    <w:multiLevelType w:val="multilevel"/>
    <w:tmpl w:val="199CD908"/>
    <w:lvl w:ilvl="0">
      <w:start w:val="20"/>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763186392">
    <w:abstractNumId w:val="0"/>
  </w:num>
  <w:num w:numId="2" w16cid:durableId="1145467848">
    <w:abstractNumId w:val="34"/>
  </w:num>
  <w:num w:numId="3" w16cid:durableId="2089034689">
    <w:abstractNumId w:val="26"/>
  </w:num>
  <w:num w:numId="4" w16cid:durableId="280723153">
    <w:abstractNumId w:val="17"/>
  </w:num>
  <w:num w:numId="5" w16cid:durableId="1016662377">
    <w:abstractNumId w:val="15"/>
  </w:num>
  <w:num w:numId="6" w16cid:durableId="1127773566">
    <w:abstractNumId w:val="78"/>
  </w:num>
  <w:num w:numId="7" w16cid:durableId="615718412">
    <w:abstractNumId w:val="24"/>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8" w16cid:durableId="475686831">
    <w:abstractNumId w:val="55"/>
  </w:num>
  <w:num w:numId="9" w16cid:durableId="1714883770">
    <w:abstractNumId w:val="69"/>
  </w:num>
  <w:num w:numId="10" w16cid:durableId="1174759510">
    <w:abstractNumId w:val="5"/>
  </w:num>
  <w:num w:numId="11" w16cid:durableId="1958874138">
    <w:abstractNumId w:val="24"/>
  </w:num>
  <w:num w:numId="12" w16cid:durableId="1021055180">
    <w:abstractNumId w:val="25"/>
  </w:num>
  <w:num w:numId="13" w16cid:durableId="1618675733">
    <w:abstractNumId w:val="92"/>
  </w:num>
  <w:num w:numId="14" w16cid:durableId="997267935">
    <w:abstractNumId w:val="88"/>
  </w:num>
  <w:num w:numId="15" w16cid:durableId="485367208">
    <w:abstractNumId w:val="65"/>
  </w:num>
  <w:num w:numId="16" w16cid:durableId="1810589475">
    <w:abstractNumId w:val="57"/>
  </w:num>
  <w:num w:numId="17" w16cid:durableId="771364682">
    <w:abstractNumId w:val="4"/>
  </w:num>
  <w:num w:numId="18" w16cid:durableId="1186286810">
    <w:abstractNumId w:val="27"/>
    <w:lvlOverride w:ilvl="0">
      <w:lvl w:ilvl="0">
        <w:start w:val="1"/>
        <w:numFmt w:val="none"/>
        <w:pStyle w:val="LegalDefinitionHeading"/>
        <w:suff w:val="nothing"/>
        <w:lvlText w:val=""/>
        <w:lvlJc w:val="left"/>
        <w:pPr>
          <w:ind w:left="567" w:firstLine="0"/>
        </w:pPr>
        <w:rPr>
          <w:rFonts w:hint="default"/>
        </w:rPr>
      </w:lvl>
    </w:lvlOverride>
    <w:lvlOverride w:ilvl="1">
      <w:lvl w:ilvl="1">
        <w:start w:val="1"/>
        <w:numFmt w:val="lowerLetter"/>
        <w:pStyle w:val="LegalDefinitionListIndent1"/>
        <w:lvlText w:val="(%2)"/>
        <w:lvlJc w:val="left"/>
        <w:pPr>
          <w:tabs>
            <w:tab w:val="num" w:pos="567"/>
          </w:tabs>
          <w:ind w:left="1134" w:hanging="567"/>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801339227">
    <w:abstractNumId w:val="76"/>
  </w:num>
  <w:num w:numId="20" w16cid:durableId="1806853867">
    <w:abstractNumId w:val="61"/>
  </w:num>
  <w:num w:numId="21" w16cid:durableId="493881029">
    <w:abstractNumId w:val="21"/>
  </w:num>
  <w:num w:numId="22" w16cid:durableId="1754401104">
    <w:abstractNumId w:val="86"/>
  </w:num>
  <w:num w:numId="23" w16cid:durableId="1028407826">
    <w:abstractNumId w:val="10"/>
  </w:num>
  <w:num w:numId="24" w16cid:durableId="473303969">
    <w:abstractNumId w:val="90"/>
  </w:num>
  <w:num w:numId="25" w16cid:durableId="1081221525">
    <w:abstractNumId w:val="11"/>
  </w:num>
  <w:num w:numId="26" w16cid:durableId="1308632642">
    <w:abstractNumId w:val="22"/>
  </w:num>
  <w:num w:numId="27" w16cid:durableId="53628805">
    <w:abstractNumId w:val="73"/>
  </w:num>
  <w:num w:numId="28" w16cid:durableId="100734296">
    <w:abstractNumId w:val="39"/>
  </w:num>
  <w:num w:numId="29" w16cid:durableId="1046181251">
    <w:abstractNumId w:val="28"/>
  </w:num>
  <w:num w:numId="30" w16cid:durableId="136191997">
    <w:abstractNumId w:val="1"/>
  </w:num>
  <w:num w:numId="31" w16cid:durableId="1510947590">
    <w:abstractNumId w:val="14"/>
  </w:num>
  <w:num w:numId="32" w16cid:durableId="402456870">
    <w:abstractNumId w:val="18"/>
  </w:num>
  <w:num w:numId="33" w16cid:durableId="545800377">
    <w:abstractNumId w:val="50"/>
  </w:num>
  <w:num w:numId="34" w16cid:durableId="1635326044">
    <w:abstractNumId w:val="40"/>
  </w:num>
  <w:num w:numId="35" w16cid:durableId="1497723338">
    <w:abstractNumId w:val="54"/>
  </w:num>
  <w:num w:numId="36" w16cid:durableId="1356076994">
    <w:abstractNumId w:val="93"/>
  </w:num>
  <w:num w:numId="37" w16cid:durableId="2056536031">
    <w:abstractNumId w:val="81"/>
  </w:num>
  <w:num w:numId="38" w16cid:durableId="281156890">
    <w:abstractNumId w:val="20"/>
  </w:num>
  <w:num w:numId="39" w16cid:durableId="988948729">
    <w:abstractNumId w:val="79"/>
  </w:num>
  <w:num w:numId="40" w16cid:durableId="165898303">
    <w:abstractNumId w:val="66"/>
  </w:num>
  <w:num w:numId="41" w16cid:durableId="499123709">
    <w:abstractNumId w:val="67"/>
  </w:num>
  <w:num w:numId="42" w16cid:durableId="191771472">
    <w:abstractNumId w:val="82"/>
  </w:num>
  <w:num w:numId="43" w16cid:durableId="1206721576">
    <w:abstractNumId w:val="2"/>
  </w:num>
  <w:num w:numId="44" w16cid:durableId="915897211">
    <w:abstractNumId w:val="51"/>
  </w:num>
  <w:num w:numId="45" w16cid:durableId="665210443">
    <w:abstractNumId w:val="45"/>
  </w:num>
  <w:num w:numId="46" w16cid:durableId="274530897">
    <w:abstractNumId w:val="30"/>
  </w:num>
  <w:num w:numId="47" w16cid:durableId="1633441513">
    <w:abstractNumId w:val="62"/>
  </w:num>
  <w:num w:numId="48" w16cid:durableId="2124764548">
    <w:abstractNumId w:val="19"/>
  </w:num>
  <w:num w:numId="49" w16cid:durableId="732042880">
    <w:abstractNumId w:val="36"/>
  </w:num>
  <w:num w:numId="50" w16cid:durableId="1754660956">
    <w:abstractNumId w:val="87"/>
  </w:num>
  <w:num w:numId="51" w16cid:durableId="181869712">
    <w:abstractNumId w:val="35"/>
  </w:num>
  <w:num w:numId="52" w16cid:durableId="162745161">
    <w:abstractNumId w:val="49"/>
  </w:num>
  <w:num w:numId="53" w16cid:durableId="869296610">
    <w:abstractNumId w:val="80"/>
  </w:num>
  <w:num w:numId="54" w16cid:durableId="1699623602">
    <w:abstractNumId w:val="56"/>
  </w:num>
  <w:num w:numId="55" w16cid:durableId="1343169193">
    <w:abstractNumId w:val="32"/>
  </w:num>
  <w:num w:numId="56" w16cid:durableId="386414035">
    <w:abstractNumId w:val="47"/>
  </w:num>
  <w:num w:numId="57" w16cid:durableId="2027633150">
    <w:abstractNumId w:val="68"/>
  </w:num>
  <w:num w:numId="58" w16cid:durableId="2102797539">
    <w:abstractNumId w:val="29"/>
  </w:num>
  <w:num w:numId="59" w16cid:durableId="720056231">
    <w:abstractNumId w:val="85"/>
  </w:num>
  <w:num w:numId="60" w16cid:durableId="1148283122">
    <w:abstractNumId w:val="7"/>
  </w:num>
  <w:num w:numId="61" w16cid:durableId="52588372">
    <w:abstractNumId w:val="70"/>
  </w:num>
  <w:num w:numId="62" w16cid:durableId="739864151">
    <w:abstractNumId w:val="71"/>
  </w:num>
  <w:num w:numId="63" w16cid:durableId="1140920374">
    <w:abstractNumId w:val="6"/>
  </w:num>
  <w:num w:numId="64" w16cid:durableId="1815029264">
    <w:abstractNumId w:val="91"/>
  </w:num>
  <w:num w:numId="65" w16cid:durableId="1228608777">
    <w:abstractNumId w:val="41"/>
  </w:num>
  <w:num w:numId="66" w16cid:durableId="518353890">
    <w:abstractNumId w:val="8"/>
  </w:num>
  <w:num w:numId="67" w16cid:durableId="1254556575">
    <w:abstractNumId w:val="16"/>
  </w:num>
  <w:num w:numId="68" w16cid:durableId="2031252285">
    <w:abstractNumId w:val="42"/>
  </w:num>
  <w:num w:numId="69" w16cid:durableId="371350692">
    <w:abstractNumId w:val="38"/>
  </w:num>
  <w:num w:numId="70" w16cid:durableId="1345284183">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611665815">
    <w:abstractNumId w:val="31"/>
  </w:num>
  <w:num w:numId="72" w16cid:durableId="241061990">
    <w:abstractNumId w:val="13"/>
  </w:num>
  <w:num w:numId="73" w16cid:durableId="1285385006">
    <w:abstractNumId w:val="44"/>
  </w:num>
  <w:num w:numId="74" w16cid:durableId="691690486">
    <w:abstractNumId w:val="59"/>
  </w:num>
  <w:num w:numId="75" w16cid:durableId="595864186">
    <w:abstractNumId w:val="46"/>
  </w:num>
  <w:num w:numId="76" w16cid:durableId="1127971694">
    <w:abstractNumId w:val="83"/>
  </w:num>
  <w:num w:numId="77" w16cid:durableId="1976182345">
    <w:abstractNumId w:val="9"/>
  </w:num>
  <w:num w:numId="78" w16cid:durableId="1843008811">
    <w:abstractNumId w:val="63"/>
  </w:num>
  <w:num w:numId="79" w16cid:durableId="2039965700">
    <w:abstractNumId w:val="52"/>
  </w:num>
  <w:num w:numId="80" w16cid:durableId="981538617">
    <w:abstractNumId w:val="72"/>
  </w:num>
  <w:num w:numId="81" w16cid:durableId="265383930">
    <w:abstractNumId w:val="60"/>
  </w:num>
  <w:num w:numId="82" w16cid:durableId="672340633">
    <w:abstractNumId w:val="53"/>
  </w:num>
  <w:num w:numId="83" w16cid:durableId="648901792">
    <w:abstractNumId w:val="43"/>
  </w:num>
  <w:num w:numId="84" w16cid:durableId="189538611">
    <w:abstractNumId w:val="84"/>
  </w:num>
  <w:num w:numId="85" w16cid:durableId="482697055">
    <w:abstractNumId w:val="74"/>
  </w:num>
  <w:num w:numId="86" w16cid:durableId="71851288">
    <w:abstractNumId w:val="3"/>
  </w:num>
  <w:num w:numId="87" w16cid:durableId="1779523305">
    <w:abstractNumId w:val="58"/>
  </w:num>
  <w:num w:numId="88" w16cid:durableId="2074422070">
    <w:abstractNumId w:val="23"/>
  </w:num>
  <w:num w:numId="89" w16cid:durableId="124589120">
    <w:abstractNumId w:val="48"/>
  </w:num>
  <w:num w:numId="90" w16cid:durableId="79914551">
    <w:abstractNumId w:val="12"/>
  </w:num>
  <w:num w:numId="91" w16cid:durableId="430321653">
    <w:abstractNumId w:val="89"/>
  </w:num>
  <w:num w:numId="92" w16cid:durableId="2064404322">
    <w:abstractNumId w:val="37"/>
  </w:num>
  <w:num w:numId="93" w16cid:durableId="1503204981">
    <w:abstractNumId w:val="75"/>
  </w:num>
  <w:num w:numId="94" w16cid:durableId="1625307846">
    <w:abstractNumId w:val="95"/>
  </w:num>
  <w:num w:numId="95" w16cid:durableId="1420710704">
    <w:abstractNumId w:val="94"/>
  </w:num>
  <w:num w:numId="96" w16cid:durableId="827551248">
    <w:abstractNumId w:val="33"/>
  </w:num>
  <w:num w:numId="97" w16cid:durableId="644703232">
    <w:abstractNumId w:val="77"/>
  </w:num>
  <w:numIdMacAtCleanup w:val="9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i Sinor">
    <w15:presenceInfo w15:providerId="None" w15:userId="Kai Sin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readOnly" w:enforcement="0"/>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33"/>
    <w:rsid w:val="000005A5"/>
    <w:rsid w:val="0000089D"/>
    <w:rsid w:val="00001514"/>
    <w:rsid w:val="00001A44"/>
    <w:rsid w:val="00001B66"/>
    <w:rsid w:val="000023DD"/>
    <w:rsid w:val="00003910"/>
    <w:rsid w:val="000041DA"/>
    <w:rsid w:val="00004298"/>
    <w:rsid w:val="000057EE"/>
    <w:rsid w:val="00005DFB"/>
    <w:rsid w:val="0001006C"/>
    <w:rsid w:val="00010B1E"/>
    <w:rsid w:val="00011134"/>
    <w:rsid w:val="000128D5"/>
    <w:rsid w:val="00013176"/>
    <w:rsid w:val="00013258"/>
    <w:rsid w:val="000134B9"/>
    <w:rsid w:val="00013661"/>
    <w:rsid w:val="00014959"/>
    <w:rsid w:val="00014BCC"/>
    <w:rsid w:val="00015F44"/>
    <w:rsid w:val="000167A5"/>
    <w:rsid w:val="00016862"/>
    <w:rsid w:val="0001727B"/>
    <w:rsid w:val="0002067D"/>
    <w:rsid w:val="00020C19"/>
    <w:rsid w:val="00021258"/>
    <w:rsid w:val="000258F8"/>
    <w:rsid w:val="00026072"/>
    <w:rsid w:val="00026E45"/>
    <w:rsid w:val="00030147"/>
    <w:rsid w:val="00032664"/>
    <w:rsid w:val="00032EA3"/>
    <w:rsid w:val="00032FC4"/>
    <w:rsid w:val="0003386E"/>
    <w:rsid w:val="000351E7"/>
    <w:rsid w:val="000369EA"/>
    <w:rsid w:val="00036BA5"/>
    <w:rsid w:val="000419A4"/>
    <w:rsid w:val="00041C10"/>
    <w:rsid w:val="00043F06"/>
    <w:rsid w:val="00044340"/>
    <w:rsid w:val="00044B31"/>
    <w:rsid w:val="0004707A"/>
    <w:rsid w:val="000478BD"/>
    <w:rsid w:val="00047D92"/>
    <w:rsid w:val="00050B00"/>
    <w:rsid w:val="00051027"/>
    <w:rsid w:val="00051A31"/>
    <w:rsid w:val="00051C85"/>
    <w:rsid w:val="000523AD"/>
    <w:rsid w:val="00052546"/>
    <w:rsid w:val="00052AB9"/>
    <w:rsid w:val="000537E8"/>
    <w:rsid w:val="000541BD"/>
    <w:rsid w:val="00055C20"/>
    <w:rsid w:val="0005627A"/>
    <w:rsid w:val="000568F7"/>
    <w:rsid w:val="00056BB9"/>
    <w:rsid w:val="0005731B"/>
    <w:rsid w:val="00057BC6"/>
    <w:rsid w:val="00060333"/>
    <w:rsid w:val="00060E44"/>
    <w:rsid w:val="00060F7F"/>
    <w:rsid w:val="00061370"/>
    <w:rsid w:val="000618D4"/>
    <w:rsid w:val="0006228B"/>
    <w:rsid w:val="0006383B"/>
    <w:rsid w:val="00063D14"/>
    <w:rsid w:val="00063EA9"/>
    <w:rsid w:val="000649F9"/>
    <w:rsid w:val="0006508D"/>
    <w:rsid w:val="00067A17"/>
    <w:rsid w:val="00070336"/>
    <w:rsid w:val="00070531"/>
    <w:rsid w:val="00070A93"/>
    <w:rsid w:val="0007374F"/>
    <w:rsid w:val="00073ACE"/>
    <w:rsid w:val="000752BF"/>
    <w:rsid w:val="00075C1F"/>
    <w:rsid w:val="0007602E"/>
    <w:rsid w:val="000768E4"/>
    <w:rsid w:val="000771BC"/>
    <w:rsid w:val="00077608"/>
    <w:rsid w:val="0008251D"/>
    <w:rsid w:val="00084A06"/>
    <w:rsid w:val="00085005"/>
    <w:rsid w:val="00085479"/>
    <w:rsid w:val="0008554C"/>
    <w:rsid w:val="00085F74"/>
    <w:rsid w:val="00086BCF"/>
    <w:rsid w:val="00087468"/>
    <w:rsid w:val="0009022F"/>
    <w:rsid w:val="00092DF7"/>
    <w:rsid w:val="000939C0"/>
    <w:rsid w:val="00093E7C"/>
    <w:rsid w:val="00094B7F"/>
    <w:rsid w:val="00095178"/>
    <w:rsid w:val="00096140"/>
    <w:rsid w:val="000A0155"/>
    <w:rsid w:val="000A18C4"/>
    <w:rsid w:val="000A23F1"/>
    <w:rsid w:val="000A2838"/>
    <w:rsid w:val="000A4337"/>
    <w:rsid w:val="000A5B1E"/>
    <w:rsid w:val="000A6F0E"/>
    <w:rsid w:val="000A725A"/>
    <w:rsid w:val="000A7E44"/>
    <w:rsid w:val="000B0A05"/>
    <w:rsid w:val="000B31D3"/>
    <w:rsid w:val="000B365C"/>
    <w:rsid w:val="000B38BE"/>
    <w:rsid w:val="000B5BE6"/>
    <w:rsid w:val="000B64DE"/>
    <w:rsid w:val="000B71A5"/>
    <w:rsid w:val="000C057D"/>
    <w:rsid w:val="000C0F64"/>
    <w:rsid w:val="000C1B7E"/>
    <w:rsid w:val="000C2249"/>
    <w:rsid w:val="000C2C31"/>
    <w:rsid w:val="000C486D"/>
    <w:rsid w:val="000C50FF"/>
    <w:rsid w:val="000C7797"/>
    <w:rsid w:val="000D0C9C"/>
    <w:rsid w:val="000D0EF6"/>
    <w:rsid w:val="000D1906"/>
    <w:rsid w:val="000D1D23"/>
    <w:rsid w:val="000D21CB"/>
    <w:rsid w:val="000D2C82"/>
    <w:rsid w:val="000D4202"/>
    <w:rsid w:val="000D4ADC"/>
    <w:rsid w:val="000D4C10"/>
    <w:rsid w:val="000D52F9"/>
    <w:rsid w:val="000D5FB5"/>
    <w:rsid w:val="000D66C5"/>
    <w:rsid w:val="000D788E"/>
    <w:rsid w:val="000D7CDF"/>
    <w:rsid w:val="000E22DC"/>
    <w:rsid w:val="000E2FE5"/>
    <w:rsid w:val="000E3745"/>
    <w:rsid w:val="000E3FD8"/>
    <w:rsid w:val="000E46F4"/>
    <w:rsid w:val="000E526B"/>
    <w:rsid w:val="000E5FC7"/>
    <w:rsid w:val="000E6525"/>
    <w:rsid w:val="000E6BB1"/>
    <w:rsid w:val="000E6D1B"/>
    <w:rsid w:val="000E7C3E"/>
    <w:rsid w:val="000E7D81"/>
    <w:rsid w:val="000F0404"/>
    <w:rsid w:val="000F0E93"/>
    <w:rsid w:val="000F12A9"/>
    <w:rsid w:val="000F1F19"/>
    <w:rsid w:val="000F1F3B"/>
    <w:rsid w:val="000F2960"/>
    <w:rsid w:val="000F4811"/>
    <w:rsid w:val="000F5B58"/>
    <w:rsid w:val="000F5F42"/>
    <w:rsid w:val="000F7669"/>
    <w:rsid w:val="001023B1"/>
    <w:rsid w:val="00102BA1"/>
    <w:rsid w:val="00103DE4"/>
    <w:rsid w:val="00105054"/>
    <w:rsid w:val="001053DE"/>
    <w:rsid w:val="001054CC"/>
    <w:rsid w:val="001068D0"/>
    <w:rsid w:val="0010701D"/>
    <w:rsid w:val="00107D7D"/>
    <w:rsid w:val="00111D2A"/>
    <w:rsid w:val="0011236D"/>
    <w:rsid w:val="001128A0"/>
    <w:rsid w:val="001134FB"/>
    <w:rsid w:val="00113A51"/>
    <w:rsid w:val="001141FD"/>
    <w:rsid w:val="00114C9C"/>
    <w:rsid w:val="00115A9B"/>
    <w:rsid w:val="0011637A"/>
    <w:rsid w:val="0011649E"/>
    <w:rsid w:val="001173A3"/>
    <w:rsid w:val="00117465"/>
    <w:rsid w:val="0011791D"/>
    <w:rsid w:val="00120A23"/>
    <w:rsid w:val="00121E9C"/>
    <w:rsid w:val="0012293A"/>
    <w:rsid w:val="00124604"/>
    <w:rsid w:val="00125A6D"/>
    <w:rsid w:val="00125B87"/>
    <w:rsid w:val="00125C51"/>
    <w:rsid w:val="00125FDD"/>
    <w:rsid w:val="00126347"/>
    <w:rsid w:val="00126EA8"/>
    <w:rsid w:val="0012728C"/>
    <w:rsid w:val="0013070F"/>
    <w:rsid w:val="0013086E"/>
    <w:rsid w:val="00131064"/>
    <w:rsid w:val="00131246"/>
    <w:rsid w:val="001313BB"/>
    <w:rsid w:val="00131B26"/>
    <w:rsid w:val="00131D2B"/>
    <w:rsid w:val="00131D56"/>
    <w:rsid w:val="00132D51"/>
    <w:rsid w:val="001345CC"/>
    <w:rsid w:val="00134CE4"/>
    <w:rsid w:val="001353ED"/>
    <w:rsid w:val="00135DE4"/>
    <w:rsid w:val="00136664"/>
    <w:rsid w:val="00137214"/>
    <w:rsid w:val="001403E3"/>
    <w:rsid w:val="00142237"/>
    <w:rsid w:val="001425A7"/>
    <w:rsid w:val="00143EDA"/>
    <w:rsid w:val="0014455C"/>
    <w:rsid w:val="001450D4"/>
    <w:rsid w:val="0014515A"/>
    <w:rsid w:val="001453D8"/>
    <w:rsid w:val="00145DB7"/>
    <w:rsid w:val="00150A14"/>
    <w:rsid w:val="001515B1"/>
    <w:rsid w:val="00151E35"/>
    <w:rsid w:val="00151ED4"/>
    <w:rsid w:val="00152ACA"/>
    <w:rsid w:val="0015476A"/>
    <w:rsid w:val="00154E85"/>
    <w:rsid w:val="001551F7"/>
    <w:rsid w:val="00156042"/>
    <w:rsid w:val="00156FF0"/>
    <w:rsid w:val="001576FE"/>
    <w:rsid w:val="001601B0"/>
    <w:rsid w:val="001604D0"/>
    <w:rsid w:val="00161294"/>
    <w:rsid w:val="001619D7"/>
    <w:rsid w:val="00162FF7"/>
    <w:rsid w:val="00164557"/>
    <w:rsid w:val="0016492D"/>
    <w:rsid w:val="00164EA5"/>
    <w:rsid w:val="00165141"/>
    <w:rsid w:val="00165912"/>
    <w:rsid w:val="0016683E"/>
    <w:rsid w:val="00166ED1"/>
    <w:rsid w:val="00170249"/>
    <w:rsid w:val="001705C4"/>
    <w:rsid w:val="00172137"/>
    <w:rsid w:val="0017293F"/>
    <w:rsid w:val="00174C49"/>
    <w:rsid w:val="00175211"/>
    <w:rsid w:val="001759E5"/>
    <w:rsid w:val="0017663A"/>
    <w:rsid w:val="001805B3"/>
    <w:rsid w:val="00180D05"/>
    <w:rsid w:val="001818D1"/>
    <w:rsid w:val="001833CC"/>
    <w:rsid w:val="00183BCF"/>
    <w:rsid w:val="0018585C"/>
    <w:rsid w:val="00186C2D"/>
    <w:rsid w:val="0019052F"/>
    <w:rsid w:val="00191A48"/>
    <w:rsid w:val="00193AD6"/>
    <w:rsid w:val="001941C5"/>
    <w:rsid w:val="00194449"/>
    <w:rsid w:val="00194D5F"/>
    <w:rsid w:val="0019538B"/>
    <w:rsid w:val="001A1790"/>
    <w:rsid w:val="001A24A7"/>
    <w:rsid w:val="001A2568"/>
    <w:rsid w:val="001A3B67"/>
    <w:rsid w:val="001A3E84"/>
    <w:rsid w:val="001A4881"/>
    <w:rsid w:val="001A6753"/>
    <w:rsid w:val="001A7A0B"/>
    <w:rsid w:val="001A7F39"/>
    <w:rsid w:val="001B1390"/>
    <w:rsid w:val="001B25C9"/>
    <w:rsid w:val="001B26A1"/>
    <w:rsid w:val="001B27B2"/>
    <w:rsid w:val="001B3776"/>
    <w:rsid w:val="001B3F43"/>
    <w:rsid w:val="001B4D65"/>
    <w:rsid w:val="001B4FA6"/>
    <w:rsid w:val="001B50A5"/>
    <w:rsid w:val="001B7152"/>
    <w:rsid w:val="001B73E1"/>
    <w:rsid w:val="001C1CA0"/>
    <w:rsid w:val="001C1CAD"/>
    <w:rsid w:val="001C2D96"/>
    <w:rsid w:val="001C6352"/>
    <w:rsid w:val="001C67D9"/>
    <w:rsid w:val="001C7685"/>
    <w:rsid w:val="001C7836"/>
    <w:rsid w:val="001D018A"/>
    <w:rsid w:val="001D0F13"/>
    <w:rsid w:val="001D1426"/>
    <w:rsid w:val="001D1B62"/>
    <w:rsid w:val="001D2527"/>
    <w:rsid w:val="001D3448"/>
    <w:rsid w:val="001D3EFC"/>
    <w:rsid w:val="001D408E"/>
    <w:rsid w:val="001D60B3"/>
    <w:rsid w:val="001D6B5E"/>
    <w:rsid w:val="001D7A51"/>
    <w:rsid w:val="001E051D"/>
    <w:rsid w:val="001E0CBE"/>
    <w:rsid w:val="001E128D"/>
    <w:rsid w:val="001E1794"/>
    <w:rsid w:val="001E36E6"/>
    <w:rsid w:val="001E3A54"/>
    <w:rsid w:val="001E5F8E"/>
    <w:rsid w:val="001E791A"/>
    <w:rsid w:val="001E7E34"/>
    <w:rsid w:val="001F0036"/>
    <w:rsid w:val="001F6481"/>
    <w:rsid w:val="001F667A"/>
    <w:rsid w:val="001F6A5F"/>
    <w:rsid w:val="001F6BC6"/>
    <w:rsid w:val="001F79A8"/>
    <w:rsid w:val="0020160A"/>
    <w:rsid w:val="002034AD"/>
    <w:rsid w:val="00203A3A"/>
    <w:rsid w:val="00203AD1"/>
    <w:rsid w:val="00203BF8"/>
    <w:rsid w:val="002046C1"/>
    <w:rsid w:val="00204B3A"/>
    <w:rsid w:val="00204F06"/>
    <w:rsid w:val="002054FD"/>
    <w:rsid w:val="00205D5F"/>
    <w:rsid w:val="00206402"/>
    <w:rsid w:val="00207368"/>
    <w:rsid w:val="00210914"/>
    <w:rsid w:val="00211198"/>
    <w:rsid w:val="00212688"/>
    <w:rsid w:val="002135F8"/>
    <w:rsid w:val="002143B4"/>
    <w:rsid w:val="00214B87"/>
    <w:rsid w:val="00214F92"/>
    <w:rsid w:val="0021529C"/>
    <w:rsid w:val="002154C2"/>
    <w:rsid w:val="00217696"/>
    <w:rsid w:val="002177C4"/>
    <w:rsid w:val="00220212"/>
    <w:rsid w:val="00220384"/>
    <w:rsid w:val="00220682"/>
    <w:rsid w:val="00220E93"/>
    <w:rsid w:val="00220ECA"/>
    <w:rsid w:val="002217D6"/>
    <w:rsid w:val="00222228"/>
    <w:rsid w:val="0022268E"/>
    <w:rsid w:val="00222946"/>
    <w:rsid w:val="00222ADE"/>
    <w:rsid w:val="002235F8"/>
    <w:rsid w:val="00223777"/>
    <w:rsid w:val="002245A6"/>
    <w:rsid w:val="00224DB7"/>
    <w:rsid w:val="00224DF4"/>
    <w:rsid w:val="002271A1"/>
    <w:rsid w:val="002274D2"/>
    <w:rsid w:val="00227B05"/>
    <w:rsid w:val="00227D87"/>
    <w:rsid w:val="00230B4A"/>
    <w:rsid w:val="002311E2"/>
    <w:rsid w:val="0023147C"/>
    <w:rsid w:val="0023257A"/>
    <w:rsid w:val="0023351B"/>
    <w:rsid w:val="00233AD2"/>
    <w:rsid w:val="00233E12"/>
    <w:rsid w:val="00234D68"/>
    <w:rsid w:val="00235428"/>
    <w:rsid w:val="002359CF"/>
    <w:rsid w:val="002361CA"/>
    <w:rsid w:val="00240B4E"/>
    <w:rsid w:val="00242034"/>
    <w:rsid w:val="00242637"/>
    <w:rsid w:val="00244BC3"/>
    <w:rsid w:val="00245053"/>
    <w:rsid w:val="00245ED4"/>
    <w:rsid w:val="0024628B"/>
    <w:rsid w:val="0024768C"/>
    <w:rsid w:val="00247C7A"/>
    <w:rsid w:val="00250243"/>
    <w:rsid w:val="002510AB"/>
    <w:rsid w:val="00252C3D"/>
    <w:rsid w:val="00252F52"/>
    <w:rsid w:val="0025399C"/>
    <w:rsid w:val="00253FA2"/>
    <w:rsid w:val="002563D5"/>
    <w:rsid w:val="00256AD4"/>
    <w:rsid w:val="00257900"/>
    <w:rsid w:val="00257B76"/>
    <w:rsid w:val="00262C96"/>
    <w:rsid w:val="00262E46"/>
    <w:rsid w:val="002632B7"/>
    <w:rsid w:val="002634EB"/>
    <w:rsid w:val="00263951"/>
    <w:rsid w:val="00265577"/>
    <w:rsid w:val="002658F9"/>
    <w:rsid w:val="00265DA3"/>
    <w:rsid w:val="00265EF2"/>
    <w:rsid w:val="00270697"/>
    <w:rsid w:val="00271B42"/>
    <w:rsid w:val="00274931"/>
    <w:rsid w:val="00274F29"/>
    <w:rsid w:val="0027600A"/>
    <w:rsid w:val="002763F8"/>
    <w:rsid w:val="0027712D"/>
    <w:rsid w:val="00280C22"/>
    <w:rsid w:val="00281E30"/>
    <w:rsid w:val="00282855"/>
    <w:rsid w:val="00283ADD"/>
    <w:rsid w:val="00284F8A"/>
    <w:rsid w:val="002877F3"/>
    <w:rsid w:val="00287B99"/>
    <w:rsid w:val="00290B15"/>
    <w:rsid w:val="0029125B"/>
    <w:rsid w:val="00291500"/>
    <w:rsid w:val="00291DC9"/>
    <w:rsid w:val="002923FE"/>
    <w:rsid w:val="002930F7"/>
    <w:rsid w:val="00293572"/>
    <w:rsid w:val="00293B07"/>
    <w:rsid w:val="00296945"/>
    <w:rsid w:val="00296DB9"/>
    <w:rsid w:val="002971FD"/>
    <w:rsid w:val="00297B24"/>
    <w:rsid w:val="002A328A"/>
    <w:rsid w:val="002A33BC"/>
    <w:rsid w:val="002A36D4"/>
    <w:rsid w:val="002A3829"/>
    <w:rsid w:val="002A3C04"/>
    <w:rsid w:val="002A4152"/>
    <w:rsid w:val="002A5267"/>
    <w:rsid w:val="002A5D50"/>
    <w:rsid w:val="002A6EA4"/>
    <w:rsid w:val="002B1485"/>
    <w:rsid w:val="002B1E9C"/>
    <w:rsid w:val="002B2CF1"/>
    <w:rsid w:val="002B42B0"/>
    <w:rsid w:val="002B50DC"/>
    <w:rsid w:val="002B72A6"/>
    <w:rsid w:val="002B7665"/>
    <w:rsid w:val="002B78BB"/>
    <w:rsid w:val="002C07F0"/>
    <w:rsid w:val="002C146D"/>
    <w:rsid w:val="002C2C1C"/>
    <w:rsid w:val="002C3A23"/>
    <w:rsid w:val="002C4899"/>
    <w:rsid w:val="002C51F0"/>
    <w:rsid w:val="002C5F49"/>
    <w:rsid w:val="002D0C19"/>
    <w:rsid w:val="002D13A5"/>
    <w:rsid w:val="002D2661"/>
    <w:rsid w:val="002D2DCC"/>
    <w:rsid w:val="002D30A1"/>
    <w:rsid w:val="002D3454"/>
    <w:rsid w:val="002D3E42"/>
    <w:rsid w:val="002D6405"/>
    <w:rsid w:val="002E040E"/>
    <w:rsid w:val="002E2076"/>
    <w:rsid w:val="002E2CFE"/>
    <w:rsid w:val="002E4151"/>
    <w:rsid w:val="002E601C"/>
    <w:rsid w:val="002E6C8D"/>
    <w:rsid w:val="002F1077"/>
    <w:rsid w:val="002F2657"/>
    <w:rsid w:val="002F2D38"/>
    <w:rsid w:val="002F3084"/>
    <w:rsid w:val="002F3B15"/>
    <w:rsid w:val="002F6DE7"/>
    <w:rsid w:val="002F6E7E"/>
    <w:rsid w:val="0030035F"/>
    <w:rsid w:val="00300364"/>
    <w:rsid w:val="003010DD"/>
    <w:rsid w:val="00302B2B"/>
    <w:rsid w:val="00302CE5"/>
    <w:rsid w:val="00303F5B"/>
    <w:rsid w:val="003044B6"/>
    <w:rsid w:val="00304B0C"/>
    <w:rsid w:val="00310A77"/>
    <w:rsid w:val="0031407C"/>
    <w:rsid w:val="00315326"/>
    <w:rsid w:val="00315F7B"/>
    <w:rsid w:val="0031653E"/>
    <w:rsid w:val="00316BDD"/>
    <w:rsid w:val="00317B8F"/>
    <w:rsid w:val="00320999"/>
    <w:rsid w:val="003213E0"/>
    <w:rsid w:val="003220ED"/>
    <w:rsid w:val="00324FC8"/>
    <w:rsid w:val="003261C1"/>
    <w:rsid w:val="00327F84"/>
    <w:rsid w:val="00330F08"/>
    <w:rsid w:val="003318D8"/>
    <w:rsid w:val="00332A1C"/>
    <w:rsid w:val="00332D1B"/>
    <w:rsid w:val="00332EC6"/>
    <w:rsid w:val="0033357B"/>
    <w:rsid w:val="0033359E"/>
    <w:rsid w:val="003351F9"/>
    <w:rsid w:val="00340714"/>
    <w:rsid w:val="003418C4"/>
    <w:rsid w:val="003428B0"/>
    <w:rsid w:val="00342CA0"/>
    <w:rsid w:val="00344BAF"/>
    <w:rsid w:val="00345A74"/>
    <w:rsid w:val="003460F7"/>
    <w:rsid w:val="00346618"/>
    <w:rsid w:val="00346A42"/>
    <w:rsid w:val="00347015"/>
    <w:rsid w:val="003477D0"/>
    <w:rsid w:val="00347FC1"/>
    <w:rsid w:val="00351596"/>
    <w:rsid w:val="003539C6"/>
    <w:rsid w:val="00353ED7"/>
    <w:rsid w:val="003542F6"/>
    <w:rsid w:val="00356898"/>
    <w:rsid w:val="00356948"/>
    <w:rsid w:val="00356C55"/>
    <w:rsid w:val="00356F8E"/>
    <w:rsid w:val="00360952"/>
    <w:rsid w:val="00362F42"/>
    <w:rsid w:val="003630C2"/>
    <w:rsid w:val="00363366"/>
    <w:rsid w:val="003649A3"/>
    <w:rsid w:val="00364DF2"/>
    <w:rsid w:val="003650D1"/>
    <w:rsid w:val="003651B8"/>
    <w:rsid w:val="00365F99"/>
    <w:rsid w:val="00367158"/>
    <w:rsid w:val="003673A5"/>
    <w:rsid w:val="00367DE9"/>
    <w:rsid w:val="00371A6A"/>
    <w:rsid w:val="00372495"/>
    <w:rsid w:val="0037317B"/>
    <w:rsid w:val="0037584D"/>
    <w:rsid w:val="00380202"/>
    <w:rsid w:val="003815EE"/>
    <w:rsid w:val="00384DB4"/>
    <w:rsid w:val="00385456"/>
    <w:rsid w:val="00385900"/>
    <w:rsid w:val="00385B1A"/>
    <w:rsid w:val="00386CDC"/>
    <w:rsid w:val="00392EAF"/>
    <w:rsid w:val="0039486F"/>
    <w:rsid w:val="00394A7D"/>
    <w:rsid w:val="00394D27"/>
    <w:rsid w:val="00395D71"/>
    <w:rsid w:val="00396516"/>
    <w:rsid w:val="00396ADC"/>
    <w:rsid w:val="00397EED"/>
    <w:rsid w:val="003A0D0E"/>
    <w:rsid w:val="003A2744"/>
    <w:rsid w:val="003A2E06"/>
    <w:rsid w:val="003A2E87"/>
    <w:rsid w:val="003A3681"/>
    <w:rsid w:val="003A41DC"/>
    <w:rsid w:val="003A5C86"/>
    <w:rsid w:val="003A5D91"/>
    <w:rsid w:val="003A6171"/>
    <w:rsid w:val="003A6243"/>
    <w:rsid w:val="003A6AD1"/>
    <w:rsid w:val="003A7BAA"/>
    <w:rsid w:val="003B1685"/>
    <w:rsid w:val="003B196D"/>
    <w:rsid w:val="003B2237"/>
    <w:rsid w:val="003B4017"/>
    <w:rsid w:val="003B4A23"/>
    <w:rsid w:val="003B5D3D"/>
    <w:rsid w:val="003B623C"/>
    <w:rsid w:val="003B6EFC"/>
    <w:rsid w:val="003C00D1"/>
    <w:rsid w:val="003C0326"/>
    <w:rsid w:val="003C0D20"/>
    <w:rsid w:val="003C0F64"/>
    <w:rsid w:val="003C122A"/>
    <w:rsid w:val="003C1477"/>
    <w:rsid w:val="003C1C13"/>
    <w:rsid w:val="003C289B"/>
    <w:rsid w:val="003C3999"/>
    <w:rsid w:val="003C57AA"/>
    <w:rsid w:val="003C58AD"/>
    <w:rsid w:val="003C5942"/>
    <w:rsid w:val="003C5C1F"/>
    <w:rsid w:val="003C696F"/>
    <w:rsid w:val="003C7418"/>
    <w:rsid w:val="003C7EAE"/>
    <w:rsid w:val="003D0322"/>
    <w:rsid w:val="003D0BF8"/>
    <w:rsid w:val="003D11D0"/>
    <w:rsid w:val="003D1279"/>
    <w:rsid w:val="003D16D3"/>
    <w:rsid w:val="003D1947"/>
    <w:rsid w:val="003D1E33"/>
    <w:rsid w:val="003E0082"/>
    <w:rsid w:val="003E013D"/>
    <w:rsid w:val="003E0ED7"/>
    <w:rsid w:val="003E2A67"/>
    <w:rsid w:val="003E2EA0"/>
    <w:rsid w:val="003E3067"/>
    <w:rsid w:val="003E45B9"/>
    <w:rsid w:val="003E4860"/>
    <w:rsid w:val="003E55B4"/>
    <w:rsid w:val="003E56EE"/>
    <w:rsid w:val="003E6B46"/>
    <w:rsid w:val="003E7E6D"/>
    <w:rsid w:val="003F1AE9"/>
    <w:rsid w:val="003F20D1"/>
    <w:rsid w:val="003F4447"/>
    <w:rsid w:val="003F4D52"/>
    <w:rsid w:val="003F50EA"/>
    <w:rsid w:val="003F5343"/>
    <w:rsid w:val="003F6E53"/>
    <w:rsid w:val="00400373"/>
    <w:rsid w:val="00400A80"/>
    <w:rsid w:val="004018C7"/>
    <w:rsid w:val="00402E68"/>
    <w:rsid w:val="00403A99"/>
    <w:rsid w:val="004047F6"/>
    <w:rsid w:val="00404881"/>
    <w:rsid w:val="00405F5C"/>
    <w:rsid w:val="00406B25"/>
    <w:rsid w:val="00406ED3"/>
    <w:rsid w:val="00410ECB"/>
    <w:rsid w:val="00411636"/>
    <w:rsid w:val="004143D4"/>
    <w:rsid w:val="00415758"/>
    <w:rsid w:val="00415B25"/>
    <w:rsid w:val="004169DA"/>
    <w:rsid w:val="004200DD"/>
    <w:rsid w:val="004203AC"/>
    <w:rsid w:val="00420B46"/>
    <w:rsid w:val="00420F46"/>
    <w:rsid w:val="0042116E"/>
    <w:rsid w:val="004217D3"/>
    <w:rsid w:val="00422133"/>
    <w:rsid w:val="0042251F"/>
    <w:rsid w:val="00423A6D"/>
    <w:rsid w:val="004244E1"/>
    <w:rsid w:val="004247B1"/>
    <w:rsid w:val="00424F0D"/>
    <w:rsid w:val="004252FD"/>
    <w:rsid w:val="004263B2"/>
    <w:rsid w:val="00426714"/>
    <w:rsid w:val="0042730D"/>
    <w:rsid w:val="00427EE9"/>
    <w:rsid w:val="00427FF1"/>
    <w:rsid w:val="00430A56"/>
    <w:rsid w:val="00433254"/>
    <w:rsid w:val="00433840"/>
    <w:rsid w:val="00433A75"/>
    <w:rsid w:val="00433D1D"/>
    <w:rsid w:val="00436CA1"/>
    <w:rsid w:val="00436D50"/>
    <w:rsid w:val="004372A9"/>
    <w:rsid w:val="0043742E"/>
    <w:rsid w:val="00437B19"/>
    <w:rsid w:val="004423E0"/>
    <w:rsid w:val="004442F7"/>
    <w:rsid w:val="00444F55"/>
    <w:rsid w:val="004509BA"/>
    <w:rsid w:val="00452F4C"/>
    <w:rsid w:val="0045492B"/>
    <w:rsid w:val="00454DB6"/>
    <w:rsid w:val="00456643"/>
    <w:rsid w:val="00457F02"/>
    <w:rsid w:val="00463E03"/>
    <w:rsid w:val="004642D9"/>
    <w:rsid w:val="00465019"/>
    <w:rsid w:val="0046522F"/>
    <w:rsid w:val="0046608F"/>
    <w:rsid w:val="0046627E"/>
    <w:rsid w:val="004666DE"/>
    <w:rsid w:val="0046726F"/>
    <w:rsid w:val="00470DF0"/>
    <w:rsid w:val="00470F18"/>
    <w:rsid w:val="004713AA"/>
    <w:rsid w:val="00472200"/>
    <w:rsid w:val="00472F90"/>
    <w:rsid w:val="00473112"/>
    <w:rsid w:val="004737A0"/>
    <w:rsid w:val="00474786"/>
    <w:rsid w:val="004759E8"/>
    <w:rsid w:val="004761C6"/>
    <w:rsid w:val="00476628"/>
    <w:rsid w:val="0047681C"/>
    <w:rsid w:val="00476C82"/>
    <w:rsid w:val="00477938"/>
    <w:rsid w:val="00477A05"/>
    <w:rsid w:val="00481B1A"/>
    <w:rsid w:val="00482409"/>
    <w:rsid w:val="004825F1"/>
    <w:rsid w:val="00483E3B"/>
    <w:rsid w:val="00484519"/>
    <w:rsid w:val="00485DDE"/>
    <w:rsid w:val="00491495"/>
    <w:rsid w:val="00492A72"/>
    <w:rsid w:val="004938E7"/>
    <w:rsid w:val="004946C3"/>
    <w:rsid w:val="00494AFB"/>
    <w:rsid w:val="00495227"/>
    <w:rsid w:val="00496079"/>
    <w:rsid w:val="004960CD"/>
    <w:rsid w:val="004A1CFA"/>
    <w:rsid w:val="004A2439"/>
    <w:rsid w:val="004A27A6"/>
    <w:rsid w:val="004A2DBB"/>
    <w:rsid w:val="004A328F"/>
    <w:rsid w:val="004A34CC"/>
    <w:rsid w:val="004A3954"/>
    <w:rsid w:val="004A3DF9"/>
    <w:rsid w:val="004A419F"/>
    <w:rsid w:val="004A48D0"/>
    <w:rsid w:val="004A642B"/>
    <w:rsid w:val="004A6655"/>
    <w:rsid w:val="004A6E8D"/>
    <w:rsid w:val="004A7173"/>
    <w:rsid w:val="004A7343"/>
    <w:rsid w:val="004B0437"/>
    <w:rsid w:val="004B321C"/>
    <w:rsid w:val="004B4751"/>
    <w:rsid w:val="004B5522"/>
    <w:rsid w:val="004B6521"/>
    <w:rsid w:val="004B6604"/>
    <w:rsid w:val="004B6615"/>
    <w:rsid w:val="004B73C3"/>
    <w:rsid w:val="004B7ABA"/>
    <w:rsid w:val="004C150D"/>
    <w:rsid w:val="004C36CC"/>
    <w:rsid w:val="004C59DC"/>
    <w:rsid w:val="004C6613"/>
    <w:rsid w:val="004D3443"/>
    <w:rsid w:val="004D7218"/>
    <w:rsid w:val="004D73E1"/>
    <w:rsid w:val="004D7E2D"/>
    <w:rsid w:val="004E493F"/>
    <w:rsid w:val="004E5413"/>
    <w:rsid w:val="004E63F2"/>
    <w:rsid w:val="004E66CA"/>
    <w:rsid w:val="004E6E21"/>
    <w:rsid w:val="004E6F65"/>
    <w:rsid w:val="004E7946"/>
    <w:rsid w:val="004F0856"/>
    <w:rsid w:val="004F24EA"/>
    <w:rsid w:val="004F2F0A"/>
    <w:rsid w:val="004F2FD2"/>
    <w:rsid w:val="004F3ADA"/>
    <w:rsid w:val="004F44B0"/>
    <w:rsid w:val="004F4518"/>
    <w:rsid w:val="004F53E5"/>
    <w:rsid w:val="004F5B7C"/>
    <w:rsid w:val="004F63E3"/>
    <w:rsid w:val="004F662A"/>
    <w:rsid w:val="004F745B"/>
    <w:rsid w:val="0050004F"/>
    <w:rsid w:val="0050005E"/>
    <w:rsid w:val="00500FB5"/>
    <w:rsid w:val="00501804"/>
    <w:rsid w:val="00501E3D"/>
    <w:rsid w:val="005035CD"/>
    <w:rsid w:val="00503925"/>
    <w:rsid w:val="0050473D"/>
    <w:rsid w:val="00504950"/>
    <w:rsid w:val="00505854"/>
    <w:rsid w:val="00506469"/>
    <w:rsid w:val="00507122"/>
    <w:rsid w:val="005079C0"/>
    <w:rsid w:val="00507DED"/>
    <w:rsid w:val="00511016"/>
    <w:rsid w:val="00511DDA"/>
    <w:rsid w:val="005138A5"/>
    <w:rsid w:val="00514665"/>
    <w:rsid w:val="00514787"/>
    <w:rsid w:val="0051525F"/>
    <w:rsid w:val="00515645"/>
    <w:rsid w:val="005169B2"/>
    <w:rsid w:val="00516C9E"/>
    <w:rsid w:val="00520E95"/>
    <w:rsid w:val="005215DB"/>
    <w:rsid w:val="00521DF7"/>
    <w:rsid w:val="00522BB4"/>
    <w:rsid w:val="00522D09"/>
    <w:rsid w:val="00522FBE"/>
    <w:rsid w:val="0052402E"/>
    <w:rsid w:val="005263E1"/>
    <w:rsid w:val="00527EE4"/>
    <w:rsid w:val="00530FF1"/>
    <w:rsid w:val="005349E4"/>
    <w:rsid w:val="00534BC8"/>
    <w:rsid w:val="005414CF"/>
    <w:rsid w:val="00542122"/>
    <w:rsid w:val="00543144"/>
    <w:rsid w:val="00544C97"/>
    <w:rsid w:val="00544CB2"/>
    <w:rsid w:val="00545679"/>
    <w:rsid w:val="00545C66"/>
    <w:rsid w:val="00545F6C"/>
    <w:rsid w:val="00546633"/>
    <w:rsid w:val="00546DC1"/>
    <w:rsid w:val="00547735"/>
    <w:rsid w:val="00550892"/>
    <w:rsid w:val="00550D9F"/>
    <w:rsid w:val="00551B45"/>
    <w:rsid w:val="005526C9"/>
    <w:rsid w:val="0055351D"/>
    <w:rsid w:val="00554C36"/>
    <w:rsid w:val="005557DD"/>
    <w:rsid w:val="00556324"/>
    <w:rsid w:val="00556476"/>
    <w:rsid w:val="005569DC"/>
    <w:rsid w:val="00556DD9"/>
    <w:rsid w:val="00560E1B"/>
    <w:rsid w:val="00560ECD"/>
    <w:rsid w:val="00561FDD"/>
    <w:rsid w:val="00562B0C"/>
    <w:rsid w:val="005639EB"/>
    <w:rsid w:val="00566ED9"/>
    <w:rsid w:val="00570E30"/>
    <w:rsid w:val="00570F14"/>
    <w:rsid w:val="00571D52"/>
    <w:rsid w:val="00571E45"/>
    <w:rsid w:val="005732CB"/>
    <w:rsid w:val="00573373"/>
    <w:rsid w:val="005737E3"/>
    <w:rsid w:val="00573929"/>
    <w:rsid w:val="00575042"/>
    <w:rsid w:val="005773CF"/>
    <w:rsid w:val="0058033D"/>
    <w:rsid w:val="00580F70"/>
    <w:rsid w:val="00581CEB"/>
    <w:rsid w:val="00583252"/>
    <w:rsid w:val="0058358B"/>
    <w:rsid w:val="0058435A"/>
    <w:rsid w:val="00585000"/>
    <w:rsid w:val="005855F1"/>
    <w:rsid w:val="005856AB"/>
    <w:rsid w:val="00585AD4"/>
    <w:rsid w:val="00585F28"/>
    <w:rsid w:val="005871F6"/>
    <w:rsid w:val="00590BF0"/>
    <w:rsid w:val="005914E9"/>
    <w:rsid w:val="00591BC5"/>
    <w:rsid w:val="00592E95"/>
    <w:rsid w:val="00593878"/>
    <w:rsid w:val="00594A0C"/>
    <w:rsid w:val="0059619A"/>
    <w:rsid w:val="0059655E"/>
    <w:rsid w:val="00596BFB"/>
    <w:rsid w:val="00597193"/>
    <w:rsid w:val="005A0353"/>
    <w:rsid w:val="005A0581"/>
    <w:rsid w:val="005A1126"/>
    <w:rsid w:val="005A125E"/>
    <w:rsid w:val="005A19E1"/>
    <w:rsid w:val="005A1C0B"/>
    <w:rsid w:val="005A2B35"/>
    <w:rsid w:val="005A3CA0"/>
    <w:rsid w:val="005A3D09"/>
    <w:rsid w:val="005A3D33"/>
    <w:rsid w:val="005A4905"/>
    <w:rsid w:val="005A4DEF"/>
    <w:rsid w:val="005A693F"/>
    <w:rsid w:val="005A71F5"/>
    <w:rsid w:val="005A784B"/>
    <w:rsid w:val="005B01AF"/>
    <w:rsid w:val="005B0942"/>
    <w:rsid w:val="005B174E"/>
    <w:rsid w:val="005B185B"/>
    <w:rsid w:val="005B1C56"/>
    <w:rsid w:val="005B2205"/>
    <w:rsid w:val="005B23BC"/>
    <w:rsid w:val="005B28AE"/>
    <w:rsid w:val="005B355F"/>
    <w:rsid w:val="005B3A1A"/>
    <w:rsid w:val="005B3C19"/>
    <w:rsid w:val="005B5231"/>
    <w:rsid w:val="005B6889"/>
    <w:rsid w:val="005B6FA3"/>
    <w:rsid w:val="005B72A5"/>
    <w:rsid w:val="005B7CA8"/>
    <w:rsid w:val="005B7DD2"/>
    <w:rsid w:val="005C1911"/>
    <w:rsid w:val="005C2250"/>
    <w:rsid w:val="005C2742"/>
    <w:rsid w:val="005C30E7"/>
    <w:rsid w:val="005C33FB"/>
    <w:rsid w:val="005C36E3"/>
    <w:rsid w:val="005C36E5"/>
    <w:rsid w:val="005C420A"/>
    <w:rsid w:val="005C6188"/>
    <w:rsid w:val="005C7C9D"/>
    <w:rsid w:val="005D0639"/>
    <w:rsid w:val="005D235B"/>
    <w:rsid w:val="005D356C"/>
    <w:rsid w:val="005D5804"/>
    <w:rsid w:val="005D6D0C"/>
    <w:rsid w:val="005E0B12"/>
    <w:rsid w:val="005E3338"/>
    <w:rsid w:val="005E46D9"/>
    <w:rsid w:val="005E47DD"/>
    <w:rsid w:val="005E5777"/>
    <w:rsid w:val="005E7A9E"/>
    <w:rsid w:val="005F0C63"/>
    <w:rsid w:val="005F51F1"/>
    <w:rsid w:val="005F58FB"/>
    <w:rsid w:val="005F649F"/>
    <w:rsid w:val="005F7192"/>
    <w:rsid w:val="005F79E6"/>
    <w:rsid w:val="00600C8D"/>
    <w:rsid w:val="00601839"/>
    <w:rsid w:val="00601869"/>
    <w:rsid w:val="0060248A"/>
    <w:rsid w:val="00602B52"/>
    <w:rsid w:val="00602DEF"/>
    <w:rsid w:val="00602E10"/>
    <w:rsid w:val="00606101"/>
    <w:rsid w:val="00610B77"/>
    <w:rsid w:val="00610EA3"/>
    <w:rsid w:val="006124E3"/>
    <w:rsid w:val="00613AAF"/>
    <w:rsid w:val="00613EB7"/>
    <w:rsid w:val="006148F0"/>
    <w:rsid w:val="00614CA5"/>
    <w:rsid w:val="00616235"/>
    <w:rsid w:val="0061644E"/>
    <w:rsid w:val="00616921"/>
    <w:rsid w:val="00616BCA"/>
    <w:rsid w:val="006208F1"/>
    <w:rsid w:val="00620C6B"/>
    <w:rsid w:val="00622616"/>
    <w:rsid w:val="00622AA1"/>
    <w:rsid w:val="0062439F"/>
    <w:rsid w:val="0062473C"/>
    <w:rsid w:val="00624D03"/>
    <w:rsid w:val="00624F51"/>
    <w:rsid w:val="00626AE1"/>
    <w:rsid w:val="00627A12"/>
    <w:rsid w:val="00630331"/>
    <w:rsid w:val="00630C80"/>
    <w:rsid w:val="00632399"/>
    <w:rsid w:val="00633FE0"/>
    <w:rsid w:val="0063428C"/>
    <w:rsid w:val="00634545"/>
    <w:rsid w:val="00634C55"/>
    <w:rsid w:val="00634CA5"/>
    <w:rsid w:val="0063501A"/>
    <w:rsid w:val="00636DA7"/>
    <w:rsid w:val="00640686"/>
    <w:rsid w:val="00641086"/>
    <w:rsid w:val="006418A9"/>
    <w:rsid w:val="00643C81"/>
    <w:rsid w:val="00644BCD"/>
    <w:rsid w:val="00645167"/>
    <w:rsid w:val="00645D86"/>
    <w:rsid w:val="00650A93"/>
    <w:rsid w:val="00650B57"/>
    <w:rsid w:val="0065273E"/>
    <w:rsid w:val="00652AEA"/>
    <w:rsid w:val="00653519"/>
    <w:rsid w:val="0065492C"/>
    <w:rsid w:val="006549F2"/>
    <w:rsid w:val="00654CC7"/>
    <w:rsid w:val="00657E1B"/>
    <w:rsid w:val="00660548"/>
    <w:rsid w:val="00661783"/>
    <w:rsid w:val="006621F7"/>
    <w:rsid w:val="00663574"/>
    <w:rsid w:val="00663767"/>
    <w:rsid w:val="00664DB0"/>
    <w:rsid w:val="00666FAE"/>
    <w:rsid w:val="006679ED"/>
    <w:rsid w:val="0067087C"/>
    <w:rsid w:val="0067215E"/>
    <w:rsid w:val="00672F10"/>
    <w:rsid w:val="00674BB7"/>
    <w:rsid w:val="00674E62"/>
    <w:rsid w:val="00675DFE"/>
    <w:rsid w:val="0067604A"/>
    <w:rsid w:val="006762BA"/>
    <w:rsid w:val="00676303"/>
    <w:rsid w:val="0067656D"/>
    <w:rsid w:val="00677A52"/>
    <w:rsid w:val="00680C65"/>
    <w:rsid w:val="00681334"/>
    <w:rsid w:val="006818AC"/>
    <w:rsid w:val="0068369C"/>
    <w:rsid w:val="00683B3D"/>
    <w:rsid w:val="0068408E"/>
    <w:rsid w:val="00684CD3"/>
    <w:rsid w:val="0068545D"/>
    <w:rsid w:val="00686D21"/>
    <w:rsid w:val="00687AFE"/>
    <w:rsid w:val="0069125A"/>
    <w:rsid w:val="00692D3B"/>
    <w:rsid w:val="0069362A"/>
    <w:rsid w:val="00693878"/>
    <w:rsid w:val="00695EAA"/>
    <w:rsid w:val="00695EB1"/>
    <w:rsid w:val="00696546"/>
    <w:rsid w:val="00696A4E"/>
    <w:rsid w:val="00697725"/>
    <w:rsid w:val="00697A99"/>
    <w:rsid w:val="006A0CDA"/>
    <w:rsid w:val="006A1707"/>
    <w:rsid w:val="006A2455"/>
    <w:rsid w:val="006A3B29"/>
    <w:rsid w:val="006A444B"/>
    <w:rsid w:val="006A64CA"/>
    <w:rsid w:val="006A6D6D"/>
    <w:rsid w:val="006A76EE"/>
    <w:rsid w:val="006B078B"/>
    <w:rsid w:val="006B15B8"/>
    <w:rsid w:val="006B167A"/>
    <w:rsid w:val="006B1AE6"/>
    <w:rsid w:val="006B27F1"/>
    <w:rsid w:val="006B2A40"/>
    <w:rsid w:val="006B3767"/>
    <w:rsid w:val="006B3F7F"/>
    <w:rsid w:val="006B4BFF"/>
    <w:rsid w:val="006B4D84"/>
    <w:rsid w:val="006B6262"/>
    <w:rsid w:val="006B640E"/>
    <w:rsid w:val="006B6A99"/>
    <w:rsid w:val="006B6F82"/>
    <w:rsid w:val="006B7E21"/>
    <w:rsid w:val="006C1FD0"/>
    <w:rsid w:val="006C40B1"/>
    <w:rsid w:val="006C4CDB"/>
    <w:rsid w:val="006C51B8"/>
    <w:rsid w:val="006C51D2"/>
    <w:rsid w:val="006C61B8"/>
    <w:rsid w:val="006C635F"/>
    <w:rsid w:val="006D03A7"/>
    <w:rsid w:val="006D0C16"/>
    <w:rsid w:val="006D2498"/>
    <w:rsid w:val="006D252D"/>
    <w:rsid w:val="006D3AD7"/>
    <w:rsid w:val="006D3BD3"/>
    <w:rsid w:val="006D410A"/>
    <w:rsid w:val="006D5506"/>
    <w:rsid w:val="006D68A0"/>
    <w:rsid w:val="006D6FCB"/>
    <w:rsid w:val="006D6FCE"/>
    <w:rsid w:val="006E1123"/>
    <w:rsid w:val="006E1810"/>
    <w:rsid w:val="006E1899"/>
    <w:rsid w:val="006E268F"/>
    <w:rsid w:val="006E2737"/>
    <w:rsid w:val="006E4798"/>
    <w:rsid w:val="006E5D07"/>
    <w:rsid w:val="006E72ED"/>
    <w:rsid w:val="006F0960"/>
    <w:rsid w:val="006F19FC"/>
    <w:rsid w:val="006F252C"/>
    <w:rsid w:val="006F2D85"/>
    <w:rsid w:val="006F39FF"/>
    <w:rsid w:val="006F3A77"/>
    <w:rsid w:val="006F3C0E"/>
    <w:rsid w:val="006F6036"/>
    <w:rsid w:val="006F7C4F"/>
    <w:rsid w:val="00700C06"/>
    <w:rsid w:val="00701733"/>
    <w:rsid w:val="0070212F"/>
    <w:rsid w:val="00702707"/>
    <w:rsid w:val="007042CB"/>
    <w:rsid w:val="0070431B"/>
    <w:rsid w:val="00706194"/>
    <w:rsid w:val="007067DD"/>
    <w:rsid w:val="00706E46"/>
    <w:rsid w:val="0070736A"/>
    <w:rsid w:val="00710B16"/>
    <w:rsid w:val="00711B6C"/>
    <w:rsid w:val="00712C09"/>
    <w:rsid w:val="00713058"/>
    <w:rsid w:val="007136B1"/>
    <w:rsid w:val="0071390F"/>
    <w:rsid w:val="00714214"/>
    <w:rsid w:val="00716251"/>
    <w:rsid w:val="00717821"/>
    <w:rsid w:val="00717B94"/>
    <w:rsid w:val="00720206"/>
    <w:rsid w:val="00720871"/>
    <w:rsid w:val="00720D93"/>
    <w:rsid w:val="00721F33"/>
    <w:rsid w:val="007246C4"/>
    <w:rsid w:val="00725297"/>
    <w:rsid w:val="00725841"/>
    <w:rsid w:val="0072789D"/>
    <w:rsid w:val="00730EBC"/>
    <w:rsid w:val="00731677"/>
    <w:rsid w:val="007316A3"/>
    <w:rsid w:val="007348E6"/>
    <w:rsid w:val="0073522E"/>
    <w:rsid w:val="00735D49"/>
    <w:rsid w:val="007373D8"/>
    <w:rsid w:val="007423A5"/>
    <w:rsid w:val="00743548"/>
    <w:rsid w:val="007443EE"/>
    <w:rsid w:val="00746024"/>
    <w:rsid w:val="007516F1"/>
    <w:rsid w:val="00751A0C"/>
    <w:rsid w:val="00751C90"/>
    <w:rsid w:val="00752AD9"/>
    <w:rsid w:val="00754300"/>
    <w:rsid w:val="007545A6"/>
    <w:rsid w:val="007547F2"/>
    <w:rsid w:val="00755E34"/>
    <w:rsid w:val="007569DF"/>
    <w:rsid w:val="007609EF"/>
    <w:rsid w:val="00761479"/>
    <w:rsid w:val="00764040"/>
    <w:rsid w:val="00764FE8"/>
    <w:rsid w:val="0076575F"/>
    <w:rsid w:val="00765BDA"/>
    <w:rsid w:val="00766A70"/>
    <w:rsid w:val="0076758F"/>
    <w:rsid w:val="00767DCD"/>
    <w:rsid w:val="0077009C"/>
    <w:rsid w:val="007706B8"/>
    <w:rsid w:val="00770A78"/>
    <w:rsid w:val="0077154E"/>
    <w:rsid w:val="0077160C"/>
    <w:rsid w:val="00771E81"/>
    <w:rsid w:val="00772716"/>
    <w:rsid w:val="0077272F"/>
    <w:rsid w:val="007728C8"/>
    <w:rsid w:val="00772C07"/>
    <w:rsid w:val="00773238"/>
    <w:rsid w:val="007735D6"/>
    <w:rsid w:val="00774B62"/>
    <w:rsid w:val="007776CE"/>
    <w:rsid w:val="00777CE6"/>
    <w:rsid w:val="00777F6C"/>
    <w:rsid w:val="00780335"/>
    <w:rsid w:val="007831AE"/>
    <w:rsid w:val="007848C8"/>
    <w:rsid w:val="00784EB2"/>
    <w:rsid w:val="00786996"/>
    <w:rsid w:val="0078732B"/>
    <w:rsid w:val="00787BEB"/>
    <w:rsid w:val="007904AC"/>
    <w:rsid w:val="00790CFA"/>
    <w:rsid w:val="007925E3"/>
    <w:rsid w:val="007934EA"/>
    <w:rsid w:val="007944A3"/>
    <w:rsid w:val="00794657"/>
    <w:rsid w:val="007954A9"/>
    <w:rsid w:val="00795CB5"/>
    <w:rsid w:val="00795DA4"/>
    <w:rsid w:val="00797EDA"/>
    <w:rsid w:val="007A06EF"/>
    <w:rsid w:val="007A0971"/>
    <w:rsid w:val="007A1570"/>
    <w:rsid w:val="007A1F43"/>
    <w:rsid w:val="007A26CF"/>
    <w:rsid w:val="007A4963"/>
    <w:rsid w:val="007A7FF9"/>
    <w:rsid w:val="007B2E64"/>
    <w:rsid w:val="007B36BF"/>
    <w:rsid w:val="007B655C"/>
    <w:rsid w:val="007B6A22"/>
    <w:rsid w:val="007B6BFB"/>
    <w:rsid w:val="007B7646"/>
    <w:rsid w:val="007B7C87"/>
    <w:rsid w:val="007B7CED"/>
    <w:rsid w:val="007C15FD"/>
    <w:rsid w:val="007C249F"/>
    <w:rsid w:val="007C30A8"/>
    <w:rsid w:val="007C3879"/>
    <w:rsid w:val="007C3B94"/>
    <w:rsid w:val="007C4D2E"/>
    <w:rsid w:val="007C4E40"/>
    <w:rsid w:val="007C503B"/>
    <w:rsid w:val="007C567B"/>
    <w:rsid w:val="007C68A4"/>
    <w:rsid w:val="007C740C"/>
    <w:rsid w:val="007C7519"/>
    <w:rsid w:val="007C7FC2"/>
    <w:rsid w:val="007D2730"/>
    <w:rsid w:val="007D2783"/>
    <w:rsid w:val="007D4667"/>
    <w:rsid w:val="007D4CE4"/>
    <w:rsid w:val="007D52F2"/>
    <w:rsid w:val="007D53D4"/>
    <w:rsid w:val="007D6156"/>
    <w:rsid w:val="007E00E4"/>
    <w:rsid w:val="007E0C71"/>
    <w:rsid w:val="007E0DB4"/>
    <w:rsid w:val="007E167C"/>
    <w:rsid w:val="007E42D5"/>
    <w:rsid w:val="007E42F5"/>
    <w:rsid w:val="007E4F3C"/>
    <w:rsid w:val="007E56C3"/>
    <w:rsid w:val="007E578B"/>
    <w:rsid w:val="007E58CB"/>
    <w:rsid w:val="007E5F3D"/>
    <w:rsid w:val="007F0274"/>
    <w:rsid w:val="007F0420"/>
    <w:rsid w:val="007F2379"/>
    <w:rsid w:val="007F38CA"/>
    <w:rsid w:val="007F5B17"/>
    <w:rsid w:val="007F73CC"/>
    <w:rsid w:val="0080064F"/>
    <w:rsid w:val="008009C8"/>
    <w:rsid w:val="00801597"/>
    <w:rsid w:val="0080186B"/>
    <w:rsid w:val="0080281E"/>
    <w:rsid w:val="00802BF1"/>
    <w:rsid w:val="008036B8"/>
    <w:rsid w:val="00804CCA"/>
    <w:rsid w:val="008055C1"/>
    <w:rsid w:val="00805809"/>
    <w:rsid w:val="0080675A"/>
    <w:rsid w:val="00807F22"/>
    <w:rsid w:val="0081081B"/>
    <w:rsid w:val="00811189"/>
    <w:rsid w:val="008129D5"/>
    <w:rsid w:val="0081399A"/>
    <w:rsid w:val="0081430C"/>
    <w:rsid w:val="008153D2"/>
    <w:rsid w:val="0081557E"/>
    <w:rsid w:val="00815C24"/>
    <w:rsid w:val="0082133F"/>
    <w:rsid w:val="008221C9"/>
    <w:rsid w:val="00823600"/>
    <w:rsid w:val="008243B7"/>
    <w:rsid w:val="00824905"/>
    <w:rsid w:val="0082538A"/>
    <w:rsid w:val="0082690A"/>
    <w:rsid w:val="00826A13"/>
    <w:rsid w:val="00826EBF"/>
    <w:rsid w:val="008273FB"/>
    <w:rsid w:val="00827C36"/>
    <w:rsid w:val="00830409"/>
    <w:rsid w:val="00833306"/>
    <w:rsid w:val="008334D0"/>
    <w:rsid w:val="008335DD"/>
    <w:rsid w:val="00833A82"/>
    <w:rsid w:val="008349B6"/>
    <w:rsid w:val="00834E19"/>
    <w:rsid w:val="00836538"/>
    <w:rsid w:val="0083798F"/>
    <w:rsid w:val="008407C0"/>
    <w:rsid w:val="0084080D"/>
    <w:rsid w:val="00841C40"/>
    <w:rsid w:val="008426EA"/>
    <w:rsid w:val="00842DFE"/>
    <w:rsid w:val="00843318"/>
    <w:rsid w:val="00843F8F"/>
    <w:rsid w:val="00845355"/>
    <w:rsid w:val="00845B4B"/>
    <w:rsid w:val="00850AA8"/>
    <w:rsid w:val="00850C32"/>
    <w:rsid w:val="00850E07"/>
    <w:rsid w:val="008525C2"/>
    <w:rsid w:val="00852EA5"/>
    <w:rsid w:val="0085342A"/>
    <w:rsid w:val="00853537"/>
    <w:rsid w:val="0085534C"/>
    <w:rsid w:val="00857B4B"/>
    <w:rsid w:val="00857D40"/>
    <w:rsid w:val="008612BF"/>
    <w:rsid w:val="00862D9B"/>
    <w:rsid w:val="00864A83"/>
    <w:rsid w:val="00867E91"/>
    <w:rsid w:val="00870A83"/>
    <w:rsid w:val="00872596"/>
    <w:rsid w:val="0087278C"/>
    <w:rsid w:val="00873626"/>
    <w:rsid w:val="00873B4A"/>
    <w:rsid w:val="00873DF7"/>
    <w:rsid w:val="00874B89"/>
    <w:rsid w:val="00874C82"/>
    <w:rsid w:val="00876631"/>
    <w:rsid w:val="008766B2"/>
    <w:rsid w:val="00877B9C"/>
    <w:rsid w:val="00880023"/>
    <w:rsid w:val="008802E8"/>
    <w:rsid w:val="0088075A"/>
    <w:rsid w:val="008807C2"/>
    <w:rsid w:val="00880973"/>
    <w:rsid w:val="00880FA9"/>
    <w:rsid w:val="00885775"/>
    <w:rsid w:val="00885854"/>
    <w:rsid w:val="0088586C"/>
    <w:rsid w:val="00885E7C"/>
    <w:rsid w:val="00887B94"/>
    <w:rsid w:val="0089226C"/>
    <w:rsid w:val="00892DA2"/>
    <w:rsid w:val="008933FF"/>
    <w:rsid w:val="008936EE"/>
    <w:rsid w:val="0089549A"/>
    <w:rsid w:val="008954CD"/>
    <w:rsid w:val="008956CD"/>
    <w:rsid w:val="008A1595"/>
    <w:rsid w:val="008A1F5B"/>
    <w:rsid w:val="008A2061"/>
    <w:rsid w:val="008A2DD5"/>
    <w:rsid w:val="008A676F"/>
    <w:rsid w:val="008A6E96"/>
    <w:rsid w:val="008A70E1"/>
    <w:rsid w:val="008A755D"/>
    <w:rsid w:val="008B215A"/>
    <w:rsid w:val="008B280B"/>
    <w:rsid w:val="008B36A7"/>
    <w:rsid w:val="008B4EAE"/>
    <w:rsid w:val="008B5127"/>
    <w:rsid w:val="008B5C2F"/>
    <w:rsid w:val="008B6CFC"/>
    <w:rsid w:val="008B75C1"/>
    <w:rsid w:val="008C1272"/>
    <w:rsid w:val="008C454E"/>
    <w:rsid w:val="008C5332"/>
    <w:rsid w:val="008C671F"/>
    <w:rsid w:val="008C6CCA"/>
    <w:rsid w:val="008D0B45"/>
    <w:rsid w:val="008D0E04"/>
    <w:rsid w:val="008D1182"/>
    <w:rsid w:val="008D1C45"/>
    <w:rsid w:val="008D26A6"/>
    <w:rsid w:val="008D2733"/>
    <w:rsid w:val="008D3D10"/>
    <w:rsid w:val="008D683C"/>
    <w:rsid w:val="008D6C7E"/>
    <w:rsid w:val="008D79AA"/>
    <w:rsid w:val="008E0BDC"/>
    <w:rsid w:val="008E0DAE"/>
    <w:rsid w:val="008E10B3"/>
    <w:rsid w:val="008E13A6"/>
    <w:rsid w:val="008E17C4"/>
    <w:rsid w:val="008E1D9E"/>
    <w:rsid w:val="008E2054"/>
    <w:rsid w:val="008E33FD"/>
    <w:rsid w:val="008E40A8"/>
    <w:rsid w:val="008E435F"/>
    <w:rsid w:val="008E4551"/>
    <w:rsid w:val="008E5743"/>
    <w:rsid w:val="008E6176"/>
    <w:rsid w:val="008E6D8B"/>
    <w:rsid w:val="008F0FFD"/>
    <w:rsid w:val="008F20D1"/>
    <w:rsid w:val="008F2163"/>
    <w:rsid w:val="008F50A6"/>
    <w:rsid w:val="008F50B1"/>
    <w:rsid w:val="008F5BBB"/>
    <w:rsid w:val="008F5DAE"/>
    <w:rsid w:val="008F606D"/>
    <w:rsid w:val="008F7756"/>
    <w:rsid w:val="008F7871"/>
    <w:rsid w:val="00900484"/>
    <w:rsid w:val="00901285"/>
    <w:rsid w:val="009015F4"/>
    <w:rsid w:val="009016E6"/>
    <w:rsid w:val="00901D96"/>
    <w:rsid w:val="0090296C"/>
    <w:rsid w:val="00902D49"/>
    <w:rsid w:val="0090302D"/>
    <w:rsid w:val="009039CD"/>
    <w:rsid w:val="00905015"/>
    <w:rsid w:val="00907C93"/>
    <w:rsid w:val="009124FD"/>
    <w:rsid w:val="00912D5E"/>
    <w:rsid w:val="00913CA0"/>
    <w:rsid w:val="00914949"/>
    <w:rsid w:val="009150C5"/>
    <w:rsid w:val="00916555"/>
    <w:rsid w:val="00916B06"/>
    <w:rsid w:val="0091780F"/>
    <w:rsid w:val="00917FD7"/>
    <w:rsid w:val="00920173"/>
    <w:rsid w:val="0092053C"/>
    <w:rsid w:val="00920844"/>
    <w:rsid w:val="00920ED9"/>
    <w:rsid w:val="00922624"/>
    <w:rsid w:val="00922933"/>
    <w:rsid w:val="00922F91"/>
    <w:rsid w:val="009245AE"/>
    <w:rsid w:val="00924684"/>
    <w:rsid w:val="009246DF"/>
    <w:rsid w:val="009264F0"/>
    <w:rsid w:val="00926A8C"/>
    <w:rsid w:val="00926C91"/>
    <w:rsid w:val="009277D1"/>
    <w:rsid w:val="00927E40"/>
    <w:rsid w:val="009304DF"/>
    <w:rsid w:val="00931EA1"/>
    <w:rsid w:val="00932F9E"/>
    <w:rsid w:val="009331B7"/>
    <w:rsid w:val="009332DD"/>
    <w:rsid w:val="00933376"/>
    <w:rsid w:val="009343C2"/>
    <w:rsid w:val="009346C1"/>
    <w:rsid w:val="00934E8F"/>
    <w:rsid w:val="009354AD"/>
    <w:rsid w:val="00936E61"/>
    <w:rsid w:val="00936EE2"/>
    <w:rsid w:val="009374D5"/>
    <w:rsid w:val="00937F14"/>
    <w:rsid w:val="00940814"/>
    <w:rsid w:val="00942986"/>
    <w:rsid w:val="00945B33"/>
    <w:rsid w:val="00945BEB"/>
    <w:rsid w:val="00946D5A"/>
    <w:rsid w:val="009475A6"/>
    <w:rsid w:val="00947E23"/>
    <w:rsid w:val="00950075"/>
    <w:rsid w:val="00950734"/>
    <w:rsid w:val="009523EB"/>
    <w:rsid w:val="00952D8B"/>
    <w:rsid w:val="0095469E"/>
    <w:rsid w:val="00954B7D"/>
    <w:rsid w:val="00954BE8"/>
    <w:rsid w:val="00955BAC"/>
    <w:rsid w:val="009563C2"/>
    <w:rsid w:val="00961BAA"/>
    <w:rsid w:val="009620BA"/>
    <w:rsid w:val="00962679"/>
    <w:rsid w:val="009629B7"/>
    <w:rsid w:val="00963617"/>
    <w:rsid w:val="00963886"/>
    <w:rsid w:val="00963BE5"/>
    <w:rsid w:val="0096427A"/>
    <w:rsid w:val="00964399"/>
    <w:rsid w:val="00964485"/>
    <w:rsid w:val="0096466D"/>
    <w:rsid w:val="00964907"/>
    <w:rsid w:val="00965455"/>
    <w:rsid w:val="009662BF"/>
    <w:rsid w:val="009664C4"/>
    <w:rsid w:val="0097011D"/>
    <w:rsid w:val="0097221A"/>
    <w:rsid w:val="00972AB4"/>
    <w:rsid w:val="00973D23"/>
    <w:rsid w:val="00975029"/>
    <w:rsid w:val="00976463"/>
    <w:rsid w:val="009766C9"/>
    <w:rsid w:val="00977592"/>
    <w:rsid w:val="00980C6F"/>
    <w:rsid w:val="00981CE7"/>
    <w:rsid w:val="00981F0B"/>
    <w:rsid w:val="009835FF"/>
    <w:rsid w:val="00983D91"/>
    <w:rsid w:val="0098566A"/>
    <w:rsid w:val="00985AB9"/>
    <w:rsid w:val="00985B1F"/>
    <w:rsid w:val="00991C73"/>
    <w:rsid w:val="00992020"/>
    <w:rsid w:val="00992DFB"/>
    <w:rsid w:val="00995AF4"/>
    <w:rsid w:val="009A2501"/>
    <w:rsid w:val="009A3A25"/>
    <w:rsid w:val="009A4B6C"/>
    <w:rsid w:val="009A4E12"/>
    <w:rsid w:val="009A4F82"/>
    <w:rsid w:val="009A6B1B"/>
    <w:rsid w:val="009A6CBC"/>
    <w:rsid w:val="009A7E7C"/>
    <w:rsid w:val="009A7F6B"/>
    <w:rsid w:val="009B0BF3"/>
    <w:rsid w:val="009B11D0"/>
    <w:rsid w:val="009B171C"/>
    <w:rsid w:val="009B21C7"/>
    <w:rsid w:val="009B2576"/>
    <w:rsid w:val="009B2E18"/>
    <w:rsid w:val="009B5335"/>
    <w:rsid w:val="009B54C1"/>
    <w:rsid w:val="009B5FD7"/>
    <w:rsid w:val="009C0B58"/>
    <w:rsid w:val="009C2CA0"/>
    <w:rsid w:val="009C3672"/>
    <w:rsid w:val="009C41E1"/>
    <w:rsid w:val="009C539B"/>
    <w:rsid w:val="009C5B48"/>
    <w:rsid w:val="009C5E0A"/>
    <w:rsid w:val="009C6535"/>
    <w:rsid w:val="009C69FD"/>
    <w:rsid w:val="009C77A5"/>
    <w:rsid w:val="009C7A99"/>
    <w:rsid w:val="009D0D0C"/>
    <w:rsid w:val="009D1226"/>
    <w:rsid w:val="009D1937"/>
    <w:rsid w:val="009D1ECF"/>
    <w:rsid w:val="009D20B6"/>
    <w:rsid w:val="009D260C"/>
    <w:rsid w:val="009D2FB1"/>
    <w:rsid w:val="009D3444"/>
    <w:rsid w:val="009D34A4"/>
    <w:rsid w:val="009D5560"/>
    <w:rsid w:val="009D5CA5"/>
    <w:rsid w:val="009D65B1"/>
    <w:rsid w:val="009D6D9A"/>
    <w:rsid w:val="009E43B8"/>
    <w:rsid w:val="009E4480"/>
    <w:rsid w:val="009E4B67"/>
    <w:rsid w:val="009E6ABD"/>
    <w:rsid w:val="009E6B52"/>
    <w:rsid w:val="009E7B7B"/>
    <w:rsid w:val="009F0108"/>
    <w:rsid w:val="009F05CB"/>
    <w:rsid w:val="009F12D8"/>
    <w:rsid w:val="009F195D"/>
    <w:rsid w:val="009F1D18"/>
    <w:rsid w:val="009F22F8"/>
    <w:rsid w:val="009F37B5"/>
    <w:rsid w:val="009F3DAA"/>
    <w:rsid w:val="009F4150"/>
    <w:rsid w:val="009F4403"/>
    <w:rsid w:val="009F4FB2"/>
    <w:rsid w:val="009F575D"/>
    <w:rsid w:val="009F5F82"/>
    <w:rsid w:val="009F6F31"/>
    <w:rsid w:val="009F6F87"/>
    <w:rsid w:val="009F6FFB"/>
    <w:rsid w:val="00A002B2"/>
    <w:rsid w:val="00A0162D"/>
    <w:rsid w:val="00A0268C"/>
    <w:rsid w:val="00A03142"/>
    <w:rsid w:val="00A045D5"/>
    <w:rsid w:val="00A046FE"/>
    <w:rsid w:val="00A056C1"/>
    <w:rsid w:val="00A06C2D"/>
    <w:rsid w:val="00A11010"/>
    <w:rsid w:val="00A11819"/>
    <w:rsid w:val="00A11EF4"/>
    <w:rsid w:val="00A13466"/>
    <w:rsid w:val="00A1379F"/>
    <w:rsid w:val="00A156F4"/>
    <w:rsid w:val="00A162F2"/>
    <w:rsid w:val="00A17838"/>
    <w:rsid w:val="00A207AC"/>
    <w:rsid w:val="00A2134F"/>
    <w:rsid w:val="00A21D13"/>
    <w:rsid w:val="00A22941"/>
    <w:rsid w:val="00A229EA"/>
    <w:rsid w:val="00A229F8"/>
    <w:rsid w:val="00A22AF2"/>
    <w:rsid w:val="00A23073"/>
    <w:rsid w:val="00A242CD"/>
    <w:rsid w:val="00A2457A"/>
    <w:rsid w:val="00A24EE9"/>
    <w:rsid w:val="00A25D77"/>
    <w:rsid w:val="00A2659D"/>
    <w:rsid w:val="00A26FCE"/>
    <w:rsid w:val="00A30332"/>
    <w:rsid w:val="00A30DAA"/>
    <w:rsid w:val="00A31ADC"/>
    <w:rsid w:val="00A33DF9"/>
    <w:rsid w:val="00A34C76"/>
    <w:rsid w:val="00A352B3"/>
    <w:rsid w:val="00A3538B"/>
    <w:rsid w:val="00A35499"/>
    <w:rsid w:val="00A41400"/>
    <w:rsid w:val="00A4241D"/>
    <w:rsid w:val="00A433F0"/>
    <w:rsid w:val="00A43B49"/>
    <w:rsid w:val="00A44C1C"/>
    <w:rsid w:val="00A45078"/>
    <w:rsid w:val="00A450AE"/>
    <w:rsid w:val="00A456B5"/>
    <w:rsid w:val="00A45CA9"/>
    <w:rsid w:val="00A46E7A"/>
    <w:rsid w:val="00A5072D"/>
    <w:rsid w:val="00A52043"/>
    <w:rsid w:val="00A52A54"/>
    <w:rsid w:val="00A53E5B"/>
    <w:rsid w:val="00A54B18"/>
    <w:rsid w:val="00A54B43"/>
    <w:rsid w:val="00A56160"/>
    <w:rsid w:val="00A56B8C"/>
    <w:rsid w:val="00A57171"/>
    <w:rsid w:val="00A57AF6"/>
    <w:rsid w:val="00A57DC3"/>
    <w:rsid w:val="00A63CEE"/>
    <w:rsid w:val="00A64C95"/>
    <w:rsid w:val="00A65864"/>
    <w:rsid w:val="00A6605F"/>
    <w:rsid w:val="00A66996"/>
    <w:rsid w:val="00A66FB3"/>
    <w:rsid w:val="00A67248"/>
    <w:rsid w:val="00A70370"/>
    <w:rsid w:val="00A7038E"/>
    <w:rsid w:val="00A70FC5"/>
    <w:rsid w:val="00A721DC"/>
    <w:rsid w:val="00A727B8"/>
    <w:rsid w:val="00A73304"/>
    <w:rsid w:val="00A73AB8"/>
    <w:rsid w:val="00A77820"/>
    <w:rsid w:val="00A77F7E"/>
    <w:rsid w:val="00A8059D"/>
    <w:rsid w:val="00A80D41"/>
    <w:rsid w:val="00A81BDE"/>
    <w:rsid w:val="00A83DEF"/>
    <w:rsid w:val="00A852CC"/>
    <w:rsid w:val="00A8562F"/>
    <w:rsid w:val="00A85939"/>
    <w:rsid w:val="00A909F1"/>
    <w:rsid w:val="00A91E83"/>
    <w:rsid w:val="00A92E93"/>
    <w:rsid w:val="00A92FEB"/>
    <w:rsid w:val="00A932D9"/>
    <w:rsid w:val="00A93CFE"/>
    <w:rsid w:val="00A93FCA"/>
    <w:rsid w:val="00A94D7F"/>
    <w:rsid w:val="00A95CFE"/>
    <w:rsid w:val="00A976DD"/>
    <w:rsid w:val="00A97E67"/>
    <w:rsid w:val="00AA0699"/>
    <w:rsid w:val="00AA0CB5"/>
    <w:rsid w:val="00AA0D5F"/>
    <w:rsid w:val="00AA2047"/>
    <w:rsid w:val="00AA23BE"/>
    <w:rsid w:val="00AA2964"/>
    <w:rsid w:val="00AA449C"/>
    <w:rsid w:val="00AA46F2"/>
    <w:rsid w:val="00AA48F2"/>
    <w:rsid w:val="00AA4CCF"/>
    <w:rsid w:val="00AA5D84"/>
    <w:rsid w:val="00AA61CA"/>
    <w:rsid w:val="00AA6DD7"/>
    <w:rsid w:val="00AB1156"/>
    <w:rsid w:val="00AB18A6"/>
    <w:rsid w:val="00AB1DC1"/>
    <w:rsid w:val="00AB21BF"/>
    <w:rsid w:val="00AB27D6"/>
    <w:rsid w:val="00AB2B95"/>
    <w:rsid w:val="00AB34D7"/>
    <w:rsid w:val="00AB3D09"/>
    <w:rsid w:val="00AB4196"/>
    <w:rsid w:val="00AB58E9"/>
    <w:rsid w:val="00AB5D93"/>
    <w:rsid w:val="00AB601C"/>
    <w:rsid w:val="00AB6385"/>
    <w:rsid w:val="00AB7032"/>
    <w:rsid w:val="00AB7491"/>
    <w:rsid w:val="00AB77BA"/>
    <w:rsid w:val="00AB78CA"/>
    <w:rsid w:val="00AC0095"/>
    <w:rsid w:val="00AC2416"/>
    <w:rsid w:val="00AC2B67"/>
    <w:rsid w:val="00AC4767"/>
    <w:rsid w:val="00AC6848"/>
    <w:rsid w:val="00AC71C3"/>
    <w:rsid w:val="00AD0449"/>
    <w:rsid w:val="00AD253E"/>
    <w:rsid w:val="00AD29D6"/>
    <w:rsid w:val="00AD3B5E"/>
    <w:rsid w:val="00AD3EA3"/>
    <w:rsid w:val="00AD4CAB"/>
    <w:rsid w:val="00AD746B"/>
    <w:rsid w:val="00AE04FC"/>
    <w:rsid w:val="00AE0B55"/>
    <w:rsid w:val="00AE0B67"/>
    <w:rsid w:val="00AE3228"/>
    <w:rsid w:val="00AF1B3C"/>
    <w:rsid w:val="00AF20F9"/>
    <w:rsid w:val="00AF26F4"/>
    <w:rsid w:val="00AF27FC"/>
    <w:rsid w:val="00AF28C8"/>
    <w:rsid w:val="00AF2A17"/>
    <w:rsid w:val="00AF2E36"/>
    <w:rsid w:val="00AF3827"/>
    <w:rsid w:val="00AF4BEE"/>
    <w:rsid w:val="00AF55FA"/>
    <w:rsid w:val="00AF59BA"/>
    <w:rsid w:val="00AF59EA"/>
    <w:rsid w:val="00AF65CA"/>
    <w:rsid w:val="00AF6D16"/>
    <w:rsid w:val="00B008B9"/>
    <w:rsid w:val="00B011AC"/>
    <w:rsid w:val="00B01226"/>
    <w:rsid w:val="00B015AD"/>
    <w:rsid w:val="00B02476"/>
    <w:rsid w:val="00B027DF"/>
    <w:rsid w:val="00B028B6"/>
    <w:rsid w:val="00B04973"/>
    <w:rsid w:val="00B05C85"/>
    <w:rsid w:val="00B10917"/>
    <w:rsid w:val="00B1376C"/>
    <w:rsid w:val="00B137F6"/>
    <w:rsid w:val="00B13E0C"/>
    <w:rsid w:val="00B203EE"/>
    <w:rsid w:val="00B21080"/>
    <w:rsid w:val="00B2259D"/>
    <w:rsid w:val="00B229AD"/>
    <w:rsid w:val="00B231EA"/>
    <w:rsid w:val="00B23442"/>
    <w:rsid w:val="00B238EB"/>
    <w:rsid w:val="00B2431F"/>
    <w:rsid w:val="00B2469C"/>
    <w:rsid w:val="00B2509B"/>
    <w:rsid w:val="00B2653D"/>
    <w:rsid w:val="00B266E6"/>
    <w:rsid w:val="00B26963"/>
    <w:rsid w:val="00B303AA"/>
    <w:rsid w:val="00B348B1"/>
    <w:rsid w:val="00B34D0F"/>
    <w:rsid w:val="00B35C23"/>
    <w:rsid w:val="00B37ECE"/>
    <w:rsid w:val="00B40F7C"/>
    <w:rsid w:val="00B41D85"/>
    <w:rsid w:val="00B4247B"/>
    <w:rsid w:val="00B446EF"/>
    <w:rsid w:val="00B4643C"/>
    <w:rsid w:val="00B46A38"/>
    <w:rsid w:val="00B46CF4"/>
    <w:rsid w:val="00B46EE4"/>
    <w:rsid w:val="00B4788C"/>
    <w:rsid w:val="00B507EC"/>
    <w:rsid w:val="00B50936"/>
    <w:rsid w:val="00B51ED6"/>
    <w:rsid w:val="00B52A35"/>
    <w:rsid w:val="00B54504"/>
    <w:rsid w:val="00B547AD"/>
    <w:rsid w:val="00B5487E"/>
    <w:rsid w:val="00B54AC7"/>
    <w:rsid w:val="00B60148"/>
    <w:rsid w:val="00B60160"/>
    <w:rsid w:val="00B60175"/>
    <w:rsid w:val="00B621B6"/>
    <w:rsid w:val="00B6238D"/>
    <w:rsid w:val="00B64339"/>
    <w:rsid w:val="00B655AA"/>
    <w:rsid w:val="00B6664F"/>
    <w:rsid w:val="00B66AE9"/>
    <w:rsid w:val="00B66D8B"/>
    <w:rsid w:val="00B66E46"/>
    <w:rsid w:val="00B705D5"/>
    <w:rsid w:val="00B70874"/>
    <w:rsid w:val="00B70EF3"/>
    <w:rsid w:val="00B722F2"/>
    <w:rsid w:val="00B72551"/>
    <w:rsid w:val="00B72A20"/>
    <w:rsid w:val="00B73A67"/>
    <w:rsid w:val="00B73EF6"/>
    <w:rsid w:val="00B741A5"/>
    <w:rsid w:val="00B74F84"/>
    <w:rsid w:val="00B764DB"/>
    <w:rsid w:val="00B77A52"/>
    <w:rsid w:val="00B800C3"/>
    <w:rsid w:val="00B80200"/>
    <w:rsid w:val="00B80876"/>
    <w:rsid w:val="00B8111F"/>
    <w:rsid w:val="00B8368F"/>
    <w:rsid w:val="00B83AF7"/>
    <w:rsid w:val="00B83C72"/>
    <w:rsid w:val="00B83CA9"/>
    <w:rsid w:val="00B84FD9"/>
    <w:rsid w:val="00B8662D"/>
    <w:rsid w:val="00B867CB"/>
    <w:rsid w:val="00B86E63"/>
    <w:rsid w:val="00B8708A"/>
    <w:rsid w:val="00B87B42"/>
    <w:rsid w:val="00B87E5E"/>
    <w:rsid w:val="00B90844"/>
    <w:rsid w:val="00B91C26"/>
    <w:rsid w:val="00B92B79"/>
    <w:rsid w:val="00B95586"/>
    <w:rsid w:val="00B95EB2"/>
    <w:rsid w:val="00B9648C"/>
    <w:rsid w:val="00B96AC8"/>
    <w:rsid w:val="00B9702C"/>
    <w:rsid w:val="00BA024E"/>
    <w:rsid w:val="00BA15D6"/>
    <w:rsid w:val="00BA27CB"/>
    <w:rsid w:val="00BA318E"/>
    <w:rsid w:val="00BA4CAF"/>
    <w:rsid w:val="00BA503D"/>
    <w:rsid w:val="00BA59CA"/>
    <w:rsid w:val="00BA5D1E"/>
    <w:rsid w:val="00BA6FD4"/>
    <w:rsid w:val="00BA74B6"/>
    <w:rsid w:val="00BB1098"/>
    <w:rsid w:val="00BB1408"/>
    <w:rsid w:val="00BB1561"/>
    <w:rsid w:val="00BB166E"/>
    <w:rsid w:val="00BB2499"/>
    <w:rsid w:val="00BB252F"/>
    <w:rsid w:val="00BB5494"/>
    <w:rsid w:val="00BB5BD4"/>
    <w:rsid w:val="00BB6AD1"/>
    <w:rsid w:val="00BB7373"/>
    <w:rsid w:val="00BB7385"/>
    <w:rsid w:val="00BB764C"/>
    <w:rsid w:val="00BC021C"/>
    <w:rsid w:val="00BC150D"/>
    <w:rsid w:val="00BC1A6B"/>
    <w:rsid w:val="00BC29F7"/>
    <w:rsid w:val="00BC2B23"/>
    <w:rsid w:val="00BC2BDB"/>
    <w:rsid w:val="00BC3883"/>
    <w:rsid w:val="00BC3DA4"/>
    <w:rsid w:val="00BC43B0"/>
    <w:rsid w:val="00BC488E"/>
    <w:rsid w:val="00BC4DF7"/>
    <w:rsid w:val="00BD0786"/>
    <w:rsid w:val="00BD2232"/>
    <w:rsid w:val="00BD3AB3"/>
    <w:rsid w:val="00BD7E3F"/>
    <w:rsid w:val="00BE19BC"/>
    <w:rsid w:val="00BE2B14"/>
    <w:rsid w:val="00BE455C"/>
    <w:rsid w:val="00BE6AB6"/>
    <w:rsid w:val="00BF0A88"/>
    <w:rsid w:val="00BF2FEC"/>
    <w:rsid w:val="00BF34D3"/>
    <w:rsid w:val="00BF3BAC"/>
    <w:rsid w:val="00BF4197"/>
    <w:rsid w:val="00BF5423"/>
    <w:rsid w:val="00BF5515"/>
    <w:rsid w:val="00BF65DF"/>
    <w:rsid w:val="00BF6B85"/>
    <w:rsid w:val="00C001F0"/>
    <w:rsid w:val="00C00ED2"/>
    <w:rsid w:val="00C01EEF"/>
    <w:rsid w:val="00C01FF3"/>
    <w:rsid w:val="00C02A23"/>
    <w:rsid w:val="00C04146"/>
    <w:rsid w:val="00C044EF"/>
    <w:rsid w:val="00C04614"/>
    <w:rsid w:val="00C06E4B"/>
    <w:rsid w:val="00C112FD"/>
    <w:rsid w:val="00C120AC"/>
    <w:rsid w:val="00C12AA5"/>
    <w:rsid w:val="00C13009"/>
    <w:rsid w:val="00C132BC"/>
    <w:rsid w:val="00C140D5"/>
    <w:rsid w:val="00C1460A"/>
    <w:rsid w:val="00C15117"/>
    <w:rsid w:val="00C1550D"/>
    <w:rsid w:val="00C15901"/>
    <w:rsid w:val="00C1725F"/>
    <w:rsid w:val="00C20E94"/>
    <w:rsid w:val="00C21F96"/>
    <w:rsid w:val="00C22827"/>
    <w:rsid w:val="00C234FC"/>
    <w:rsid w:val="00C2398A"/>
    <w:rsid w:val="00C23E2A"/>
    <w:rsid w:val="00C2437B"/>
    <w:rsid w:val="00C251EC"/>
    <w:rsid w:val="00C252A6"/>
    <w:rsid w:val="00C270B7"/>
    <w:rsid w:val="00C27402"/>
    <w:rsid w:val="00C2774D"/>
    <w:rsid w:val="00C27B59"/>
    <w:rsid w:val="00C327E7"/>
    <w:rsid w:val="00C329A4"/>
    <w:rsid w:val="00C329E5"/>
    <w:rsid w:val="00C32E28"/>
    <w:rsid w:val="00C35F7A"/>
    <w:rsid w:val="00C361EF"/>
    <w:rsid w:val="00C36E5A"/>
    <w:rsid w:val="00C37FAD"/>
    <w:rsid w:val="00C41143"/>
    <w:rsid w:val="00C41441"/>
    <w:rsid w:val="00C44D91"/>
    <w:rsid w:val="00C45999"/>
    <w:rsid w:val="00C4787F"/>
    <w:rsid w:val="00C5147D"/>
    <w:rsid w:val="00C52809"/>
    <w:rsid w:val="00C54D0A"/>
    <w:rsid w:val="00C6091C"/>
    <w:rsid w:val="00C60B45"/>
    <w:rsid w:val="00C6142C"/>
    <w:rsid w:val="00C633FF"/>
    <w:rsid w:val="00C64AAB"/>
    <w:rsid w:val="00C6547C"/>
    <w:rsid w:val="00C65CEC"/>
    <w:rsid w:val="00C66F01"/>
    <w:rsid w:val="00C71322"/>
    <w:rsid w:val="00C71675"/>
    <w:rsid w:val="00C72467"/>
    <w:rsid w:val="00C72C46"/>
    <w:rsid w:val="00C754E2"/>
    <w:rsid w:val="00C760A5"/>
    <w:rsid w:val="00C768A8"/>
    <w:rsid w:val="00C77055"/>
    <w:rsid w:val="00C830FE"/>
    <w:rsid w:val="00C835F1"/>
    <w:rsid w:val="00C84E75"/>
    <w:rsid w:val="00C8656E"/>
    <w:rsid w:val="00C86B72"/>
    <w:rsid w:val="00C87F83"/>
    <w:rsid w:val="00C9313A"/>
    <w:rsid w:val="00C93FD7"/>
    <w:rsid w:val="00C95133"/>
    <w:rsid w:val="00C951FB"/>
    <w:rsid w:val="00C953C1"/>
    <w:rsid w:val="00C95474"/>
    <w:rsid w:val="00C95BCB"/>
    <w:rsid w:val="00CA07A7"/>
    <w:rsid w:val="00CA0DF9"/>
    <w:rsid w:val="00CA2C56"/>
    <w:rsid w:val="00CA2D93"/>
    <w:rsid w:val="00CA3812"/>
    <w:rsid w:val="00CA46DA"/>
    <w:rsid w:val="00CA4FF8"/>
    <w:rsid w:val="00CA5357"/>
    <w:rsid w:val="00CA572A"/>
    <w:rsid w:val="00CA6430"/>
    <w:rsid w:val="00CA6EDD"/>
    <w:rsid w:val="00CA7572"/>
    <w:rsid w:val="00CA7A10"/>
    <w:rsid w:val="00CA7FE7"/>
    <w:rsid w:val="00CB0508"/>
    <w:rsid w:val="00CB1A11"/>
    <w:rsid w:val="00CB2401"/>
    <w:rsid w:val="00CB3D67"/>
    <w:rsid w:val="00CB5487"/>
    <w:rsid w:val="00CB6246"/>
    <w:rsid w:val="00CB709A"/>
    <w:rsid w:val="00CB7D40"/>
    <w:rsid w:val="00CC0322"/>
    <w:rsid w:val="00CC22CD"/>
    <w:rsid w:val="00CC24B4"/>
    <w:rsid w:val="00CC3FBD"/>
    <w:rsid w:val="00CC40EA"/>
    <w:rsid w:val="00CC516A"/>
    <w:rsid w:val="00CC5523"/>
    <w:rsid w:val="00CC5BB6"/>
    <w:rsid w:val="00CC5C50"/>
    <w:rsid w:val="00CC5E85"/>
    <w:rsid w:val="00CC6DF3"/>
    <w:rsid w:val="00CC744E"/>
    <w:rsid w:val="00CC7582"/>
    <w:rsid w:val="00CC7AD2"/>
    <w:rsid w:val="00CD06A7"/>
    <w:rsid w:val="00CD0F6C"/>
    <w:rsid w:val="00CD1054"/>
    <w:rsid w:val="00CD1634"/>
    <w:rsid w:val="00CD1EF9"/>
    <w:rsid w:val="00CD2112"/>
    <w:rsid w:val="00CD23E7"/>
    <w:rsid w:val="00CD2DF0"/>
    <w:rsid w:val="00CD4BC4"/>
    <w:rsid w:val="00CD5171"/>
    <w:rsid w:val="00CD6104"/>
    <w:rsid w:val="00CD65A2"/>
    <w:rsid w:val="00CD7E88"/>
    <w:rsid w:val="00CE0A20"/>
    <w:rsid w:val="00CE0D5E"/>
    <w:rsid w:val="00CE1107"/>
    <w:rsid w:val="00CE20C6"/>
    <w:rsid w:val="00CE2EA0"/>
    <w:rsid w:val="00CE3052"/>
    <w:rsid w:val="00CE5DF6"/>
    <w:rsid w:val="00CE5DF7"/>
    <w:rsid w:val="00CE6EB7"/>
    <w:rsid w:val="00CF02F7"/>
    <w:rsid w:val="00CF07EB"/>
    <w:rsid w:val="00CF11FF"/>
    <w:rsid w:val="00CF2257"/>
    <w:rsid w:val="00CF2D8C"/>
    <w:rsid w:val="00CF3882"/>
    <w:rsid w:val="00CF39CD"/>
    <w:rsid w:val="00CF3F21"/>
    <w:rsid w:val="00CF5755"/>
    <w:rsid w:val="00CF5EE3"/>
    <w:rsid w:val="00CF617B"/>
    <w:rsid w:val="00CF7168"/>
    <w:rsid w:val="00CF7EE6"/>
    <w:rsid w:val="00D003D6"/>
    <w:rsid w:val="00D00CD2"/>
    <w:rsid w:val="00D013DE"/>
    <w:rsid w:val="00D01F4B"/>
    <w:rsid w:val="00D02A74"/>
    <w:rsid w:val="00D03F12"/>
    <w:rsid w:val="00D05764"/>
    <w:rsid w:val="00D06E53"/>
    <w:rsid w:val="00D07572"/>
    <w:rsid w:val="00D11B5C"/>
    <w:rsid w:val="00D11C76"/>
    <w:rsid w:val="00D13550"/>
    <w:rsid w:val="00D13D19"/>
    <w:rsid w:val="00D1423F"/>
    <w:rsid w:val="00D1427E"/>
    <w:rsid w:val="00D143D2"/>
    <w:rsid w:val="00D15767"/>
    <w:rsid w:val="00D15801"/>
    <w:rsid w:val="00D17BD3"/>
    <w:rsid w:val="00D21C62"/>
    <w:rsid w:val="00D22328"/>
    <w:rsid w:val="00D226C7"/>
    <w:rsid w:val="00D23BFD"/>
    <w:rsid w:val="00D250B9"/>
    <w:rsid w:val="00D25CEC"/>
    <w:rsid w:val="00D268BF"/>
    <w:rsid w:val="00D27FBE"/>
    <w:rsid w:val="00D3041A"/>
    <w:rsid w:val="00D30E58"/>
    <w:rsid w:val="00D30EEE"/>
    <w:rsid w:val="00D313D6"/>
    <w:rsid w:val="00D339C8"/>
    <w:rsid w:val="00D33EF0"/>
    <w:rsid w:val="00D34355"/>
    <w:rsid w:val="00D34B99"/>
    <w:rsid w:val="00D36A24"/>
    <w:rsid w:val="00D37E98"/>
    <w:rsid w:val="00D4039F"/>
    <w:rsid w:val="00D409C7"/>
    <w:rsid w:val="00D4171C"/>
    <w:rsid w:val="00D41D7E"/>
    <w:rsid w:val="00D426A1"/>
    <w:rsid w:val="00D43F0C"/>
    <w:rsid w:val="00D45716"/>
    <w:rsid w:val="00D457F0"/>
    <w:rsid w:val="00D46F85"/>
    <w:rsid w:val="00D50E11"/>
    <w:rsid w:val="00D52218"/>
    <w:rsid w:val="00D546F3"/>
    <w:rsid w:val="00D5500E"/>
    <w:rsid w:val="00D55718"/>
    <w:rsid w:val="00D55FA3"/>
    <w:rsid w:val="00D61237"/>
    <w:rsid w:val="00D636FC"/>
    <w:rsid w:val="00D642CE"/>
    <w:rsid w:val="00D6758C"/>
    <w:rsid w:val="00D70677"/>
    <w:rsid w:val="00D7122D"/>
    <w:rsid w:val="00D71843"/>
    <w:rsid w:val="00D72AD6"/>
    <w:rsid w:val="00D7391E"/>
    <w:rsid w:val="00D74235"/>
    <w:rsid w:val="00D744A3"/>
    <w:rsid w:val="00D7496A"/>
    <w:rsid w:val="00D74C9B"/>
    <w:rsid w:val="00D774BD"/>
    <w:rsid w:val="00D8084A"/>
    <w:rsid w:val="00D81724"/>
    <w:rsid w:val="00D8215E"/>
    <w:rsid w:val="00D8237B"/>
    <w:rsid w:val="00D832C9"/>
    <w:rsid w:val="00D8382E"/>
    <w:rsid w:val="00D8527A"/>
    <w:rsid w:val="00D86D8F"/>
    <w:rsid w:val="00D90B1C"/>
    <w:rsid w:val="00D90F2D"/>
    <w:rsid w:val="00D91165"/>
    <w:rsid w:val="00D912A4"/>
    <w:rsid w:val="00D915FB"/>
    <w:rsid w:val="00D92F28"/>
    <w:rsid w:val="00D93F1B"/>
    <w:rsid w:val="00D9422A"/>
    <w:rsid w:val="00D948B1"/>
    <w:rsid w:val="00D94CCA"/>
    <w:rsid w:val="00D94DD9"/>
    <w:rsid w:val="00D95696"/>
    <w:rsid w:val="00D96BFB"/>
    <w:rsid w:val="00D9766E"/>
    <w:rsid w:val="00D97681"/>
    <w:rsid w:val="00DA0378"/>
    <w:rsid w:val="00DA14E5"/>
    <w:rsid w:val="00DA1671"/>
    <w:rsid w:val="00DA22EB"/>
    <w:rsid w:val="00DA29E7"/>
    <w:rsid w:val="00DB054B"/>
    <w:rsid w:val="00DB1EC1"/>
    <w:rsid w:val="00DB3459"/>
    <w:rsid w:val="00DB3B4D"/>
    <w:rsid w:val="00DB4842"/>
    <w:rsid w:val="00DC16EB"/>
    <w:rsid w:val="00DC176E"/>
    <w:rsid w:val="00DC29E9"/>
    <w:rsid w:val="00DC4289"/>
    <w:rsid w:val="00DC4698"/>
    <w:rsid w:val="00DC48F5"/>
    <w:rsid w:val="00DC5536"/>
    <w:rsid w:val="00DC7D18"/>
    <w:rsid w:val="00DD00DD"/>
    <w:rsid w:val="00DD0A86"/>
    <w:rsid w:val="00DD1602"/>
    <w:rsid w:val="00DD2710"/>
    <w:rsid w:val="00DD2995"/>
    <w:rsid w:val="00DD3908"/>
    <w:rsid w:val="00DD5738"/>
    <w:rsid w:val="00DD57DC"/>
    <w:rsid w:val="00DD6742"/>
    <w:rsid w:val="00DD6A37"/>
    <w:rsid w:val="00DE0EBE"/>
    <w:rsid w:val="00DE13B5"/>
    <w:rsid w:val="00DE14CF"/>
    <w:rsid w:val="00DE1D33"/>
    <w:rsid w:val="00DE1D8B"/>
    <w:rsid w:val="00DE276A"/>
    <w:rsid w:val="00DE3293"/>
    <w:rsid w:val="00DE4857"/>
    <w:rsid w:val="00DE59B2"/>
    <w:rsid w:val="00DE73C4"/>
    <w:rsid w:val="00DF03D5"/>
    <w:rsid w:val="00DF0EF0"/>
    <w:rsid w:val="00DF172C"/>
    <w:rsid w:val="00DF1FC1"/>
    <w:rsid w:val="00DF3330"/>
    <w:rsid w:val="00DF3CF9"/>
    <w:rsid w:val="00DF3E53"/>
    <w:rsid w:val="00DF3F71"/>
    <w:rsid w:val="00DF42A4"/>
    <w:rsid w:val="00DF4ECC"/>
    <w:rsid w:val="00DF75FD"/>
    <w:rsid w:val="00E00232"/>
    <w:rsid w:val="00E008F6"/>
    <w:rsid w:val="00E00E6C"/>
    <w:rsid w:val="00E015A4"/>
    <w:rsid w:val="00E015D9"/>
    <w:rsid w:val="00E023F8"/>
    <w:rsid w:val="00E05CEE"/>
    <w:rsid w:val="00E05FED"/>
    <w:rsid w:val="00E0783F"/>
    <w:rsid w:val="00E07B2C"/>
    <w:rsid w:val="00E07EA2"/>
    <w:rsid w:val="00E100DF"/>
    <w:rsid w:val="00E10400"/>
    <w:rsid w:val="00E10BCA"/>
    <w:rsid w:val="00E10CA0"/>
    <w:rsid w:val="00E11555"/>
    <w:rsid w:val="00E12523"/>
    <w:rsid w:val="00E1257E"/>
    <w:rsid w:val="00E12DCC"/>
    <w:rsid w:val="00E17E5C"/>
    <w:rsid w:val="00E217A6"/>
    <w:rsid w:val="00E2537F"/>
    <w:rsid w:val="00E257E5"/>
    <w:rsid w:val="00E26048"/>
    <w:rsid w:val="00E27E76"/>
    <w:rsid w:val="00E31870"/>
    <w:rsid w:val="00E32984"/>
    <w:rsid w:val="00E32985"/>
    <w:rsid w:val="00E3491C"/>
    <w:rsid w:val="00E34A15"/>
    <w:rsid w:val="00E34B92"/>
    <w:rsid w:val="00E34F82"/>
    <w:rsid w:val="00E34F8F"/>
    <w:rsid w:val="00E350D4"/>
    <w:rsid w:val="00E40091"/>
    <w:rsid w:val="00E40196"/>
    <w:rsid w:val="00E4039D"/>
    <w:rsid w:val="00E40E3B"/>
    <w:rsid w:val="00E410F8"/>
    <w:rsid w:val="00E414C2"/>
    <w:rsid w:val="00E445E1"/>
    <w:rsid w:val="00E44A94"/>
    <w:rsid w:val="00E45C39"/>
    <w:rsid w:val="00E45F95"/>
    <w:rsid w:val="00E476E8"/>
    <w:rsid w:val="00E47BDE"/>
    <w:rsid w:val="00E535FF"/>
    <w:rsid w:val="00E55A78"/>
    <w:rsid w:val="00E561FA"/>
    <w:rsid w:val="00E567E4"/>
    <w:rsid w:val="00E576E9"/>
    <w:rsid w:val="00E6023A"/>
    <w:rsid w:val="00E6212A"/>
    <w:rsid w:val="00E6251D"/>
    <w:rsid w:val="00E65AC2"/>
    <w:rsid w:val="00E65AC9"/>
    <w:rsid w:val="00E700F3"/>
    <w:rsid w:val="00E72A42"/>
    <w:rsid w:val="00E7424A"/>
    <w:rsid w:val="00E74425"/>
    <w:rsid w:val="00E74A6B"/>
    <w:rsid w:val="00E76483"/>
    <w:rsid w:val="00E7739A"/>
    <w:rsid w:val="00E77B27"/>
    <w:rsid w:val="00E77BA9"/>
    <w:rsid w:val="00E805C3"/>
    <w:rsid w:val="00E8112F"/>
    <w:rsid w:val="00E8301D"/>
    <w:rsid w:val="00E84EC1"/>
    <w:rsid w:val="00E865DF"/>
    <w:rsid w:val="00E86A6A"/>
    <w:rsid w:val="00E8701E"/>
    <w:rsid w:val="00E870F9"/>
    <w:rsid w:val="00E87915"/>
    <w:rsid w:val="00E90B4A"/>
    <w:rsid w:val="00E94CBB"/>
    <w:rsid w:val="00E94E37"/>
    <w:rsid w:val="00E9598C"/>
    <w:rsid w:val="00E973AF"/>
    <w:rsid w:val="00E978DC"/>
    <w:rsid w:val="00E97B8D"/>
    <w:rsid w:val="00EA087F"/>
    <w:rsid w:val="00EA1536"/>
    <w:rsid w:val="00EA15FF"/>
    <w:rsid w:val="00EA2798"/>
    <w:rsid w:val="00EA3931"/>
    <w:rsid w:val="00EA4018"/>
    <w:rsid w:val="00EA5149"/>
    <w:rsid w:val="00EA5C7F"/>
    <w:rsid w:val="00EA72E2"/>
    <w:rsid w:val="00EA7CB3"/>
    <w:rsid w:val="00EA7D02"/>
    <w:rsid w:val="00EA7F9E"/>
    <w:rsid w:val="00EB0736"/>
    <w:rsid w:val="00EB1F2C"/>
    <w:rsid w:val="00EB2D97"/>
    <w:rsid w:val="00EB2ED3"/>
    <w:rsid w:val="00EB72D3"/>
    <w:rsid w:val="00EB78FF"/>
    <w:rsid w:val="00EB7BD4"/>
    <w:rsid w:val="00EC10E6"/>
    <w:rsid w:val="00EC1596"/>
    <w:rsid w:val="00EC2350"/>
    <w:rsid w:val="00EC2526"/>
    <w:rsid w:val="00EC2672"/>
    <w:rsid w:val="00EC2B1C"/>
    <w:rsid w:val="00EC3B6B"/>
    <w:rsid w:val="00EC55A8"/>
    <w:rsid w:val="00EC56B9"/>
    <w:rsid w:val="00EC6179"/>
    <w:rsid w:val="00EC784C"/>
    <w:rsid w:val="00ED01A8"/>
    <w:rsid w:val="00ED167A"/>
    <w:rsid w:val="00ED2826"/>
    <w:rsid w:val="00ED317B"/>
    <w:rsid w:val="00ED5290"/>
    <w:rsid w:val="00ED6A58"/>
    <w:rsid w:val="00ED7299"/>
    <w:rsid w:val="00EE0A8A"/>
    <w:rsid w:val="00EE1C32"/>
    <w:rsid w:val="00EE25E6"/>
    <w:rsid w:val="00EE2701"/>
    <w:rsid w:val="00EE4FEA"/>
    <w:rsid w:val="00EE5F97"/>
    <w:rsid w:val="00EE6738"/>
    <w:rsid w:val="00EE69E8"/>
    <w:rsid w:val="00EF0A7D"/>
    <w:rsid w:val="00EF1EC1"/>
    <w:rsid w:val="00EF1FC4"/>
    <w:rsid w:val="00EF20ED"/>
    <w:rsid w:val="00EF2421"/>
    <w:rsid w:val="00EF3051"/>
    <w:rsid w:val="00EF3D83"/>
    <w:rsid w:val="00EF426D"/>
    <w:rsid w:val="00EF427A"/>
    <w:rsid w:val="00EF559A"/>
    <w:rsid w:val="00EF61B5"/>
    <w:rsid w:val="00EF6A94"/>
    <w:rsid w:val="00EF6C17"/>
    <w:rsid w:val="00EF6EC8"/>
    <w:rsid w:val="00EF7139"/>
    <w:rsid w:val="00EF7983"/>
    <w:rsid w:val="00EF7B51"/>
    <w:rsid w:val="00EF7B6C"/>
    <w:rsid w:val="00F00CE4"/>
    <w:rsid w:val="00F01678"/>
    <w:rsid w:val="00F01C78"/>
    <w:rsid w:val="00F0314C"/>
    <w:rsid w:val="00F05F35"/>
    <w:rsid w:val="00F07488"/>
    <w:rsid w:val="00F1018D"/>
    <w:rsid w:val="00F107BC"/>
    <w:rsid w:val="00F12826"/>
    <w:rsid w:val="00F1282A"/>
    <w:rsid w:val="00F12FC7"/>
    <w:rsid w:val="00F13C1E"/>
    <w:rsid w:val="00F141EF"/>
    <w:rsid w:val="00F154A6"/>
    <w:rsid w:val="00F15E81"/>
    <w:rsid w:val="00F16B6F"/>
    <w:rsid w:val="00F16DAF"/>
    <w:rsid w:val="00F17ABB"/>
    <w:rsid w:val="00F21413"/>
    <w:rsid w:val="00F218A2"/>
    <w:rsid w:val="00F22B19"/>
    <w:rsid w:val="00F23731"/>
    <w:rsid w:val="00F25C6C"/>
    <w:rsid w:val="00F26E87"/>
    <w:rsid w:val="00F304DD"/>
    <w:rsid w:val="00F31D73"/>
    <w:rsid w:val="00F327EB"/>
    <w:rsid w:val="00F33813"/>
    <w:rsid w:val="00F33FF9"/>
    <w:rsid w:val="00F34039"/>
    <w:rsid w:val="00F340EA"/>
    <w:rsid w:val="00F3513D"/>
    <w:rsid w:val="00F35437"/>
    <w:rsid w:val="00F3609C"/>
    <w:rsid w:val="00F40745"/>
    <w:rsid w:val="00F40D4E"/>
    <w:rsid w:val="00F40E84"/>
    <w:rsid w:val="00F41396"/>
    <w:rsid w:val="00F41EF2"/>
    <w:rsid w:val="00F4359E"/>
    <w:rsid w:val="00F45734"/>
    <w:rsid w:val="00F45C98"/>
    <w:rsid w:val="00F50F29"/>
    <w:rsid w:val="00F52AF5"/>
    <w:rsid w:val="00F5342B"/>
    <w:rsid w:val="00F54A50"/>
    <w:rsid w:val="00F54CB2"/>
    <w:rsid w:val="00F555E5"/>
    <w:rsid w:val="00F55747"/>
    <w:rsid w:val="00F55E1F"/>
    <w:rsid w:val="00F56615"/>
    <w:rsid w:val="00F56995"/>
    <w:rsid w:val="00F56F7F"/>
    <w:rsid w:val="00F57B77"/>
    <w:rsid w:val="00F60246"/>
    <w:rsid w:val="00F6218C"/>
    <w:rsid w:val="00F624CD"/>
    <w:rsid w:val="00F624FE"/>
    <w:rsid w:val="00F62AD8"/>
    <w:rsid w:val="00F63B83"/>
    <w:rsid w:val="00F63F76"/>
    <w:rsid w:val="00F655AE"/>
    <w:rsid w:val="00F65C50"/>
    <w:rsid w:val="00F65ED8"/>
    <w:rsid w:val="00F66D32"/>
    <w:rsid w:val="00F66F85"/>
    <w:rsid w:val="00F72772"/>
    <w:rsid w:val="00F737AC"/>
    <w:rsid w:val="00F757FF"/>
    <w:rsid w:val="00F82F47"/>
    <w:rsid w:val="00F855E7"/>
    <w:rsid w:val="00F859B4"/>
    <w:rsid w:val="00F85DC5"/>
    <w:rsid w:val="00F8600B"/>
    <w:rsid w:val="00F8664B"/>
    <w:rsid w:val="00F86ED9"/>
    <w:rsid w:val="00F87E97"/>
    <w:rsid w:val="00F93DB4"/>
    <w:rsid w:val="00F94568"/>
    <w:rsid w:val="00F967EE"/>
    <w:rsid w:val="00F96EE3"/>
    <w:rsid w:val="00F97FC3"/>
    <w:rsid w:val="00FA03C4"/>
    <w:rsid w:val="00FA0FB1"/>
    <w:rsid w:val="00FA1649"/>
    <w:rsid w:val="00FA1CEC"/>
    <w:rsid w:val="00FA22A3"/>
    <w:rsid w:val="00FA271C"/>
    <w:rsid w:val="00FA3EE8"/>
    <w:rsid w:val="00FA4684"/>
    <w:rsid w:val="00FA5199"/>
    <w:rsid w:val="00FA52E0"/>
    <w:rsid w:val="00FA548A"/>
    <w:rsid w:val="00FA5F20"/>
    <w:rsid w:val="00FA69CF"/>
    <w:rsid w:val="00FA6C64"/>
    <w:rsid w:val="00FA6EFD"/>
    <w:rsid w:val="00FA716B"/>
    <w:rsid w:val="00FA731E"/>
    <w:rsid w:val="00FA7787"/>
    <w:rsid w:val="00FB1DBE"/>
    <w:rsid w:val="00FB3153"/>
    <w:rsid w:val="00FB47F6"/>
    <w:rsid w:val="00FB4D51"/>
    <w:rsid w:val="00FB65AD"/>
    <w:rsid w:val="00FB6B2F"/>
    <w:rsid w:val="00FB7BFF"/>
    <w:rsid w:val="00FC371A"/>
    <w:rsid w:val="00FC419B"/>
    <w:rsid w:val="00FC5F20"/>
    <w:rsid w:val="00FC68C0"/>
    <w:rsid w:val="00FC72F9"/>
    <w:rsid w:val="00FC73AF"/>
    <w:rsid w:val="00FC73C3"/>
    <w:rsid w:val="00FD0ABE"/>
    <w:rsid w:val="00FD15B2"/>
    <w:rsid w:val="00FD1C3E"/>
    <w:rsid w:val="00FD2707"/>
    <w:rsid w:val="00FD341F"/>
    <w:rsid w:val="00FD34CE"/>
    <w:rsid w:val="00FD372A"/>
    <w:rsid w:val="00FD4391"/>
    <w:rsid w:val="00FD60ED"/>
    <w:rsid w:val="00FD721E"/>
    <w:rsid w:val="00FD7E45"/>
    <w:rsid w:val="00FE0528"/>
    <w:rsid w:val="00FE0CA5"/>
    <w:rsid w:val="00FE1E79"/>
    <w:rsid w:val="00FE1FD1"/>
    <w:rsid w:val="00FE266A"/>
    <w:rsid w:val="00FE5525"/>
    <w:rsid w:val="00FE5F96"/>
    <w:rsid w:val="00FE670E"/>
    <w:rsid w:val="00FF09B7"/>
    <w:rsid w:val="00FF1079"/>
    <w:rsid w:val="00FF169E"/>
    <w:rsid w:val="00FF3DE4"/>
    <w:rsid w:val="00FF3F34"/>
    <w:rsid w:val="00FF3F4A"/>
    <w:rsid w:val="00FF4219"/>
    <w:rsid w:val="00FF5AB3"/>
    <w:rsid w:val="00FF6D0E"/>
    <w:rsid w:val="00FF7021"/>
    <w:rsid w:val="00FF759D"/>
    <w:rsid w:val="00FF77B5"/>
    <w:rsid w:val="00FF780C"/>
    <w:rsid w:val="013F6EE7"/>
    <w:rsid w:val="0194EDF5"/>
    <w:rsid w:val="01CBA853"/>
    <w:rsid w:val="02EE9B01"/>
    <w:rsid w:val="03CDF20D"/>
    <w:rsid w:val="0454E2F1"/>
    <w:rsid w:val="04913C2B"/>
    <w:rsid w:val="0501E706"/>
    <w:rsid w:val="05701181"/>
    <w:rsid w:val="058E6279"/>
    <w:rsid w:val="061FB3E8"/>
    <w:rsid w:val="0664CE8B"/>
    <w:rsid w:val="06D23A94"/>
    <w:rsid w:val="07D96A31"/>
    <w:rsid w:val="08116907"/>
    <w:rsid w:val="085489A9"/>
    <w:rsid w:val="08E4EE8D"/>
    <w:rsid w:val="097FCD78"/>
    <w:rsid w:val="09C494FB"/>
    <w:rsid w:val="09F50064"/>
    <w:rsid w:val="0A5653C2"/>
    <w:rsid w:val="0AE11518"/>
    <w:rsid w:val="0D36A41D"/>
    <w:rsid w:val="0F052C96"/>
    <w:rsid w:val="0F83B9D0"/>
    <w:rsid w:val="111E4721"/>
    <w:rsid w:val="11AFC235"/>
    <w:rsid w:val="13E00263"/>
    <w:rsid w:val="14D4B33C"/>
    <w:rsid w:val="15124217"/>
    <w:rsid w:val="18E6DCCD"/>
    <w:rsid w:val="1924E57C"/>
    <w:rsid w:val="1A0806C7"/>
    <w:rsid w:val="1A7A61CC"/>
    <w:rsid w:val="1BC8436B"/>
    <w:rsid w:val="1CC80C10"/>
    <w:rsid w:val="1D44BAA8"/>
    <w:rsid w:val="1D6D8650"/>
    <w:rsid w:val="1E7E9AA4"/>
    <w:rsid w:val="1E84F480"/>
    <w:rsid w:val="1EAAA18D"/>
    <w:rsid w:val="1F5E656D"/>
    <w:rsid w:val="2011B5B0"/>
    <w:rsid w:val="20BBBA31"/>
    <w:rsid w:val="21575087"/>
    <w:rsid w:val="22ADF212"/>
    <w:rsid w:val="2425ADB2"/>
    <w:rsid w:val="2489F0D0"/>
    <w:rsid w:val="24B8F3AF"/>
    <w:rsid w:val="2662089C"/>
    <w:rsid w:val="26B18215"/>
    <w:rsid w:val="27941F68"/>
    <w:rsid w:val="281A80F6"/>
    <w:rsid w:val="28374B7C"/>
    <w:rsid w:val="28428651"/>
    <w:rsid w:val="2893EA2A"/>
    <w:rsid w:val="28C7A3B4"/>
    <w:rsid w:val="28EB7BE2"/>
    <w:rsid w:val="29C61B71"/>
    <w:rsid w:val="2A5581F9"/>
    <w:rsid w:val="2BE0A672"/>
    <w:rsid w:val="2C6CF9C1"/>
    <w:rsid w:val="2C749FDE"/>
    <w:rsid w:val="2D21062D"/>
    <w:rsid w:val="2FBEBA92"/>
    <w:rsid w:val="30315C0C"/>
    <w:rsid w:val="3122F935"/>
    <w:rsid w:val="3161ABCB"/>
    <w:rsid w:val="3302A0A1"/>
    <w:rsid w:val="337F4274"/>
    <w:rsid w:val="3485977B"/>
    <w:rsid w:val="35EA162F"/>
    <w:rsid w:val="368A813A"/>
    <w:rsid w:val="36B275B6"/>
    <w:rsid w:val="36DBA737"/>
    <w:rsid w:val="3829C714"/>
    <w:rsid w:val="39DB748E"/>
    <w:rsid w:val="3BB17465"/>
    <w:rsid w:val="3D32C87B"/>
    <w:rsid w:val="3FF1C258"/>
    <w:rsid w:val="4063C00E"/>
    <w:rsid w:val="408D405F"/>
    <w:rsid w:val="4119DD8B"/>
    <w:rsid w:val="411A9D8E"/>
    <w:rsid w:val="41C9888E"/>
    <w:rsid w:val="42C533D9"/>
    <w:rsid w:val="449EE0F9"/>
    <w:rsid w:val="45316F3F"/>
    <w:rsid w:val="467F7991"/>
    <w:rsid w:val="46A43A0E"/>
    <w:rsid w:val="46D306DE"/>
    <w:rsid w:val="4861F6CB"/>
    <w:rsid w:val="488E59FB"/>
    <w:rsid w:val="49B64C89"/>
    <w:rsid w:val="49E2C4F5"/>
    <w:rsid w:val="4AE6356F"/>
    <w:rsid w:val="4CC4B34A"/>
    <w:rsid w:val="4D167E88"/>
    <w:rsid w:val="4D2E8E5A"/>
    <w:rsid w:val="4EA23E49"/>
    <w:rsid w:val="4ED90999"/>
    <w:rsid w:val="4F9C01AA"/>
    <w:rsid w:val="50713FB8"/>
    <w:rsid w:val="50E2F938"/>
    <w:rsid w:val="5212BB47"/>
    <w:rsid w:val="5214681A"/>
    <w:rsid w:val="53530142"/>
    <w:rsid w:val="537AA695"/>
    <w:rsid w:val="563DDCA1"/>
    <w:rsid w:val="5654B6A8"/>
    <w:rsid w:val="56567BAD"/>
    <w:rsid w:val="58870103"/>
    <w:rsid w:val="59DB1664"/>
    <w:rsid w:val="5A0E1217"/>
    <w:rsid w:val="5AD62395"/>
    <w:rsid w:val="5B34E707"/>
    <w:rsid w:val="5DE794DF"/>
    <w:rsid w:val="5E16F6BD"/>
    <w:rsid w:val="5F42E13B"/>
    <w:rsid w:val="5F6D0D54"/>
    <w:rsid w:val="5F7639D3"/>
    <w:rsid w:val="5FEE1AEB"/>
    <w:rsid w:val="603BF656"/>
    <w:rsid w:val="60B472B0"/>
    <w:rsid w:val="60FB26ED"/>
    <w:rsid w:val="617A5BEC"/>
    <w:rsid w:val="623C1FDA"/>
    <w:rsid w:val="62C1D7DC"/>
    <w:rsid w:val="63EF8581"/>
    <w:rsid w:val="6463E615"/>
    <w:rsid w:val="646BF392"/>
    <w:rsid w:val="64AAD147"/>
    <w:rsid w:val="64AE786F"/>
    <w:rsid w:val="65754644"/>
    <w:rsid w:val="657621C0"/>
    <w:rsid w:val="660480FF"/>
    <w:rsid w:val="66058BF3"/>
    <w:rsid w:val="6638D866"/>
    <w:rsid w:val="672DA2B8"/>
    <w:rsid w:val="675D9A3F"/>
    <w:rsid w:val="6781D7DE"/>
    <w:rsid w:val="6A18B2CE"/>
    <w:rsid w:val="6A867261"/>
    <w:rsid w:val="6AC01071"/>
    <w:rsid w:val="6B3DD654"/>
    <w:rsid w:val="6BC03989"/>
    <w:rsid w:val="6C207BF7"/>
    <w:rsid w:val="6CACC009"/>
    <w:rsid w:val="6D33447D"/>
    <w:rsid w:val="6FAA97C9"/>
    <w:rsid w:val="710FC911"/>
    <w:rsid w:val="71334776"/>
    <w:rsid w:val="71E69AB0"/>
    <w:rsid w:val="72121638"/>
    <w:rsid w:val="7272BEF3"/>
    <w:rsid w:val="73C9EDA6"/>
    <w:rsid w:val="74079EE8"/>
    <w:rsid w:val="76F9B143"/>
    <w:rsid w:val="7740A72F"/>
    <w:rsid w:val="7856E3A9"/>
    <w:rsid w:val="7936E4D5"/>
    <w:rsid w:val="7A326D31"/>
    <w:rsid w:val="7A8742BB"/>
    <w:rsid w:val="7B2FB051"/>
    <w:rsid w:val="7B85D425"/>
    <w:rsid w:val="7BB9BD09"/>
    <w:rsid w:val="7E72129F"/>
    <w:rsid w:val="7EB45FF2"/>
    <w:rsid w:val="7F43AC94"/>
    <w:rsid w:val="7FCB403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F62CEF"/>
  <w15:docId w15:val="{E80E2D3A-2ED6-42E5-8163-6C9DACD7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73"/>
    <w:lsdException w:name="List 2" w:semiHidden="1" w:unhideWhenUsed="1"/>
    <w:lsdException w:name="List 3" w:semiHidden="1" w:unhideWhenUsed="1"/>
    <w:lsdException w:name="List 4" w:semiHidden="1" w:unhideWhenUsed="1"/>
    <w:lsdException w:name="List 5" w:semiHidden="1" w:unhideWhenUsed="1"/>
    <w:lsdException w:name="List Bullet 2" w:uiPriority="2"/>
    <w:lsdException w:name="List Bullet 3" w:uiPriority="2"/>
    <w:lsdException w:name="List Bullet 4" w:semiHidden="1" w:unhideWhenUsed="1"/>
    <w:lsdException w:name="List Bullet 5" w:semiHidden="1" w:unhideWhenUsed="1"/>
    <w:lsdException w:name="List Number 2" w:semiHidden="1" w:uiPriority="2" w:unhideWhenUsed="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879"/>
    <w:pPr>
      <w:spacing w:after="200" w:line="276" w:lineRule="auto"/>
    </w:pPr>
    <w:rPr>
      <w:rFonts w:asciiTheme="minorHAnsi" w:eastAsiaTheme="minorHAnsi" w:hAnsiTheme="minorHAnsi" w:cstheme="minorBidi"/>
      <w:szCs w:val="22"/>
      <w:lang w:eastAsia="en-US"/>
    </w:rPr>
  </w:style>
  <w:style w:type="paragraph" w:styleId="Heading1">
    <w:name w:val="heading 1"/>
    <w:basedOn w:val="Normal"/>
    <w:next w:val="BodyText"/>
    <w:link w:val="Heading1Char"/>
    <w:qFormat/>
    <w:rsid w:val="00511016"/>
    <w:pPr>
      <w:numPr>
        <w:numId w:val="10"/>
      </w:numPr>
      <w:spacing w:before="240" w:after="120" w:line="240" w:lineRule="auto"/>
      <w:outlineLvl w:val="0"/>
    </w:pPr>
    <w:rPr>
      <w:rFonts w:cs="Arial"/>
      <w:b/>
      <w:color w:val="003478"/>
    </w:rPr>
  </w:style>
  <w:style w:type="paragraph" w:styleId="Heading2">
    <w:name w:val="heading 2"/>
    <w:aliases w:val="Level 2,h2,2m,body,H2,Section,h2.H2,1.1,UNDERRUBRIK 1-2,Para2,h21,h22,h2 main heading,B Sub/Bold,B Sub/Bold1,B Sub/Bold2,B Sub/Bold11,h2 main heading1,h2 main heading2,B Sub/Bold3,B Sub/Bold12,h2 main heading3,B Sub/Bold4,B Sub/Bold13,SubPara"/>
    <w:basedOn w:val="Normal"/>
    <w:next w:val="BodyText"/>
    <w:link w:val="Heading2Char"/>
    <w:qFormat/>
    <w:rsid w:val="00F304DD"/>
    <w:pPr>
      <w:numPr>
        <w:numId w:val="69"/>
      </w:numPr>
      <w:spacing w:before="160" w:after="120" w:line="240" w:lineRule="auto"/>
      <w:outlineLvl w:val="1"/>
    </w:pPr>
    <w:rPr>
      <w:rFonts w:cs="Arial"/>
      <w:b/>
    </w:rPr>
  </w:style>
  <w:style w:type="paragraph" w:styleId="Heading3">
    <w:name w:val="heading 3"/>
    <w:aliases w:val="Head 3,H3,C Sub-Sub/Italic,h3 sub heading,Head 31,Head 32,C Sub-Sub/Italic1,3,Sub2Para,h3,h31,h32,Para3,1.2.3.,Task,Tsk,Level 1 - 1,Smallest header,(Alt+3),(Alt+3)1,(Alt+3)2,(Alt+3)3,(Alt+3)4,(Alt+3)5,(Alt+3)6,(Alt+3)11,(Alt+3)21,(Alt+3)31,H31"/>
    <w:basedOn w:val="BodyText"/>
    <w:next w:val="BodyText"/>
    <w:link w:val="Heading3Char"/>
    <w:qFormat/>
    <w:rsid w:val="00FF759D"/>
    <w:pPr>
      <w:numPr>
        <w:ilvl w:val="2"/>
        <w:numId w:val="10"/>
      </w:numPr>
      <w:outlineLvl w:val="2"/>
    </w:pPr>
    <w:rPr>
      <w:b/>
      <w:lang w:val="en-GB"/>
    </w:rPr>
  </w:style>
  <w:style w:type="paragraph" w:styleId="Heading4">
    <w:name w:val="heading 4"/>
    <w:basedOn w:val="Normal"/>
    <w:next w:val="BodyText"/>
    <w:link w:val="Heading4Char"/>
    <w:qFormat/>
    <w:rsid w:val="00A727B8"/>
    <w:pPr>
      <w:keepNext/>
      <w:keepLines/>
      <w:numPr>
        <w:ilvl w:val="3"/>
        <w:numId w:val="10"/>
      </w:numPr>
      <w:spacing w:before="360" w:after="120"/>
      <w:contextualSpacing/>
      <w:outlineLvl w:val="3"/>
    </w:pPr>
    <w:rPr>
      <w:b/>
      <w:sz w:val="24"/>
      <w:szCs w:val="28"/>
    </w:rPr>
  </w:style>
  <w:style w:type="paragraph" w:styleId="Heading5">
    <w:name w:val="heading 5"/>
    <w:aliases w:val="ASA5"/>
    <w:basedOn w:val="Normal"/>
    <w:next w:val="Normal"/>
    <w:link w:val="Heading5Char"/>
    <w:qFormat/>
    <w:rsid w:val="00A727B8"/>
    <w:pPr>
      <w:keepNext/>
      <w:keepLines/>
      <w:numPr>
        <w:ilvl w:val="4"/>
        <w:numId w:val="10"/>
      </w:numPr>
      <w:spacing w:before="360" w:after="120"/>
      <w:contextualSpacing/>
      <w:outlineLvl w:val="4"/>
    </w:pPr>
    <w:rPr>
      <w:b/>
      <w:szCs w:val="24"/>
    </w:rPr>
  </w:style>
  <w:style w:type="paragraph" w:styleId="Heading6">
    <w:name w:val="heading 6"/>
    <w:aliases w:val="(I),Heading 6(unused),Legal Level 1.,a,a.,a.1,indent(a),paragraph"/>
    <w:basedOn w:val="Normal"/>
    <w:next w:val="Normal"/>
    <w:link w:val="Heading6Char"/>
    <w:unhideWhenUsed/>
    <w:qFormat/>
    <w:rsid w:val="00596BFB"/>
    <w:pPr>
      <w:numPr>
        <w:ilvl w:val="5"/>
        <w:numId w:val="10"/>
      </w:numPr>
      <w:spacing w:before="240" w:after="120"/>
      <w:contextualSpacing/>
      <w:outlineLvl w:val="5"/>
    </w:pPr>
    <w:rPr>
      <w:b/>
    </w:rPr>
  </w:style>
  <w:style w:type="paragraph" w:styleId="Heading7">
    <w:name w:val="heading 7"/>
    <w:basedOn w:val="Normal"/>
    <w:next w:val="Normal"/>
    <w:link w:val="Heading7Char"/>
    <w:semiHidden/>
    <w:unhideWhenUsed/>
    <w:qFormat/>
    <w:rsid w:val="002F3084"/>
    <w:pPr>
      <w:keepNext/>
      <w:keepLines/>
      <w:numPr>
        <w:ilvl w:val="6"/>
        <w:numId w:val="10"/>
      </w:numPr>
      <w:spacing w:before="200"/>
      <w:outlineLvl w:val="6"/>
    </w:pPr>
    <w:rPr>
      <w:rFonts w:eastAsia="MS PGothic"/>
      <w:i/>
      <w:iCs/>
      <w:color w:val="404040"/>
    </w:rPr>
  </w:style>
  <w:style w:type="paragraph" w:styleId="Heading8">
    <w:name w:val="heading 8"/>
    <w:basedOn w:val="Normal"/>
    <w:next w:val="Normal"/>
    <w:link w:val="Heading8Char"/>
    <w:semiHidden/>
    <w:unhideWhenUsed/>
    <w:qFormat/>
    <w:rsid w:val="002F3084"/>
    <w:pPr>
      <w:keepNext/>
      <w:keepLines/>
      <w:numPr>
        <w:ilvl w:val="7"/>
        <w:numId w:val="10"/>
      </w:numPr>
      <w:spacing w:before="200"/>
      <w:outlineLvl w:val="7"/>
    </w:pPr>
    <w:rPr>
      <w:rFonts w:eastAsia="MS PGothic"/>
      <w:color w:val="404040"/>
    </w:rPr>
  </w:style>
  <w:style w:type="paragraph" w:styleId="Heading9">
    <w:name w:val="heading 9"/>
    <w:basedOn w:val="Normal"/>
    <w:next w:val="Normal"/>
    <w:link w:val="Heading9Char"/>
    <w:semiHidden/>
    <w:unhideWhenUsed/>
    <w:qFormat/>
    <w:rsid w:val="002F3084"/>
    <w:pPr>
      <w:keepNext/>
      <w:keepLines/>
      <w:numPr>
        <w:ilvl w:val="8"/>
        <w:numId w:val="10"/>
      </w:numPr>
      <w:spacing w:before="200"/>
      <w:outlineLvl w:val="8"/>
    </w:pPr>
    <w:rPr>
      <w:rFonts w:eastAsia="MS PGothic"/>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63951"/>
    <w:pPr>
      <w:spacing w:before="80" w:after="80" w:line="252" w:lineRule="auto"/>
    </w:pPr>
    <w:rPr>
      <w:rFonts w:cs="Arial"/>
    </w:rPr>
  </w:style>
  <w:style w:type="character" w:customStyle="1" w:styleId="BodyTextChar">
    <w:name w:val="Body Text Char"/>
    <w:link w:val="BodyText"/>
    <w:uiPriority w:val="1"/>
    <w:rsid w:val="00263951"/>
    <w:rPr>
      <w:rFonts w:ascii="Arial" w:hAnsi="Arial" w:cs="Arial"/>
      <w:lang w:eastAsia="en-US"/>
    </w:rPr>
  </w:style>
  <w:style w:type="character" w:customStyle="1" w:styleId="Heading1Char">
    <w:name w:val="Heading 1 Char"/>
    <w:link w:val="Heading1"/>
    <w:rsid w:val="00511016"/>
    <w:rPr>
      <w:rFonts w:asciiTheme="minorHAnsi" w:eastAsiaTheme="minorHAnsi" w:hAnsiTheme="minorHAnsi" w:cs="Arial"/>
      <w:b/>
      <w:color w:val="003478"/>
      <w:szCs w:val="22"/>
      <w:lang w:eastAsia="en-US"/>
    </w:rPr>
  </w:style>
  <w:style w:type="character" w:customStyle="1" w:styleId="Heading2Char">
    <w:name w:val="Heading 2 Char"/>
    <w:aliases w:val="Level 2 Char,h2 Char,2m Char,body Char,H2 Char,Section Char,h2.H2 Char,1.1 Char,UNDERRUBRIK 1-2 Char,Para2 Char,h21 Char,h22 Char,h2 main heading Char,B Sub/Bold Char,B Sub/Bold1 Char,B Sub/Bold2 Char,B Sub/Bold11 Char,B Sub/Bold3 Char"/>
    <w:link w:val="Heading2"/>
    <w:rsid w:val="00F304DD"/>
    <w:rPr>
      <w:rFonts w:asciiTheme="minorHAnsi" w:eastAsiaTheme="minorHAnsi" w:hAnsiTheme="minorHAnsi" w:cs="Arial"/>
      <w:b/>
      <w:szCs w:val="22"/>
      <w:lang w:eastAsia="en-US"/>
    </w:rPr>
  </w:style>
  <w:style w:type="character" w:customStyle="1" w:styleId="Heading3Char">
    <w:name w:val="Heading 3 Char"/>
    <w:aliases w:val="Head 3 Char,H3 Char,C Sub-Sub/Italic Char,h3 sub heading Char,Head 31 Char,Head 32 Char,C Sub-Sub/Italic1 Char,3 Char,Sub2Para Char,h3 Char,h31 Char,h32 Char,Para3 Char,1.2.3. Char,Task Char,Tsk Char,Level 1 - 1 Char,Smallest header Char"/>
    <w:link w:val="Heading3"/>
    <w:rsid w:val="00FF759D"/>
    <w:rPr>
      <w:rFonts w:asciiTheme="minorHAnsi" w:eastAsiaTheme="minorHAnsi" w:hAnsiTheme="minorHAnsi" w:cs="Arial"/>
      <w:b/>
      <w:szCs w:val="22"/>
      <w:lang w:val="en-GB" w:eastAsia="en-US"/>
    </w:rPr>
  </w:style>
  <w:style w:type="character" w:customStyle="1" w:styleId="Heading4Char">
    <w:name w:val="Heading 4 Char"/>
    <w:link w:val="Heading4"/>
    <w:rsid w:val="009F12D8"/>
    <w:rPr>
      <w:rFonts w:asciiTheme="minorHAnsi" w:eastAsiaTheme="minorHAnsi" w:hAnsiTheme="minorHAnsi" w:cstheme="minorBidi"/>
      <w:b/>
      <w:sz w:val="24"/>
      <w:szCs w:val="28"/>
      <w:lang w:eastAsia="en-US"/>
    </w:rPr>
  </w:style>
  <w:style w:type="character" w:customStyle="1" w:styleId="Heading5Char">
    <w:name w:val="Heading 5 Char"/>
    <w:aliases w:val="ASA5 Char"/>
    <w:link w:val="Heading5"/>
    <w:rsid w:val="009F12D8"/>
    <w:rPr>
      <w:rFonts w:asciiTheme="minorHAnsi" w:eastAsiaTheme="minorHAnsi" w:hAnsiTheme="minorHAnsi" w:cstheme="minorBidi"/>
      <w:b/>
      <w:szCs w:val="24"/>
      <w:lang w:eastAsia="en-US"/>
    </w:rPr>
  </w:style>
  <w:style w:type="character" w:customStyle="1" w:styleId="Heading6Char">
    <w:name w:val="Heading 6 Char"/>
    <w:aliases w:val="(I) Char,Heading 6(unused) Char,Legal Level 1. Char,a Char,a. Char,a.1 Char,indent(a) Char,paragraph Char"/>
    <w:link w:val="Heading6"/>
    <w:rsid w:val="00596BFB"/>
    <w:rPr>
      <w:rFonts w:asciiTheme="minorHAnsi" w:eastAsiaTheme="minorHAnsi" w:hAnsiTheme="minorHAnsi" w:cstheme="minorBidi"/>
      <w:b/>
      <w:szCs w:val="22"/>
      <w:lang w:eastAsia="en-US"/>
    </w:rPr>
  </w:style>
  <w:style w:type="paragraph" w:styleId="Header">
    <w:name w:val="header"/>
    <w:basedOn w:val="Normal"/>
    <w:link w:val="HeaderChar"/>
    <w:uiPriority w:val="99"/>
    <w:unhideWhenUsed/>
    <w:rsid w:val="00D43F0C"/>
    <w:pPr>
      <w:tabs>
        <w:tab w:val="center" w:pos="4513"/>
        <w:tab w:val="right" w:pos="9026"/>
      </w:tabs>
      <w:spacing w:after="80"/>
    </w:pPr>
    <w:rPr>
      <w:sz w:val="17"/>
      <w:szCs w:val="17"/>
    </w:rPr>
  </w:style>
  <w:style w:type="character" w:customStyle="1" w:styleId="HeaderChar">
    <w:name w:val="Header Char"/>
    <w:link w:val="Header"/>
    <w:uiPriority w:val="99"/>
    <w:rsid w:val="00D43F0C"/>
    <w:rPr>
      <w:rFonts w:ascii="Arial" w:hAnsi="Arial"/>
      <w:sz w:val="17"/>
      <w:szCs w:val="17"/>
      <w:lang w:eastAsia="en-US"/>
    </w:rPr>
  </w:style>
  <w:style w:type="paragraph" w:styleId="Footer">
    <w:name w:val="footer"/>
    <w:basedOn w:val="Normal"/>
    <w:link w:val="FooterChar"/>
    <w:uiPriority w:val="99"/>
    <w:unhideWhenUsed/>
    <w:rsid w:val="00D43F0C"/>
    <w:pPr>
      <w:tabs>
        <w:tab w:val="center" w:pos="4513"/>
        <w:tab w:val="right" w:pos="9026"/>
      </w:tabs>
      <w:spacing w:before="60" w:line="240" w:lineRule="auto"/>
      <w:jc w:val="right"/>
    </w:pPr>
    <w:rPr>
      <w:rFonts w:asciiTheme="majorHAnsi" w:hAnsiTheme="majorHAnsi" w:cstheme="majorHAnsi"/>
      <w:sz w:val="17"/>
      <w:szCs w:val="17"/>
    </w:rPr>
  </w:style>
  <w:style w:type="character" w:customStyle="1" w:styleId="FooterChar">
    <w:name w:val="Footer Char"/>
    <w:link w:val="Footer"/>
    <w:uiPriority w:val="99"/>
    <w:rsid w:val="00D43F0C"/>
    <w:rPr>
      <w:rFonts w:asciiTheme="majorHAnsi" w:hAnsiTheme="majorHAnsi" w:cstheme="majorHAnsi"/>
      <w:sz w:val="17"/>
      <w:szCs w:val="17"/>
      <w:lang w:eastAsia="en-US"/>
    </w:rPr>
  </w:style>
  <w:style w:type="paragraph" w:styleId="BalloonText">
    <w:name w:val="Balloon Text"/>
    <w:basedOn w:val="Normal"/>
    <w:link w:val="BalloonTextChar"/>
    <w:uiPriority w:val="99"/>
    <w:semiHidden/>
    <w:unhideWhenUsed/>
    <w:rsid w:val="00063D14"/>
    <w:rPr>
      <w:rFonts w:ascii="Tahoma" w:hAnsi="Tahoma" w:cs="Tahoma"/>
      <w:sz w:val="16"/>
      <w:szCs w:val="16"/>
    </w:rPr>
  </w:style>
  <w:style w:type="character" w:customStyle="1" w:styleId="BalloonTextChar">
    <w:name w:val="Balloon Text Char"/>
    <w:link w:val="BalloonText"/>
    <w:uiPriority w:val="99"/>
    <w:semiHidden/>
    <w:rsid w:val="00063D14"/>
    <w:rPr>
      <w:rFonts w:ascii="Tahoma" w:hAnsi="Tahoma" w:cs="Tahoma"/>
      <w:sz w:val="16"/>
      <w:szCs w:val="16"/>
    </w:rPr>
  </w:style>
  <w:style w:type="table" w:styleId="TableGrid">
    <w:name w:val="Table Grid"/>
    <w:basedOn w:val="TableNormal"/>
    <w:rsid w:val="00EF0A7D"/>
    <w:rPr>
      <w:rFonts w:ascii="Arial" w:hAnsi="Arial"/>
    </w:rPr>
    <w:tblPr>
      <w:tblBorders>
        <w:top w:val="single" w:sz="4" w:space="0" w:color="5482AB" w:themeColor="background2"/>
        <w:bottom w:val="single" w:sz="4" w:space="0" w:color="5482AB" w:themeColor="background2"/>
        <w:insideH w:val="single" w:sz="4" w:space="0" w:color="5482AB" w:themeColor="background2"/>
      </w:tblBorders>
    </w:tblPr>
    <w:tblStylePr w:type="firstRow">
      <w:rPr>
        <w:rFonts w:ascii="Arial" w:hAnsi="Arial"/>
        <w:b/>
        <w:color w:val="FFFFFF" w:themeColor="background1"/>
      </w:rPr>
      <w:tblPr/>
      <w:tcPr>
        <w:shd w:val="clear" w:color="auto" w:fill="5482AB" w:themeFill="background2"/>
      </w:tcPr>
    </w:tblStylePr>
    <w:tblStylePr w:type="firstCol">
      <w:rPr>
        <w:b/>
      </w:rPr>
      <w:tblPr/>
      <w:tcPr>
        <w:shd w:val="clear" w:color="auto" w:fill="F2F2F2" w:themeFill="background1" w:themeFillShade="F2"/>
      </w:tcPr>
    </w:tblStylePr>
    <w:tblStylePr w:type="nwCell">
      <w:rPr>
        <w:rFonts w:ascii="Arial" w:hAnsi="Arial"/>
        <w:b/>
      </w:rPr>
    </w:tblStylePr>
  </w:style>
  <w:style w:type="table" w:customStyle="1" w:styleId="Coffeydefaulttable">
    <w:name w:val="Coffey default table"/>
    <w:basedOn w:val="TableNormal"/>
    <w:uiPriority w:val="99"/>
    <w:rsid w:val="004244E1"/>
    <w:rPr>
      <w:rFonts w:ascii="Arial" w:hAnsi="Arial"/>
      <w:sz w:val="18"/>
    </w:rPr>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Pr>
    <w:trPr>
      <w:cantSplit/>
    </w:trPr>
    <w:tblStylePr w:type="firstRow">
      <w:rPr>
        <w:b/>
        <w:caps w:val="0"/>
        <w:smallCaps w:val="0"/>
      </w:rPr>
      <w:tblPr/>
      <w:trPr>
        <w:tblHeader/>
      </w:trPr>
      <w:tcPr>
        <w:tcBorders>
          <w:bottom w:val="single" w:sz="4" w:space="0" w:color="auto"/>
        </w:tcBorders>
        <w:shd w:val="clear" w:color="auto" w:fill="D9D9D9"/>
      </w:tcPr>
    </w:tblStylePr>
    <w:tblStylePr w:type="lastRow">
      <w:rPr>
        <w:b/>
      </w:rPr>
      <w:tblPr/>
      <w:tcPr>
        <w:shd w:val="clear" w:color="auto" w:fill="D9D9D9"/>
      </w:tcPr>
    </w:tblStylePr>
  </w:style>
  <w:style w:type="paragraph" w:styleId="TOCHeading">
    <w:name w:val="TOC Heading"/>
    <w:basedOn w:val="Heading1"/>
    <w:next w:val="Normal"/>
    <w:uiPriority w:val="39"/>
    <w:unhideWhenUsed/>
    <w:qFormat/>
    <w:rsid w:val="009331B7"/>
    <w:pPr>
      <w:spacing w:line="276" w:lineRule="auto"/>
      <w:outlineLvl w:val="9"/>
    </w:pPr>
    <w:rPr>
      <w:b w:val="0"/>
      <w:color w:val="3AB04F"/>
      <w:sz w:val="28"/>
      <w:lang w:val="en-US" w:eastAsia="ja-JP"/>
    </w:rPr>
  </w:style>
  <w:style w:type="paragraph" w:styleId="TOC1">
    <w:name w:val="toc 1"/>
    <w:basedOn w:val="Normal"/>
    <w:next w:val="Normal"/>
    <w:autoRedefine/>
    <w:uiPriority w:val="39"/>
    <w:unhideWhenUsed/>
    <w:rsid w:val="00227D87"/>
    <w:pPr>
      <w:tabs>
        <w:tab w:val="right" w:leader="dot" w:pos="9638"/>
      </w:tabs>
      <w:spacing w:before="200" w:after="100" w:line="240" w:lineRule="auto"/>
      <w:ind w:left="284" w:hanging="284"/>
    </w:pPr>
    <w:rPr>
      <w:rFonts w:asciiTheme="majorHAnsi" w:hAnsiTheme="majorHAnsi" w:cstheme="majorHAnsi"/>
      <w:b/>
      <w:noProof/>
    </w:rPr>
  </w:style>
  <w:style w:type="paragraph" w:styleId="TOC2">
    <w:name w:val="toc 2"/>
    <w:basedOn w:val="Normal"/>
    <w:next w:val="Normal"/>
    <w:autoRedefine/>
    <w:uiPriority w:val="39"/>
    <w:unhideWhenUsed/>
    <w:rsid w:val="00227D87"/>
    <w:pPr>
      <w:tabs>
        <w:tab w:val="left" w:pos="1276"/>
        <w:tab w:val="right" w:leader="dot" w:pos="9628"/>
      </w:tabs>
      <w:spacing w:after="100" w:line="240" w:lineRule="auto"/>
      <w:ind w:left="709" w:hanging="425"/>
    </w:pPr>
    <w:rPr>
      <w:rFonts w:asciiTheme="majorHAnsi" w:hAnsiTheme="majorHAnsi" w:cstheme="majorHAnsi"/>
      <w:noProof/>
    </w:rPr>
  </w:style>
  <w:style w:type="paragraph" w:styleId="TOC3">
    <w:name w:val="toc 3"/>
    <w:basedOn w:val="Normal"/>
    <w:next w:val="Normal"/>
    <w:autoRedefine/>
    <w:uiPriority w:val="39"/>
    <w:unhideWhenUsed/>
    <w:rsid w:val="00C72C46"/>
    <w:pPr>
      <w:tabs>
        <w:tab w:val="right" w:leader="dot" w:pos="9628"/>
      </w:tabs>
      <w:spacing w:after="100" w:line="240" w:lineRule="auto"/>
      <w:ind w:left="1276" w:hanging="567"/>
    </w:pPr>
  </w:style>
  <w:style w:type="character" w:styleId="Hyperlink">
    <w:name w:val="Hyperlink"/>
    <w:uiPriority w:val="99"/>
    <w:unhideWhenUsed/>
    <w:rsid w:val="009331B7"/>
    <w:rPr>
      <w:color w:val="000000"/>
      <w:u w:val="single"/>
    </w:rPr>
  </w:style>
  <w:style w:type="paragraph" w:customStyle="1" w:styleId="Copyright">
    <w:name w:val="Copyright"/>
    <w:uiPriority w:val="99"/>
    <w:rsid w:val="00D43F0C"/>
    <w:pPr>
      <w:spacing w:before="120" w:after="120"/>
      <w:ind w:right="5387"/>
    </w:pPr>
    <w:rPr>
      <w:rFonts w:asciiTheme="minorHAnsi" w:hAnsiTheme="minorHAnsi"/>
      <w:b/>
      <w:bCs/>
      <w:color w:val="FFFFFF" w:themeColor="background1"/>
      <w:sz w:val="18"/>
      <w:szCs w:val="18"/>
      <w:lang w:eastAsia="en-US"/>
    </w:rPr>
  </w:style>
  <w:style w:type="paragraph" w:styleId="ListNumber">
    <w:name w:val="List Number"/>
    <w:basedOn w:val="Normal"/>
    <w:uiPriority w:val="73"/>
    <w:rsid w:val="006E268F"/>
    <w:pPr>
      <w:keepLines/>
      <w:numPr>
        <w:numId w:val="1"/>
      </w:numPr>
      <w:spacing w:before="120" w:after="120"/>
      <w:ind w:left="357" w:hanging="357"/>
    </w:pPr>
  </w:style>
  <w:style w:type="paragraph" w:customStyle="1" w:styleId="ContentsHeading">
    <w:name w:val="Contents Heading"/>
    <w:basedOn w:val="Normal"/>
    <w:next w:val="BodyText"/>
    <w:link w:val="ContentsHeadingChar"/>
    <w:uiPriority w:val="99"/>
    <w:rsid w:val="00EA4018"/>
    <w:pPr>
      <w:spacing w:before="480" w:after="240"/>
      <w:contextualSpacing/>
    </w:pPr>
    <w:rPr>
      <w:b/>
      <w:sz w:val="44"/>
      <w:szCs w:val="40"/>
    </w:rPr>
  </w:style>
  <w:style w:type="paragraph" w:customStyle="1" w:styleId="Disclaimer">
    <w:name w:val="Disclaimer"/>
    <w:basedOn w:val="Normal"/>
    <w:uiPriority w:val="99"/>
    <w:rsid w:val="00EA4018"/>
    <w:pPr>
      <w:spacing w:before="60" w:after="60"/>
    </w:pPr>
    <w:rPr>
      <w:sz w:val="16"/>
      <w:szCs w:val="14"/>
    </w:rPr>
  </w:style>
  <w:style w:type="paragraph" w:customStyle="1" w:styleId="TableText">
    <w:name w:val="Table Text"/>
    <w:basedOn w:val="Normal"/>
    <w:uiPriority w:val="99"/>
    <w:rsid w:val="000C1B7E"/>
    <w:pPr>
      <w:spacing w:before="60" w:after="60"/>
    </w:pPr>
    <w:rPr>
      <w:sz w:val="18"/>
      <w:szCs w:val="14"/>
    </w:rPr>
  </w:style>
  <w:style w:type="paragraph" w:customStyle="1" w:styleId="TableBullet">
    <w:name w:val="Table Bullet"/>
    <w:basedOn w:val="BodyText"/>
    <w:uiPriority w:val="99"/>
    <w:rsid w:val="001D60B3"/>
    <w:pPr>
      <w:numPr>
        <w:numId w:val="2"/>
      </w:numPr>
      <w:spacing w:before="60" w:after="60"/>
    </w:pPr>
  </w:style>
  <w:style w:type="paragraph" w:customStyle="1" w:styleId="SourceText">
    <w:name w:val="Source Text"/>
    <w:basedOn w:val="Normal"/>
    <w:next w:val="BodyText"/>
    <w:uiPriority w:val="3"/>
    <w:rsid w:val="00F26E87"/>
    <w:pPr>
      <w:spacing w:before="120" w:after="240"/>
    </w:pPr>
    <w:rPr>
      <w:sz w:val="18"/>
      <w:szCs w:val="14"/>
    </w:rPr>
  </w:style>
  <w:style w:type="paragraph" w:styleId="FootnoteText">
    <w:name w:val="footnote text"/>
    <w:basedOn w:val="Normal"/>
    <w:link w:val="FootnoteTextChar"/>
    <w:uiPriority w:val="99"/>
    <w:rsid w:val="00C140D5"/>
    <w:rPr>
      <w:sz w:val="14"/>
    </w:rPr>
  </w:style>
  <w:style w:type="character" w:customStyle="1" w:styleId="FootnoteTextChar">
    <w:name w:val="Footnote Text Char"/>
    <w:link w:val="FootnoteText"/>
    <w:uiPriority w:val="99"/>
    <w:rsid w:val="00C140D5"/>
    <w:rPr>
      <w:rFonts w:ascii="Arial" w:hAnsi="Arial"/>
      <w:sz w:val="14"/>
    </w:rPr>
  </w:style>
  <w:style w:type="character" w:styleId="FootnoteReference">
    <w:name w:val="footnote reference"/>
    <w:uiPriority w:val="99"/>
    <w:semiHidden/>
    <w:unhideWhenUsed/>
    <w:rsid w:val="00C140D5"/>
    <w:rPr>
      <w:vertAlign w:val="superscript"/>
    </w:rPr>
  </w:style>
  <w:style w:type="table" w:customStyle="1" w:styleId="CoffeyTimelineTable">
    <w:name w:val="Coffey Timeline Table"/>
    <w:basedOn w:val="TableNormal"/>
    <w:uiPriority w:val="99"/>
    <w:rsid w:val="00FA52E0"/>
    <w:rPr>
      <w:rFonts w:ascii="Arial" w:hAnsi="Arial"/>
      <w:sz w:val="18"/>
    </w:rPr>
    <w:tblPr>
      <w:tblInd w:w="11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27" w:type="dxa"/>
        <w:left w:w="113" w:type="dxa"/>
        <w:bottom w:w="170" w:type="dxa"/>
        <w:right w:w="113" w:type="dxa"/>
      </w:tblCellMar>
    </w:tblPr>
    <w:tcPr>
      <w:shd w:val="clear" w:color="auto" w:fill="F2F2F2"/>
    </w:tcPr>
    <w:tblStylePr w:type="firstRow">
      <w:rPr>
        <w:b/>
        <w:caps w:val="0"/>
        <w:smallCaps w:val="0"/>
        <w:color w:val="auto"/>
      </w:rPr>
      <w:tblPr/>
      <w:tcPr>
        <w:shd w:val="clear" w:color="auto" w:fill="D9D9D9"/>
      </w:tcPr>
    </w:tblStylePr>
    <w:tblStylePr w:type="firstCol">
      <w:rPr>
        <w:b/>
        <w:caps w:val="0"/>
        <w:smallCaps w:val="0"/>
        <w:color w:val="auto"/>
      </w:rPr>
      <w:tblPr/>
      <w:tcPr>
        <w:shd w:val="clear" w:color="auto" w:fill="D9D9D9"/>
      </w:tcPr>
    </w:tblStylePr>
  </w:style>
  <w:style w:type="paragraph" w:styleId="Title">
    <w:name w:val="Title"/>
    <w:basedOn w:val="Subtitle"/>
    <w:link w:val="TitleChar"/>
    <w:uiPriority w:val="99"/>
    <w:rsid w:val="00F26E87"/>
    <w:rPr>
      <w:b/>
    </w:rPr>
  </w:style>
  <w:style w:type="paragraph" w:styleId="Subtitle">
    <w:name w:val="Subtitle"/>
    <w:basedOn w:val="Normal"/>
    <w:link w:val="SubtitleChar"/>
    <w:uiPriority w:val="11"/>
    <w:rsid w:val="00F26E87"/>
    <w:rPr>
      <w:sz w:val="32"/>
      <w:szCs w:val="36"/>
    </w:rPr>
  </w:style>
  <w:style w:type="character" w:customStyle="1" w:styleId="SubtitleChar">
    <w:name w:val="Subtitle Char"/>
    <w:link w:val="Subtitle"/>
    <w:uiPriority w:val="11"/>
    <w:rsid w:val="00F26E87"/>
    <w:rPr>
      <w:rFonts w:ascii="Arial" w:hAnsi="Arial"/>
      <w:sz w:val="32"/>
      <w:szCs w:val="36"/>
    </w:rPr>
  </w:style>
  <w:style w:type="character" w:customStyle="1" w:styleId="TitleChar">
    <w:name w:val="Title Char"/>
    <w:link w:val="Title"/>
    <w:uiPriority w:val="99"/>
    <w:rsid w:val="00F26E87"/>
    <w:rPr>
      <w:rFonts w:ascii="Arial" w:hAnsi="Arial"/>
      <w:b/>
      <w:sz w:val="32"/>
      <w:szCs w:val="36"/>
    </w:rPr>
  </w:style>
  <w:style w:type="paragraph" w:customStyle="1" w:styleId="TableHeading">
    <w:name w:val="Table Heading"/>
    <w:basedOn w:val="Normal"/>
    <w:uiPriority w:val="2"/>
    <w:rsid w:val="00645167"/>
    <w:pPr>
      <w:keepNext/>
      <w:keepLines/>
      <w:spacing w:before="480" w:after="120"/>
      <w:contextualSpacing/>
    </w:pPr>
    <w:rPr>
      <w:b/>
    </w:rPr>
  </w:style>
  <w:style w:type="paragraph" w:styleId="TableofFigures">
    <w:name w:val="table of figures"/>
    <w:basedOn w:val="Normal"/>
    <w:next w:val="Normal"/>
    <w:uiPriority w:val="99"/>
    <w:unhideWhenUsed/>
    <w:rsid w:val="002C146D"/>
  </w:style>
  <w:style w:type="paragraph" w:styleId="Caption">
    <w:name w:val="caption"/>
    <w:basedOn w:val="Normal"/>
    <w:next w:val="Normal"/>
    <w:uiPriority w:val="35"/>
    <w:qFormat/>
    <w:rsid w:val="002C146D"/>
    <w:pPr>
      <w:spacing w:before="240" w:after="120"/>
      <w:contextualSpacing/>
    </w:pPr>
    <w:rPr>
      <w:b/>
      <w:bCs/>
      <w:szCs w:val="18"/>
    </w:rPr>
  </w:style>
  <w:style w:type="paragraph" w:styleId="TOC4">
    <w:name w:val="toc 4"/>
    <w:basedOn w:val="Normal"/>
    <w:next w:val="Normal"/>
    <w:autoRedefine/>
    <w:uiPriority w:val="39"/>
    <w:unhideWhenUsed/>
    <w:rsid w:val="00EA4018"/>
    <w:pPr>
      <w:spacing w:after="100" w:line="240" w:lineRule="auto"/>
      <w:ind w:left="600"/>
    </w:pPr>
  </w:style>
  <w:style w:type="paragraph" w:styleId="Quote">
    <w:name w:val="Quote"/>
    <w:basedOn w:val="Normal"/>
    <w:next w:val="Normal"/>
    <w:link w:val="QuoteChar"/>
    <w:uiPriority w:val="3"/>
    <w:rsid w:val="00D9422A"/>
    <w:pPr>
      <w:keepLines/>
      <w:spacing w:before="240" w:after="240"/>
      <w:ind w:left="284"/>
    </w:pPr>
    <w:rPr>
      <w:i/>
      <w:iCs/>
      <w:color w:val="000000"/>
    </w:rPr>
  </w:style>
  <w:style w:type="character" w:customStyle="1" w:styleId="QuoteChar">
    <w:name w:val="Quote Char"/>
    <w:link w:val="Quote"/>
    <w:uiPriority w:val="3"/>
    <w:rsid w:val="00D9422A"/>
    <w:rPr>
      <w:rFonts w:ascii="Arial" w:hAnsi="Arial"/>
      <w:i/>
      <w:iCs/>
      <w:color w:val="000000"/>
    </w:rPr>
  </w:style>
  <w:style w:type="paragraph" w:customStyle="1" w:styleId="Annexheading">
    <w:name w:val="Annex heading"/>
    <w:basedOn w:val="Normal"/>
    <w:next w:val="BodyText"/>
    <w:uiPriority w:val="1"/>
    <w:rsid w:val="00BF34D3"/>
    <w:pPr>
      <w:spacing w:before="400" w:after="120"/>
    </w:pPr>
    <w:rPr>
      <w:b/>
      <w:color w:val="003478" w:themeColor="text2"/>
      <w:sz w:val="40"/>
      <w:szCs w:val="40"/>
    </w:rPr>
  </w:style>
  <w:style w:type="table" w:customStyle="1" w:styleId="CoffeyGrey">
    <w:name w:val="Coffey Grey"/>
    <w:basedOn w:val="TableGrid"/>
    <w:uiPriority w:val="99"/>
    <w:rsid w:val="0070431B"/>
    <w:pPr>
      <w:spacing w:before="100" w:after="100" w:line="360" w:lineRule="auto"/>
    </w:p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vAlign w:val="center"/>
    </w:tcPr>
    <w:tblStylePr w:type="firstRow">
      <w:rPr>
        <w:rFonts w:ascii="Arial" w:hAnsi="Arial"/>
        <w:b/>
        <w:color w:val="FFFFFF" w:themeColor="background1"/>
      </w:rPr>
      <w:tblPr/>
      <w:tcPr>
        <w:shd w:val="clear" w:color="auto" w:fill="D9D9D9"/>
      </w:tcPr>
    </w:tblStylePr>
    <w:tblStylePr w:type="firstCol">
      <w:rPr>
        <w:b/>
      </w:rPr>
      <w:tblPr/>
      <w:tcPr>
        <w:shd w:val="clear" w:color="auto" w:fill="F2F2F2" w:themeFill="background1" w:themeFillShade="F2"/>
      </w:tcPr>
    </w:tblStylePr>
    <w:tblStylePr w:type="nwCell">
      <w:rPr>
        <w:rFonts w:ascii="Arial" w:hAnsi="Arial"/>
        <w:b/>
      </w:rPr>
    </w:tblStylePr>
  </w:style>
  <w:style w:type="character" w:customStyle="1" w:styleId="Heading7Char">
    <w:name w:val="Heading 7 Char"/>
    <w:link w:val="Heading7"/>
    <w:semiHidden/>
    <w:rsid w:val="002F3084"/>
    <w:rPr>
      <w:rFonts w:asciiTheme="minorHAnsi" w:eastAsia="MS PGothic" w:hAnsiTheme="minorHAnsi" w:cstheme="minorBidi"/>
      <w:i/>
      <w:iCs/>
      <w:color w:val="404040"/>
      <w:szCs w:val="22"/>
      <w:lang w:eastAsia="en-US"/>
    </w:rPr>
  </w:style>
  <w:style w:type="character" w:customStyle="1" w:styleId="Heading8Char">
    <w:name w:val="Heading 8 Char"/>
    <w:link w:val="Heading8"/>
    <w:semiHidden/>
    <w:rsid w:val="002F3084"/>
    <w:rPr>
      <w:rFonts w:asciiTheme="minorHAnsi" w:eastAsia="MS PGothic" w:hAnsiTheme="minorHAnsi" w:cstheme="minorBidi"/>
      <w:color w:val="404040"/>
      <w:szCs w:val="22"/>
      <w:lang w:eastAsia="en-US"/>
    </w:rPr>
  </w:style>
  <w:style w:type="character" w:customStyle="1" w:styleId="Heading9Char">
    <w:name w:val="Heading 9 Char"/>
    <w:link w:val="Heading9"/>
    <w:semiHidden/>
    <w:rsid w:val="002F3084"/>
    <w:rPr>
      <w:rFonts w:asciiTheme="minorHAnsi" w:eastAsia="MS PGothic" w:hAnsiTheme="minorHAnsi" w:cstheme="minorBidi"/>
      <w:i/>
      <w:iCs/>
      <w:color w:val="404040"/>
      <w:szCs w:val="22"/>
      <w:lang w:eastAsia="en-US"/>
    </w:rPr>
  </w:style>
  <w:style w:type="character" w:styleId="UnresolvedMention">
    <w:name w:val="Unresolved Mention"/>
    <w:basedOn w:val="DefaultParagraphFont"/>
    <w:uiPriority w:val="99"/>
    <w:unhideWhenUsed/>
    <w:rsid w:val="001134FB"/>
    <w:rPr>
      <w:color w:val="605E5C"/>
      <w:shd w:val="clear" w:color="auto" w:fill="E1DFDD"/>
    </w:rPr>
  </w:style>
  <w:style w:type="paragraph" w:customStyle="1" w:styleId="Bodybullet2">
    <w:name w:val="Body bullet 2"/>
    <w:basedOn w:val="Normal"/>
    <w:qFormat/>
    <w:rsid w:val="00CF11FF"/>
    <w:pPr>
      <w:numPr>
        <w:numId w:val="3"/>
      </w:numPr>
      <w:autoSpaceDE w:val="0"/>
      <w:autoSpaceDN w:val="0"/>
      <w:adjustRightInd w:val="0"/>
      <w:spacing w:before="60" w:after="60" w:line="252" w:lineRule="auto"/>
      <w:ind w:left="567" w:hanging="283"/>
    </w:pPr>
    <w:rPr>
      <w:rFonts w:asciiTheme="majorHAnsi" w:hAnsiTheme="majorHAnsi" w:cstheme="majorHAnsi"/>
      <w:lang w:val="en-US"/>
    </w:rPr>
  </w:style>
  <w:style w:type="paragraph" w:customStyle="1" w:styleId="BodyCopy">
    <w:name w:val="Body Copy"/>
    <w:link w:val="BodyCopyChar"/>
    <w:rsid w:val="00845355"/>
    <w:pPr>
      <w:suppressAutoHyphens/>
      <w:autoSpaceDE w:val="0"/>
      <w:autoSpaceDN w:val="0"/>
      <w:adjustRightInd w:val="0"/>
      <w:spacing w:before="77" w:after="113" w:line="250" w:lineRule="atLeast"/>
      <w:textAlignment w:val="center"/>
    </w:pPr>
    <w:rPr>
      <w:rFonts w:ascii="Arial" w:eastAsiaTheme="minorHAnsi" w:hAnsi="Arial" w:cs="Arial (TT)"/>
      <w:color w:val="000000"/>
      <w:lang w:val="en-GB" w:eastAsia="en-US"/>
    </w:rPr>
  </w:style>
  <w:style w:type="character" w:customStyle="1" w:styleId="BodyCopyChar">
    <w:name w:val="Body Copy Char"/>
    <w:basedOn w:val="DefaultParagraphFont"/>
    <w:link w:val="BodyCopy"/>
    <w:rsid w:val="00845355"/>
    <w:rPr>
      <w:rFonts w:ascii="Arial" w:eastAsiaTheme="minorHAnsi" w:hAnsi="Arial" w:cs="Arial (TT)"/>
      <w:color w:val="000000"/>
      <w:lang w:val="en-GB" w:eastAsia="en-US"/>
    </w:rPr>
  </w:style>
  <w:style w:type="paragraph" w:customStyle="1" w:styleId="Address">
    <w:name w:val="Address"/>
    <w:link w:val="AddressChar"/>
    <w:uiPriority w:val="99"/>
    <w:semiHidden/>
    <w:rsid w:val="00845355"/>
    <w:pPr>
      <w:spacing w:after="200" w:line="210" w:lineRule="exact"/>
    </w:pPr>
    <w:rPr>
      <w:rFonts w:ascii="Arial" w:eastAsiaTheme="minorHAnsi" w:hAnsi="Arial" w:cs="Arial"/>
      <w:sz w:val="18"/>
      <w:szCs w:val="18"/>
      <w:lang w:eastAsia="en-US"/>
    </w:rPr>
  </w:style>
  <w:style w:type="character" w:customStyle="1" w:styleId="AddressChar">
    <w:name w:val="Address Char"/>
    <w:basedOn w:val="DefaultParagraphFont"/>
    <w:link w:val="Address"/>
    <w:uiPriority w:val="99"/>
    <w:semiHidden/>
    <w:rsid w:val="00845355"/>
    <w:rPr>
      <w:rFonts w:ascii="Arial" w:eastAsiaTheme="minorHAnsi" w:hAnsi="Arial" w:cs="Arial"/>
      <w:sz w:val="18"/>
      <w:szCs w:val="18"/>
      <w:lang w:eastAsia="en-US"/>
    </w:rPr>
  </w:style>
  <w:style w:type="paragraph" w:customStyle="1" w:styleId="Company">
    <w:name w:val="Company"/>
    <w:link w:val="CompanyChar"/>
    <w:uiPriority w:val="99"/>
    <w:semiHidden/>
    <w:rsid w:val="00845355"/>
    <w:pPr>
      <w:spacing w:after="200"/>
    </w:pPr>
    <w:rPr>
      <w:rFonts w:ascii="Arial" w:eastAsiaTheme="minorHAnsi" w:hAnsi="Arial" w:cs="Arial"/>
      <w:b/>
      <w:sz w:val="18"/>
      <w:szCs w:val="18"/>
      <w:lang w:eastAsia="en-US"/>
    </w:rPr>
  </w:style>
  <w:style w:type="character" w:customStyle="1" w:styleId="CompanyChar">
    <w:name w:val="Company Char"/>
    <w:basedOn w:val="AddressChar"/>
    <w:link w:val="Company"/>
    <w:uiPriority w:val="99"/>
    <w:semiHidden/>
    <w:rsid w:val="00845355"/>
    <w:rPr>
      <w:rFonts w:ascii="Arial" w:eastAsiaTheme="minorHAnsi" w:hAnsi="Arial" w:cs="Arial"/>
      <w:b/>
      <w:sz w:val="18"/>
      <w:szCs w:val="18"/>
      <w:lang w:eastAsia="en-US"/>
    </w:rPr>
  </w:style>
  <w:style w:type="paragraph" w:customStyle="1" w:styleId="Name">
    <w:name w:val="Name"/>
    <w:uiPriority w:val="99"/>
    <w:semiHidden/>
    <w:rsid w:val="00845355"/>
    <w:pPr>
      <w:spacing w:after="200" w:line="240" w:lineRule="exact"/>
    </w:pPr>
    <w:rPr>
      <w:rFonts w:ascii="Arial" w:eastAsiaTheme="minorHAnsi" w:hAnsi="Arial" w:cs="Arial"/>
      <w:b/>
      <w:sz w:val="18"/>
      <w:szCs w:val="18"/>
      <w:lang w:eastAsia="en-US"/>
    </w:rPr>
  </w:style>
  <w:style w:type="character" w:styleId="PageNumber">
    <w:name w:val="page number"/>
    <w:basedOn w:val="DefaultParagraphFont"/>
    <w:rsid w:val="00845355"/>
    <w:rPr>
      <w:rFonts w:ascii="Arial" w:hAnsi="Arial"/>
      <w:sz w:val="18"/>
    </w:rPr>
  </w:style>
  <w:style w:type="paragraph" w:customStyle="1" w:styleId="FeatureText">
    <w:name w:val="Feature Text"/>
    <w:uiPriority w:val="99"/>
    <w:semiHidden/>
    <w:rsid w:val="00845355"/>
    <w:pPr>
      <w:spacing w:after="200" w:line="600" w:lineRule="exact"/>
    </w:pPr>
    <w:rPr>
      <w:rFonts w:ascii="Arial" w:eastAsiaTheme="minorHAnsi" w:hAnsi="Arial" w:cstheme="minorBidi"/>
      <w:color w:val="000000"/>
      <w:sz w:val="48"/>
      <w:szCs w:val="48"/>
      <w:lang w:eastAsia="en-US"/>
    </w:rPr>
  </w:style>
  <w:style w:type="paragraph" w:customStyle="1" w:styleId="AppendixHead">
    <w:name w:val="Appendix Head"/>
    <w:uiPriority w:val="99"/>
    <w:semiHidden/>
    <w:rsid w:val="00845355"/>
    <w:pPr>
      <w:pageBreakBefore/>
      <w:spacing w:before="5387" w:after="200"/>
      <w:jc w:val="right"/>
    </w:pPr>
    <w:rPr>
      <w:rFonts w:ascii="Arial" w:eastAsiaTheme="minorHAnsi" w:hAnsi="Arial" w:cstheme="minorBidi"/>
      <w:color w:val="000000"/>
      <w:sz w:val="48"/>
      <w:szCs w:val="48"/>
      <w:lang w:eastAsia="en-US"/>
    </w:rPr>
  </w:style>
  <w:style w:type="paragraph" w:customStyle="1" w:styleId="ReportInfo">
    <w:name w:val="Report Info"/>
    <w:uiPriority w:val="99"/>
    <w:semiHidden/>
    <w:rsid w:val="00845355"/>
    <w:pPr>
      <w:spacing w:before="227" w:after="200" w:line="230" w:lineRule="exact"/>
    </w:pPr>
    <w:rPr>
      <w:rFonts w:ascii="Arial" w:eastAsiaTheme="minorHAnsi" w:hAnsi="Arial" w:cstheme="minorBidi"/>
      <w:sz w:val="24"/>
      <w:szCs w:val="24"/>
      <w:lang w:eastAsia="en-US"/>
    </w:rPr>
  </w:style>
  <w:style w:type="paragraph" w:customStyle="1" w:styleId="AppendixTitle">
    <w:name w:val="Appendix Title"/>
    <w:uiPriority w:val="99"/>
    <w:semiHidden/>
    <w:rsid w:val="00845355"/>
    <w:pPr>
      <w:spacing w:before="227" w:after="200"/>
      <w:ind w:left="181" w:hanging="181"/>
      <w:jc w:val="right"/>
    </w:pPr>
    <w:rPr>
      <w:rFonts w:ascii="Arial" w:eastAsiaTheme="minorHAnsi" w:hAnsi="Arial" w:cstheme="minorBidi"/>
      <w:b/>
      <w:sz w:val="24"/>
      <w:szCs w:val="24"/>
      <w:lang w:eastAsia="en-US"/>
    </w:rPr>
  </w:style>
  <w:style w:type="table" w:styleId="MediumShading1">
    <w:name w:val="Medium Shading 1"/>
    <w:basedOn w:val="TableNormal"/>
    <w:uiPriority w:val="63"/>
    <w:rsid w:val="00845355"/>
    <w:rPr>
      <w:rFonts w:asciiTheme="minorHAnsi" w:eastAsiaTheme="minorHAnsi" w:hAnsiTheme="minorHAnsi" w:cstheme="minorBidi"/>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BodyBullets">
    <w:name w:val="Body Bullets"/>
    <w:basedOn w:val="Normal"/>
    <w:rsid w:val="00CF11FF"/>
    <w:pPr>
      <w:numPr>
        <w:numId w:val="7"/>
      </w:numPr>
      <w:tabs>
        <w:tab w:val="clear" w:pos="357"/>
      </w:tabs>
      <w:ind w:left="284" w:hanging="284"/>
      <w:contextualSpacing/>
    </w:pPr>
    <w:rPr>
      <w:rFonts w:asciiTheme="majorHAnsi" w:hAnsiTheme="majorHAnsi" w:cstheme="majorHAnsi"/>
    </w:rPr>
  </w:style>
  <w:style w:type="paragraph" w:customStyle="1" w:styleId="BodyBullets2">
    <w:name w:val="Body Bullets 2"/>
    <w:basedOn w:val="Normal"/>
    <w:next w:val="Normal"/>
    <w:uiPriority w:val="99"/>
    <w:semiHidden/>
    <w:rsid w:val="00845355"/>
    <w:pPr>
      <w:tabs>
        <w:tab w:val="left" w:pos="567"/>
      </w:tabs>
      <w:ind w:left="568"/>
    </w:pPr>
  </w:style>
  <w:style w:type="paragraph" w:customStyle="1" w:styleId="BodyBullets3">
    <w:name w:val="Body Bullets 3"/>
    <w:basedOn w:val="Normal"/>
    <w:next w:val="Normal"/>
    <w:rsid w:val="00845355"/>
    <w:pPr>
      <w:tabs>
        <w:tab w:val="left" w:pos="851"/>
      </w:tabs>
      <w:ind w:left="851"/>
    </w:pPr>
  </w:style>
  <w:style w:type="paragraph" w:customStyle="1" w:styleId="Nameaddress">
    <w:name w:val="Name address"/>
    <w:uiPriority w:val="99"/>
    <w:semiHidden/>
    <w:rsid w:val="00845355"/>
    <w:pPr>
      <w:spacing w:after="200"/>
    </w:pPr>
    <w:rPr>
      <w:rFonts w:ascii="Arial" w:eastAsiaTheme="minorHAnsi" w:hAnsi="Arial" w:cs="Arial (TT)"/>
      <w:color w:val="000000"/>
      <w:lang w:val="en-GB" w:eastAsia="en-US"/>
    </w:rPr>
  </w:style>
  <w:style w:type="paragraph" w:customStyle="1" w:styleId="Re">
    <w:name w:val="Re"/>
    <w:basedOn w:val="Normal"/>
    <w:next w:val="BodyCopy"/>
    <w:uiPriority w:val="99"/>
    <w:semiHidden/>
    <w:rsid w:val="00845355"/>
    <w:pPr>
      <w:tabs>
        <w:tab w:val="left" w:pos="567"/>
      </w:tabs>
      <w:suppressAutoHyphens/>
      <w:autoSpaceDE w:val="0"/>
      <w:autoSpaceDN w:val="0"/>
      <w:adjustRightInd w:val="0"/>
      <w:spacing w:line="250" w:lineRule="atLeast"/>
      <w:ind w:left="567" w:hanging="567"/>
      <w:textAlignment w:val="center"/>
    </w:pPr>
    <w:rPr>
      <w:rFonts w:cs="Arial (TT)"/>
      <w:b/>
      <w:color w:val="000000"/>
      <w:lang w:val="en-GB"/>
    </w:rPr>
  </w:style>
  <w:style w:type="paragraph" w:customStyle="1" w:styleId="Cc">
    <w:name w:val="Cc"/>
    <w:uiPriority w:val="99"/>
    <w:semiHidden/>
    <w:rsid w:val="00845355"/>
    <w:pPr>
      <w:spacing w:before="57" w:after="113" w:line="230" w:lineRule="atLeast"/>
      <w:ind w:left="284" w:hanging="284"/>
    </w:pPr>
    <w:rPr>
      <w:rFonts w:ascii="Arial" w:eastAsiaTheme="minorHAnsi" w:hAnsi="Arial" w:cs="Arial (TT)"/>
      <w:color w:val="000000"/>
      <w:sz w:val="18"/>
      <w:szCs w:val="18"/>
      <w:lang w:val="en-GB" w:eastAsia="en-US"/>
    </w:rPr>
  </w:style>
  <w:style w:type="paragraph" w:customStyle="1" w:styleId="Attachments">
    <w:name w:val="Attachments"/>
    <w:uiPriority w:val="99"/>
    <w:semiHidden/>
    <w:rsid w:val="00845355"/>
    <w:pPr>
      <w:spacing w:before="57" w:after="113" w:line="230" w:lineRule="atLeast"/>
      <w:ind w:left="1276" w:hanging="1276"/>
    </w:pPr>
    <w:rPr>
      <w:rFonts w:ascii="Arial" w:eastAsiaTheme="minorHAnsi" w:hAnsi="Arial" w:cs="Arial (TT)"/>
      <w:color w:val="000000"/>
      <w:sz w:val="18"/>
      <w:szCs w:val="18"/>
      <w:lang w:val="en-GB" w:eastAsia="en-US"/>
    </w:rPr>
  </w:style>
  <w:style w:type="paragraph" w:customStyle="1" w:styleId="Fax">
    <w:name w:val="Fax"/>
    <w:uiPriority w:val="99"/>
    <w:semiHidden/>
    <w:rsid w:val="00845355"/>
    <w:pPr>
      <w:spacing w:before="80" w:after="80"/>
    </w:pPr>
    <w:rPr>
      <w:rFonts w:ascii="Arial" w:eastAsiaTheme="minorHAnsi" w:hAnsi="Arial" w:cs="Arial"/>
      <w:b/>
      <w:lang w:eastAsia="en-US"/>
    </w:rPr>
  </w:style>
  <w:style w:type="paragraph" w:customStyle="1" w:styleId="Info">
    <w:name w:val="Info"/>
    <w:uiPriority w:val="99"/>
    <w:semiHidden/>
    <w:rsid w:val="00845355"/>
    <w:pPr>
      <w:spacing w:after="200"/>
    </w:pPr>
    <w:rPr>
      <w:rFonts w:ascii="Arial" w:eastAsiaTheme="minorHAnsi" w:hAnsi="Arial" w:cs="Arial (TT)"/>
      <w:color w:val="000000"/>
      <w:sz w:val="14"/>
      <w:lang w:eastAsia="en-US"/>
    </w:rPr>
  </w:style>
  <w:style w:type="paragraph" w:customStyle="1" w:styleId="Logo">
    <w:name w:val="Logo"/>
    <w:basedOn w:val="Normal"/>
    <w:uiPriority w:val="99"/>
    <w:semiHidden/>
    <w:rsid w:val="00845355"/>
  </w:style>
  <w:style w:type="paragraph" w:customStyle="1" w:styleId="TableContent">
    <w:name w:val="Table Content"/>
    <w:uiPriority w:val="99"/>
    <w:semiHidden/>
    <w:rsid w:val="00845355"/>
    <w:pPr>
      <w:spacing w:after="200" w:line="320" w:lineRule="exact"/>
    </w:pPr>
    <w:rPr>
      <w:rFonts w:ascii="Arial" w:eastAsiaTheme="minorHAnsi" w:hAnsi="Arial" w:cs="Arial"/>
      <w:b/>
      <w:lang w:eastAsia="en-US"/>
    </w:rPr>
  </w:style>
  <w:style w:type="paragraph" w:customStyle="1" w:styleId="Tablesubhead">
    <w:name w:val="Table subhead"/>
    <w:uiPriority w:val="99"/>
    <w:semiHidden/>
    <w:rsid w:val="00845355"/>
    <w:pPr>
      <w:spacing w:after="200" w:line="320" w:lineRule="exact"/>
    </w:pPr>
    <w:rPr>
      <w:rFonts w:ascii="Arial" w:eastAsiaTheme="minorHAnsi" w:hAnsi="Arial" w:cs="Arial"/>
      <w:lang w:eastAsia="en-US"/>
    </w:rPr>
  </w:style>
  <w:style w:type="paragraph" w:styleId="Date">
    <w:name w:val="Date"/>
    <w:basedOn w:val="Normal"/>
    <w:next w:val="Normal"/>
    <w:link w:val="DateChar"/>
    <w:uiPriority w:val="99"/>
    <w:semiHidden/>
    <w:rsid w:val="00845355"/>
    <w:pPr>
      <w:spacing w:before="1797"/>
    </w:pPr>
  </w:style>
  <w:style w:type="character" w:customStyle="1" w:styleId="DateChar">
    <w:name w:val="Date Char"/>
    <w:basedOn w:val="DefaultParagraphFont"/>
    <w:link w:val="Date"/>
    <w:uiPriority w:val="99"/>
    <w:semiHidden/>
    <w:rsid w:val="00845355"/>
    <w:rPr>
      <w:rFonts w:ascii="Arial" w:hAnsi="Arial"/>
      <w:lang w:eastAsia="en-US"/>
    </w:rPr>
  </w:style>
  <w:style w:type="numbering" w:customStyle="1" w:styleId="NewBullet">
    <w:name w:val="New Bullet"/>
    <w:uiPriority w:val="99"/>
    <w:rsid w:val="00845355"/>
  </w:style>
  <w:style w:type="character" w:styleId="Strong">
    <w:name w:val="Strong"/>
    <w:basedOn w:val="DefaultParagraphFont"/>
    <w:uiPriority w:val="22"/>
    <w:rsid w:val="00845355"/>
    <w:rPr>
      <w:b/>
      <w:bCs/>
    </w:rPr>
  </w:style>
  <w:style w:type="paragraph" w:styleId="NoSpacing">
    <w:name w:val="No Spacing"/>
    <w:link w:val="NoSpacingChar"/>
    <w:uiPriority w:val="1"/>
    <w:qFormat/>
    <w:rsid w:val="00845355"/>
    <w:rPr>
      <w:rFonts w:asciiTheme="minorHAnsi" w:eastAsiaTheme="minorHAnsi" w:hAnsiTheme="minorHAnsi" w:cstheme="minorBidi"/>
      <w:lang w:eastAsia="en-US"/>
    </w:rPr>
  </w:style>
  <w:style w:type="character" w:styleId="SubtleEmphasis">
    <w:name w:val="Subtle Emphasis"/>
    <w:basedOn w:val="DefaultParagraphFont"/>
    <w:uiPriority w:val="19"/>
    <w:rsid w:val="00845355"/>
    <w:rPr>
      <w:i/>
      <w:iCs/>
      <w:color w:val="808080" w:themeColor="text1" w:themeTint="7F"/>
    </w:rPr>
  </w:style>
  <w:style w:type="numbering" w:customStyle="1" w:styleId="Headings">
    <w:name w:val="Headings"/>
    <w:uiPriority w:val="99"/>
    <w:rsid w:val="00845355"/>
    <w:pPr>
      <w:numPr>
        <w:numId w:val="9"/>
      </w:numPr>
    </w:pPr>
  </w:style>
  <w:style w:type="numbering" w:customStyle="1" w:styleId="ListBullets">
    <w:name w:val="ListBullets"/>
    <w:uiPriority w:val="99"/>
    <w:rsid w:val="00845355"/>
    <w:pPr>
      <w:numPr>
        <w:numId w:val="5"/>
      </w:numPr>
    </w:pPr>
  </w:style>
  <w:style w:type="numbering" w:customStyle="1" w:styleId="ListNumbers">
    <w:name w:val="ListNumbers"/>
    <w:uiPriority w:val="99"/>
    <w:rsid w:val="00845355"/>
    <w:pPr>
      <w:numPr>
        <w:numId w:val="6"/>
      </w:numPr>
    </w:pPr>
  </w:style>
  <w:style w:type="table" w:customStyle="1" w:styleId="Coffey">
    <w:name w:val="Coffey"/>
    <w:basedOn w:val="TableNormal"/>
    <w:uiPriority w:val="99"/>
    <w:rsid w:val="00845355"/>
    <w:pPr>
      <w:spacing w:before="100" w:beforeAutospacing="1" w:after="100" w:afterAutospacing="1"/>
    </w:pPr>
    <w:rPr>
      <w:rFonts w:asciiTheme="minorHAnsi" w:eastAsiaTheme="minorHAnsi" w:hAnsiTheme="minorHAnsi" w:cstheme="minorBidi"/>
      <w:sz w:val="18"/>
      <w:lang w:eastAsia="en-US"/>
    </w:rPr>
    <w:tblPr>
      <w:tblStyleRowBandSize w:val="1"/>
      <w:tblStyleColBandSize w:val="1"/>
      <w:tbl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blBorders>
      <w:tblCellMar>
        <w:top w:w="57" w:type="dxa"/>
        <w:left w:w="85" w:type="dxa"/>
        <w:bottom w:w="57" w:type="dxa"/>
        <w:right w:w="85" w:type="dxa"/>
      </w:tblCellMar>
    </w:tblPr>
    <w:tcPr>
      <w:shd w:val="clear" w:color="auto" w:fill="auto"/>
    </w:tcPr>
    <w:tblStylePr w:type="firstRow">
      <w:pPr>
        <w:wordWrap/>
      </w:pPr>
      <w:rPr>
        <w:b/>
        <w:color w:val="FFFFFF" w:themeColor="background1"/>
      </w:rPr>
      <w:tblPr/>
      <w:tcPr>
        <w:tcBorders>
          <w:top w:val="nil"/>
          <w:left w:val="single" w:sz="4" w:space="0" w:color="003478" w:themeColor="accent1"/>
          <w:bottom w:val="nil"/>
          <w:right w:val="single" w:sz="4" w:space="0" w:color="003478" w:themeColor="accent1"/>
          <w:insideH w:val="nil"/>
          <w:insideV w:val="single" w:sz="4" w:space="0" w:color="5482AB" w:themeColor="background2"/>
          <w:tl2br w:val="nil"/>
          <w:tr2bl w:val="nil"/>
        </w:tcBorders>
        <w:shd w:val="clear" w:color="auto" w:fill="003478" w:themeFill="accent1"/>
      </w:tcPr>
    </w:tblStylePr>
    <w:tblStylePr w:type="lastRow">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double" w:sz="4" w:space="0" w:color="003478" w:themeColor="accent1"/>
          <w:insideV w:val="double" w:sz="4" w:space="0" w:color="003478" w:themeColor="accent1"/>
          <w:tl2br w:val="nil"/>
          <w:tr2bl w:val="nil"/>
        </w:tcBorders>
        <w:shd w:val="clear" w:color="auto" w:fill="auto"/>
      </w:tcPr>
    </w:tblStylePr>
    <w:tblStylePr w:type="firstCol">
      <w:rPr>
        <w:b w:val="0"/>
        <w:color w:val="FFFFFF" w:themeColor="background1"/>
      </w:rPr>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003478" w:themeFill="accent1"/>
      </w:tcPr>
    </w:tblStylePr>
    <w:tblStylePr w:type="lastCo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auto"/>
      </w:tcPr>
    </w:tblStylePr>
    <w:tblStylePr w:type="band1Vert">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B1D2FF" w:themeFill="accent1" w:themeFillTint="33"/>
      </w:tcPr>
    </w:tblStylePr>
    <w:tblStylePr w:type="band1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B1D2FF" w:themeFill="accent1" w:themeFillTint="33"/>
      </w:tcPr>
    </w:tblStylePr>
    <w:tblStylePr w:type="band2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auto"/>
      </w:tcPr>
    </w:tblStylePr>
    <w:tblStylePr w:type="ne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003478" w:themeFill="accent1"/>
      </w:tcPr>
    </w:tblStylePr>
    <w:tblStylePr w:type="sw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003478" w:themeFill="accent1"/>
      </w:tcPr>
    </w:tblStylePr>
  </w:style>
  <w:style w:type="paragraph" w:styleId="ListNumber2">
    <w:name w:val="List Number 2"/>
    <w:basedOn w:val="BodyText"/>
    <w:uiPriority w:val="2"/>
    <w:rsid w:val="00845355"/>
    <w:pPr>
      <w:spacing w:before="100" w:beforeAutospacing="1" w:after="100" w:afterAutospacing="1"/>
      <w:ind w:left="1071" w:hanging="357"/>
      <w:contextualSpacing/>
    </w:pPr>
  </w:style>
  <w:style w:type="paragraph" w:styleId="ListNumber3">
    <w:name w:val="List Number 3"/>
    <w:basedOn w:val="BodyText"/>
    <w:uiPriority w:val="2"/>
    <w:rsid w:val="00845355"/>
    <w:pPr>
      <w:spacing w:before="100" w:beforeAutospacing="1" w:after="100" w:afterAutospacing="1"/>
      <w:ind w:left="1428" w:hanging="357"/>
      <w:contextualSpacing/>
    </w:pPr>
  </w:style>
  <w:style w:type="table" w:styleId="Table3Deffects1">
    <w:name w:val="Table 3D effects 1"/>
    <w:basedOn w:val="TableNormal"/>
    <w:rsid w:val="00845355"/>
    <w:pPr>
      <w:spacing w:after="200"/>
    </w:pPr>
    <w:rPr>
      <w:rFonts w:asciiTheme="minorHAnsi" w:eastAsiaTheme="minorHAnsi" w:hAnsiTheme="minorHAnsi" w:cstheme="minorBidi"/>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45355"/>
    <w:pPr>
      <w:spacing w:after="200"/>
    </w:pPr>
    <w:rPr>
      <w:rFonts w:asciiTheme="minorHAnsi" w:eastAsiaTheme="minorHAnsi" w:hAnsiTheme="minorHAnsi" w:cstheme="minorBidi"/>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List">
    <w:name w:val="Light List"/>
    <w:basedOn w:val="TableNormal"/>
    <w:uiPriority w:val="61"/>
    <w:rsid w:val="00845355"/>
    <w:rPr>
      <w:rFonts w:asciiTheme="minorHAnsi" w:eastAsiaTheme="minorHAnsi" w:hAnsiTheme="minorHAnsi" w:cstheme="minorBidi"/>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845355"/>
    <w:rPr>
      <w:rFonts w:asciiTheme="minorHAnsi" w:eastAsiaTheme="minorHAnsi" w:hAnsiTheme="minorHAnsi" w:cstheme="minorBidi"/>
      <w:color w:val="000000" w:themeColor="text1" w:themeShade="BF"/>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CoffeyColour2Green">
    <w:name w:val="Coffey Colour 2 (Green)"/>
    <w:basedOn w:val="Coffey"/>
    <w:uiPriority w:val="99"/>
    <w:rsid w:val="00845355"/>
    <w:pPr>
      <w:spacing w:after="0"/>
    </w:pPr>
    <w:tblPr/>
    <w:tblStylePr w:type="firstRow">
      <w:pPr>
        <w:wordWrap/>
      </w:pPr>
      <w:rPr>
        <w:b/>
        <w:color w:val="FFFFFF" w:themeColor="background1"/>
      </w:rPr>
      <w:tblPr/>
      <w:tcPr>
        <w:tcBorders>
          <w:top w:val="nil"/>
          <w:left w:val="single" w:sz="4" w:space="0" w:color="003478" w:themeColor="accent1"/>
          <w:bottom w:val="nil"/>
          <w:right w:val="single" w:sz="4" w:space="0" w:color="003478" w:themeColor="accent1"/>
          <w:insideH w:val="single" w:sz="4" w:space="0" w:color="003478" w:themeColor="accent1"/>
          <w:insideV w:val="single" w:sz="4" w:space="0" w:color="FFFFFF" w:themeColor="background1"/>
          <w:tl2br w:val="nil"/>
          <w:tr2bl w:val="nil"/>
        </w:tcBorders>
        <w:shd w:val="clear" w:color="auto" w:fill="5482AB" w:themeFill="accent2"/>
      </w:tcPr>
    </w:tblStylePr>
    <w:tblStylePr w:type="lastRow">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double" w:sz="4" w:space="0" w:color="003478" w:themeColor="accent1"/>
          <w:insideV w:val="double" w:sz="4" w:space="0" w:color="003478" w:themeColor="accent1"/>
          <w:tl2br w:val="nil"/>
          <w:tr2bl w:val="nil"/>
        </w:tcBorders>
        <w:shd w:val="clear" w:color="auto" w:fill="auto"/>
      </w:tcPr>
    </w:tblStylePr>
    <w:tblStylePr w:type="firstCol">
      <w:rPr>
        <w:b w:val="0"/>
        <w:color w:val="FFFFFF" w:themeColor="background1"/>
      </w:rPr>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5482AB" w:themeFill="accent2"/>
      </w:tcPr>
    </w:tblStylePr>
    <w:tblStylePr w:type="lastCo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auto"/>
      </w:tcPr>
    </w:tblStylePr>
    <w:tblStylePr w:type="band1Vert">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DCE5EE" w:themeFill="accent2" w:themeFillTint="33"/>
      </w:tcPr>
    </w:tblStylePr>
    <w:tblStylePr w:type="band1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DCE5EE" w:themeFill="accent2" w:themeFillTint="33"/>
      </w:tcPr>
    </w:tblStylePr>
    <w:tblStylePr w:type="band2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auto"/>
      </w:tcPr>
    </w:tblStylePr>
    <w:tblStylePr w:type="ne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5482AB" w:themeFill="accent2"/>
      </w:tcPr>
    </w:tblStylePr>
    <w:tblStylePr w:type="nwCell">
      <w:tblPr/>
      <w:tcPr>
        <w:tcBorders>
          <w:top w:val="nil"/>
          <w:left w:val="single" w:sz="4" w:space="0" w:color="003478" w:themeColor="accent1"/>
          <w:bottom w:val="nil"/>
          <w:right w:val="nil"/>
          <w:insideH w:val="nil"/>
          <w:insideV w:val="nil"/>
          <w:tl2br w:val="nil"/>
          <w:tr2bl w:val="nil"/>
        </w:tcBorders>
        <w:shd w:val="clear" w:color="auto" w:fill="5482AB" w:themeFill="accent2"/>
      </w:tcPr>
    </w:tblStylePr>
    <w:tblStylePr w:type="se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auto"/>
      </w:tcPr>
    </w:tblStylePr>
    <w:tblStylePr w:type="sw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5482AB" w:themeFill="accent2"/>
      </w:tcPr>
    </w:tblStylePr>
  </w:style>
  <w:style w:type="table" w:customStyle="1" w:styleId="CoffeyColour3Blue">
    <w:name w:val="Coffey Colour 3 (Blue)"/>
    <w:basedOn w:val="Coffey"/>
    <w:uiPriority w:val="99"/>
    <w:rsid w:val="00845355"/>
    <w:pPr>
      <w:spacing w:after="0"/>
    </w:pPr>
    <w:tblPr/>
    <w:tblStylePr w:type="firstRow">
      <w:pPr>
        <w:wordWrap/>
      </w:pPr>
      <w:rPr>
        <w:b/>
        <w:color w:val="FFFFFF" w:themeColor="background1"/>
      </w:rPr>
      <w:tblPr/>
      <w:tcPr>
        <w:tcBorders>
          <w:top w:val="nil"/>
          <w:left w:val="nil"/>
          <w:bottom w:val="nil"/>
          <w:right w:val="nil"/>
          <w:insideH w:val="nil"/>
          <w:insideV w:val="single" w:sz="4" w:space="0" w:color="FFFFFF" w:themeColor="background1"/>
          <w:tl2br w:val="nil"/>
          <w:tr2bl w:val="nil"/>
        </w:tcBorders>
        <w:shd w:val="clear" w:color="auto" w:fill="CA7700" w:themeFill="accent3"/>
      </w:tcPr>
    </w:tblStylePr>
    <w:tblStylePr w:type="lastRow">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double" w:sz="4" w:space="0" w:color="003478" w:themeColor="accent1"/>
          <w:insideV w:val="double" w:sz="4" w:space="0" w:color="003478" w:themeColor="accent1"/>
          <w:tl2br w:val="nil"/>
          <w:tr2bl w:val="nil"/>
        </w:tcBorders>
        <w:shd w:val="clear" w:color="auto" w:fill="auto"/>
      </w:tcPr>
    </w:tblStylePr>
    <w:tblStylePr w:type="firstCol">
      <w:rPr>
        <w:b/>
        <w:color w:val="FFFFFF" w:themeColor="background1"/>
      </w:rPr>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CA7700" w:themeFill="accent3"/>
      </w:tcPr>
    </w:tblStylePr>
    <w:tblStylePr w:type="lastCo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auto"/>
      </w:tcPr>
    </w:tblStylePr>
    <w:tblStylePr w:type="band1Vert">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FFE5C1" w:themeFill="accent3" w:themeFillTint="33"/>
      </w:tcPr>
    </w:tblStylePr>
    <w:tblStylePr w:type="band1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FFE5C1" w:themeFill="accent3" w:themeFillTint="33"/>
      </w:tcPr>
    </w:tblStylePr>
    <w:tblStylePr w:type="band2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auto"/>
      </w:tcPr>
    </w:tblStylePr>
    <w:tblStylePr w:type="ne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CA7700" w:themeFill="accent3"/>
      </w:tcPr>
    </w:tblStylePr>
    <w:tblStylePr w:type="sw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CA7700" w:themeFill="accent3"/>
      </w:tcPr>
    </w:tblStylePr>
  </w:style>
  <w:style w:type="table" w:customStyle="1" w:styleId="CoffeyColour4Purple">
    <w:name w:val="Coffey Colour 4 (Purple)"/>
    <w:basedOn w:val="Coffey"/>
    <w:uiPriority w:val="99"/>
    <w:rsid w:val="00845355"/>
    <w:pPr>
      <w:spacing w:after="0"/>
    </w:pPr>
    <w:tblPr/>
    <w:tblStylePr w:type="firstRow">
      <w:pPr>
        <w:wordWrap/>
      </w:pPr>
      <w:rPr>
        <w:b/>
        <w:color w:val="FFFFFF" w:themeColor="background1"/>
      </w:rPr>
      <w:tblPr/>
      <w:tcPr>
        <w:tcBorders>
          <w:top w:val="nil"/>
          <w:left w:val="nil"/>
          <w:bottom w:val="nil"/>
          <w:right w:val="nil"/>
          <w:insideH w:val="nil"/>
          <w:insideV w:val="single" w:sz="4" w:space="0" w:color="5482AB" w:themeColor="background2"/>
          <w:tl2br w:val="nil"/>
          <w:tr2bl w:val="nil"/>
        </w:tcBorders>
        <w:shd w:val="clear" w:color="auto" w:fill="69923A" w:themeFill="accent4"/>
      </w:tcPr>
    </w:tblStylePr>
    <w:tblStylePr w:type="lastRow">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double" w:sz="4" w:space="0" w:color="003478" w:themeColor="accent1"/>
          <w:insideV w:val="double" w:sz="4" w:space="0" w:color="003478" w:themeColor="accent1"/>
          <w:tl2br w:val="nil"/>
          <w:tr2bl w:val="nil"/>
        </w:tcBorders>
        <w:shd w:val="clear" w:color="auto" w:fill="auto"/>
      </w:tcPr>
    </w:tblStylePr>
    <w:tblStylePr w:type="firstCol">
      <w:rPr>
        <w:b w:val="0"/>
        <w:color w:val="FFFFFF" w:themeColor="background1"/>
      </w:rPr>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69923A" w:themeFill="accent4"/>
      </w:tcPr>
    </w:tblStylePr>
    <w:tblStylePr w:type="lastCo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auto"/>
      </w:tcPr>
    </w:tblStylePr>
    <w:tblStylePr w:type="band1Vert">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E1EDD3" w:themeFill="accent4" w:themeFillTint="33"/>
      </w:tcPr>
    </w:tblStylePr>
    <w:tblStylePr w:type="band2Vert">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nil"/>
          <w:insideV w:val="nil"/>
          <w:tl2br w:val="nil"/>
          <w:tr2bl w:val="nil"/>
        </w:tcBorders>
        <w:shd w:val="clear" w:color="auto" w:fill="auto"/>
      </w:tcPr>
    </w:tblStylePr>
    <w:tblStylePr w:type="band1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E1EDD3" w:themeFill="accent4" w:themeFillTint="33"/>
      </w:tcPr>
    </w:tblStylePr>
    <w:tblStylePr w:type="band2Horz">
      <w:tblPr/>
      <w:tcPr>
        <w:tcBorders>
          <w:top w:val="single" w:sz="4" w:space="0" w:color="003478" w:themeColor="accent1"/>
          <w:left w:val="single" w:sz="4" w:space="0" w:color="003478" w:themeColor="accent1"/>
          <w:bottom w:val="single" w:sz="4" w:space="0" w:color="003478" w:themeColor="accent1"/>
          <w:right w:val="single" w:sz="4" w:space="0" w:color="003478" w:themeColor="accent1"/>
          <w:insideH w:val="single" w:sz="4" w:space="0" w:color="003478" w:themeColor="accent1"/>
          <w:insideV w:val="single" w:sz="4" w:space="0" w:color="003478" w:themeColor="accent1"/>
          <w:tl2br w:val="nil"/>
          <w:tr2bl w:val="nil"/>
        </w:tcBorders>
        <w:shd w:val="clear" w:color="auto" w:fill="auto"/>
      </w:tcPr>
    </w:tblStylePr>
    <w:tblStylePr w:type="ne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69923A" w:themeFill="accent4"/>
      </w:tcPr>
    </w:tblStylePr>
    <w:tblStylePr w:type="swCell">
      <w:tblPr/>
      <w:tcPr>
        <w:tcBorders>
          <w:top w:val="double" w:sz="4" w:space="0" w:color="003478" w:themeColor="accent1"/>
          <w:left w:val="double" w:sz="4" w:space="0" w:color="003478" w:themeColor="accent1"/>
          <w:bottom w:val="double" w:sz="4" w:space="0" w:color="003478" w:themeColor="accent1"/>
          <w:right w:val="double" w:sz="4" w:space="0" w:color="003478" w:themeColor="accent1"/>
          <w:insideH w:val="nil"/>
          <w:insideV w:val="nil"/>
          <w:tl2br w:val="nil"/>
          <w:tr2bl w:val="nil"/>
        </w:tcBorders>
        <w:shd w:val="clear" w:color="auto" w:fill="69923A" w:themeFill="accent4"/>
      </w:tcPr>
    </w:tblStylePr>
  </w:style>
  <w:style w:type="paragraph" w:customStyle="1" w:styleId="Heading3NoNumbers">
    <w:name w:val="Heading 3 No Numbers"/>
    <w:basedOn w:val="Heading3"/>
    <w:next w:val="BodyText"/>
    <w:link w:val="Heading3NoNumbersChar"/>
    <w:uiPriority w:val="2"/>
    <w:qFormat/>
    <w:rsid w:val="00C953C1"/>
    <w:pPr>
      <w:numPr>
        <w:ilvl w:val="0"/>
        <w:numId w:val="0"/>
      </w:numPr>
      <w:ind w:left="720" w:hanging="720"/>
    </w:pPr>
  </w:style>
  <w:style w:type="character" w:customStyle="1" w:styleId="Heading3NoNumbersChar">
    <w:name w:val="Heading 3 No Numbers Char"/>
    <w:basedOn w:val="Heading3Char"/>
    <w:link w:val="Heading3NoNumbers"/>
    <w:uiPriority w:val="2"/>
    <w:rsid w:val="00C953C1"/>
    <w:rPr>
      <w:rFonts w:ascii="Arial" w:eastAsiaTheme="minorHAnsi" w:hAnsi="Arial" w:cs="Arial"/>
      <w:b/>
      <w:sz w:val="22"/>
      <w:szCs w:val="22"/>
      <w:lang w:val="en-GB" w:eastAsia="en-US"/>
    </w:rPr>
  </w:style>
  <w:style w:type="paragraph" w:customStyle="1" w:styleId="Numberedlist">
    <w:name w:val="Numbered list"/>
    <w:basedOn w:val="Normal"/>
    <w:link w:val="NumberedlistChar"/>
    <w:uiPriority w:val="99"/>
    <w:qFormat/>
    <w:rsid w:val="00845355"/>
    <w:pPr>
      <w:numPr>
        <w:numId w:val="8"/>
      </w:numPr>
      <w:ind w:left="357" w:hanging="357"/>
      <w:contextualSpacing/>
    </w:pPr>
  </w:style>
  <w:style w:type="paragraph" w:customStyle="1" w:styleId="CoffeyNumbersL2">
    <w:name w:val="Coffey Numbers L2"/>
    <w:basedOn w:val="Numberedlist"/>
    <w:link w:val="CoffeyNumbersL2Char"/>
    <w:uiPriority w:val="99"/>
    <w:rsid w:val="00845355"/>
    <w:pPr>
      <w:numPr>
        <w:ilvl w:val="1"/>
      </w:numPr>
      <w:ind w:hanging="357"/>
    </w:pPr>
  </w:style>
  <w:style w:type="character" w:customStyle="1" w:styleId="NumberedlistChar">
    <w:name w:val="Numbered list Char"/>
    <w:basedOn w:val="DefaultParagraphFont"/>
    <w:link w:val="Numberedlist"/>
    <w:uiPriority w:val="99"/>
    <w:rsid w:val="00845355"/>
    <w:rPr>
      <w:rFonts w:asciiTheme="minorHAnsi" w:eastAsiaTheme="minorHAnsi" w:hAnsiTheme="minorHAnsi" w:cstheme="minorBidi"/>
      <w:szCs w:val="22"/>
      <w:lang w:eastAsia="en-US"/>
    </w:rPr>
  </w:style>
  <w:style w:type="paragraph" w:customStyle="1" w:styleId="CoffeyNumbersL3">
    <w:name w:val="Coffey Numbers L3"/>
    <w:basedOn w:val="CoffeyNumbersL2"/>
    <w:link w:val="CoffeyNumbersL3Char"/>
    <w:uiPriority w:val="99"/>
    <w:rsid w:val="00845355"/>
    <w:pPr>
      <w:numPr>
        <w:ilvl w:val="2"/>
      </w:numPr>
      <w:tabs>
        <w:tab w:val="clear" w:pos="1077"/>
        <w:tab w:val="num" w:pos="1072"/>
      </w:tabs>
      <w:ind w:left="1077" w:hanging="357"/>
    </w:pPr>
  </w:style>
  <w:style w:type="character" w:customStyle="1" w:styleId="CoffeyNumbersL2Char">
    <w:name w:val="Coffey Numbers L2 Char"/>
    <w:basedOn w:val="DefaultParagraphFont"/>
    <w:link w:val="CoffeyNumbersL2"/>
    <w:uiPriority w:val="99"/>
    <w:rsid w:val="00845355"/>
    <w:rPr>
      <w:rFonts w:asciiTheme="minorHAnsi" w:eastAsiaTheme="minorHAnsi" w:hAnsiTheme="minorHAnsi" w:cstheme="minorBidi"/>
      <w:szCs w:val="22"/>
      <w:lang w:eastAsia="en-US"/>
    </w:rPr>
  </w:style>
  <w:style w:type="numbering" w:customStyle="1" w:styleId="CoffeyBullets">
    <w:name w:val="Coffey Bullets"/>
    <w:uiPriority w:val="99"/>
    <w:rsid w:val="00845355"/>
    <w:pPr>
      <w:numPr>
        <w:numId w:val="11"/>
      </w:numPr>
    </w:pPr>
  </w:style>
  <w:style w:type="character" w:customStyle="1" w:styleId="CoffeyNumbersL3Char">
    <w:name w:val="Coffey Numbers L3 Char"/>
    <w:basedOn w:val="DefaultParagraphFont"/>
    <w:link w:val="CoffeyNumbersL3"/>
    <w:uiPriority w:val="99"/>
    <w:rsid w:val="00845355"/>
    <w:rPr>
      <w:rFonts w:asciiTheme="minorHAnsi" w:eastAsiaTheme="minorHAnsi" w:hAnsiTheme="minorHAnsi" w:cstheme="minorBidi"/>
      <w:szCs w:val="22"/>
      <w:lang w:eastAsia="en-US"/>
    </w:rPr>
  </w:style>
  <w:style w:type="numbering" w:customStyle="1" w:styleId="CoffeyNumbers">
    <w:name w:val="Coffey Numbers"/>
    <w:uiPriority w:val="99"/>
    <w:rsid w:val="00845355"/>
    <w:pPr>
      <w:numPr>
        <w:numId w:val="8"/>
      </w:numPr>
    </w:pPr>
  </w:style>
  <w:style w:type="character" w:styleId="PlaceholderText">
    <w:name w:val="Placeholder Text"/>
    <w:basedOn w:val="DefaultParagraphFont"/>
    <w:uiPriority w:val="99"/>
    <w:semiHidden/>
    <w:rsid w:val="00845355"/>
    <w:rPr>
      <w:color w:val="808080"/>
    </w:rPr>
  </w:style>
  <w:style w:type="paragraph" w:customStyle="1" w:styleId="boxheading">
    <w:name w:val="box heading"/>
    <w:basedOn w:val="BodyCopy"/>
    <w:uiPriority w:val="99"/>
    <w:rsid w:val="00845355"/>
    <w:rPr>
      <w:b/>
      <w:color w:val="FFFFFF" w:themeColor="background1"/>
    </w:rPr>
  </w:style>
  <w:style w:type="character" w:styleId="CommentReference">
    <w:name w:val="annotation reference"/>
    <w:basedOn w:val="DefaultParagraphFont"/>
    <w:uiPriority w:val="99"/>
    <w:semiHidden/>
    <w:unhideWhenUsed/>
    <w:rsid w:val="00845355"/>
    <w:rPr>
      <w:sz w:val="16"/>
      <w:szCs w:val="16"/>
    </w:rPr>
  </w:style>
  <w:style w:type="paragraph" w:styleId="CommentText">
    <w:name w:val="annotation text"/>
    <w:basedOn w:val="Normal"/>
    <w:link w:val="CommentTextChar"/>
    <w:uiPriority w:val="99"/>
    <w:unhideWhenUsed/>
    <w:rsid w:val="00845355"/>
    <w:pPr>
      <w:spacing w:line="240" w:lineRule="auto"/>
    </w:pPr>
  </w:style>
  <w:style w:type="character" w:customStyle="1" w:styleId="CommentTextChar">
    <w:name w:val="Comment Text Char"/>
    <w:basedOn w:val="DefaultParagraphFont"/>
    <w:link w:val="CommentText"/>
    <w:uiPriority w:val="99"/>
    <w:rsid w:val="00845355"/>
    <w:rPr>
      <w:rFonts w:ascii="Arial" w:hAnsi="Arial"/>
      <w:lang w:eastAsia="en-US"/>
    </w:rPr>
  </w:style>
  <w:style w:type="paragraph" w:styleId="CommentSubject">
    <w:name w:val="annotation subject"/>
    <w:basedOn w:val="CommentText"/>
    <w:next w:val="CommentText"/>
    <w:link w:val="CommentSubjectChar"/>
    <w:uiPriority w:val="99"/>
    <w:semiHidden/>
    <w:unhideWhenUsed/>
    <w:rsid w:val="00845355"/>
    <w:rPr>
      <w:b/>
      <w:bCs/>
    </w:rPr>
  </w:style>
  <w:style w:type="character" w:customStyle="1" w:styleId="CommentSubjectChar">
    <w:name w:val="Comment Subject Char"/>
    <w:basedOn w:val="CommentTextChar"/>
    <w:link w:val="CommentSubject"/>
    <w:uiPriority w:val="99"/>
    <w:semiHidden/>
    <w:rsid w:val="00845355"/>
    <w:rPr>
      <w:rFonts w:ascii="Arial" w:hAnsi="Arial"/>
      <w:b/>
      <w:bCs/>
      <w:lang w:eastAsia="en-US"/>
    </w:rPr>
  </w:style>
  <w:style w:type="paragraph" w:styleId="Revision">
    <w:name w:val="Revision"/>
    <w:hidden/>
    <w:uiPriority w:val="99"/>
    <w:semiHidden/>
    <w:rsid w:val="00845355"/>
    <w:rPr>
      <w:rFonts w:ascii="Arial" w:hAnsi="Arial"/>
      <w:lang w:eastAsia="en-US"/>
    </w:rPr>
  </w:style>
  <w:style w:type="character" w:customStyle="1" w:styleId="ContentsHeadingChar">
    <w:name w:val="Contents Heading Char"/>
    <w:basedOn w:val="DefaultParagraphFont"/>
    <w:link w:val="ContentsHeading"/>
    <w:uiPriority w:val="99"/>
    <w:rsid w:val="00845355"/>
    <w:rPr>
      <w:rFonts w:ascii="Arial" w:hAnsi="Arial"/>
      <w:b/>
      <w:sz w:val="44"/>
      <w:szCs w:val="40"/>
      <w:lang w:eastAsia="en-US"/>
    </w:rPr>
  </w:style>
  <w:style w:type="table" w:customStyle="1" w:styleId="TableGrid1">
    <w:name w:val="Table Grid1"/>
    <w:basedOn w:val="TableNormal"/>
    <w:next w:val="TableGrid"/>
    <w:uiPriority w:val="59"/>
    <w:rsid w:val="00845355"/>
    <w:pPr>
      <w:spacing w:before="77" w:after="113" w:line="250" w:lineRule="exact"/>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5355"/>
    <w:rPr>
      <w:color w:val="954F72"/>
      <w:u w:val="single"/>
    </w:rPr>
  </w:style>
  <w:style w:type="paragraph" w:customStyle="1" w:styleId="CoverSheetTitle">
    <w:name w:val="Cover Sheet Title"/>
    <w:basedOn w:val="Normal"/>
    <w:rsid w:val="00F12826"/>
    <w:pPr>
      <w:spacing w:before="120" w:after="120" w:line="240" w:lineRule="auto"/>
    </w:pPr>
    <w:rPr>
      <w:rFonts w:eastAsiaTheme="minorEastAsia"/>
      <w:b/>
      <w:color w:val="003478"/>
      <w:sz w:val="48"/>
      <w:szCs w:val="56"/>
      <w:lang w:val="en-US"/>
    </w:rPr>
  </w:style>
  <w:style w:type="paragraph" w:customStyle="1" w:styleId="Subtitlecover">
    <w:name w:val="Subtitle cover"/>
    <w:uiPriority w:val="1"/>
    <w:rsid w:val="002A5267"/>
    <w:pPr>
      <w:pBdr>
        <w:bar w:val="single" w:sz="4" w:color="5482AB" w:themeColor="background2"/>
      </w:pBdr>
      <w:spacing w:before="200" w:after="1200"/>
    </w:pPr>
    <w:rPr>
      <w:rFonts w:ascii="Arial" w:eastAsia="Times New Roman" w:hAnsi="Arial"/>
      <w:b/>
      <w:bCs/>
      <w:noProof/>
      <w:color w:val="7F7F7F" w:themeColor="accent6"/>
      <w:sz w:val="36"/>
      <w:szCs w:val="40"/>
      <w:lang w:val="en-US" w:eastAsia="fr-CA"/>
    </w:rPr>
  </w:style>
  <w:style w:type="paragraph" w:customStyle="1" w:styleId="Quotetext">
    <w:name w:val="Quote text"/>
    <w:uiPriority w:val="99"/>
    <w:qFormat/>
    <w:rsid w:val="00BE6AB6"/>
    <w:pPr>
      <w:spacing w:before="240" w:after="240" w:line="252" w:lineRule="auto"/>
      <w:ind w:right="142"/>
    </w:pPr>
    <w:rPr>
      <w:rFonts w:ascii="Arial" w:hAnsi="Arial"/>
      <w:i/>
      <w:iCs/>
      <w:color w:val="003478" w:themeColor="text2"/>
      <w:lang w:eastAsia="en-US"/>
    </w:rPr>
  </w:style>
  <w:style w:type="paragraph" w:customStyle="1" w:styleId="Boxedtextheading">
    <w:name w:val="Boxed text heading"/>
    <w:uiPriority w:val="99"/>
    <w:rsid w:val="00E3491C"/>
    <w:pPr>
      <w:pBdr>
        <w:top w:val="single" w:sz="24" w:space="1" w:color="DCE5EE" w:themeColor="background2" w:themeTint="33"/>
        <w:left w:val="single" w:sz="24" w:space="4" w:color="DCE5EE" w:themeColor="background2" w:themeTint="33"/>
        <w:bottom w:val="single" w:sz="24" w:space="1" w:color="DCE5EE" w:themeColor="background2" w:themeTint="33"/>
        <w:right w:val="single" w:sz="24" w:space="4" w:color="DCE5EE" w:themeColor="background2" w:themeTint="33"/>
      </w:pBdr>
      <w:shd w:val="clear" w:color="auto" w:fill="DCE5EE" w:themeFill="background2" w:themeFillTint="33"/>
      <w:spacing w:before="80" w:line="252" w:lineRule="auto"/>
      <w:ind w:left="142"/>
    </w:pPr>
    <w:rPr>
      <w:rFonts w:ascii="Arial" w:hAnsi="Arial" w:cs="Arial"/>
      <w:b/>
      <w:bCs/>
      <w:color w:val="003478" w:themeColor="text2"/>
      <w:lang w:eastAsia="en-US"/>
    </w:rPr>
  </w:style>
  <w:style w:type="paragraph" w:customStyle="1" w:styleId="Boxedtext">
    <w:name w:val="Boxed text"/>
    <w:uiPriority w:val="99"/>
    <w:rsid w:val="00E3491C"/>
    <w:pPr>
      <w:pBdr>
        <w:top w:val="single" w:sz="24" w:space="1" w:color="DCE5EE" w:themeColor="background2" w:themeTint="33"/>
        <w:left w:val="single" w:sz="24" w:space="4" w:color="DCE5EE" w:themeColor="background2" w:themeTint="33"/>
        <w:bottom w:val="single" w:sz="24" w:space="1" w:color="DCE5EE" w:themeColor="background2" w:themeTint="33"/>
        <w:right w:val="single" w:sz="24" w:space="4" w:color="DCE5EE" w:themeColor="background2" w:themeTint="33"/>
      </w:pBdr>
      <w:shd w:val="clear" w:color="auto" w:fill="DCE5EE" w:themeFill="background2" w:themeFillTint="33"/>
      <w:spacing w:before="80" w:after="80" w:line="252" w:lineRule="auto"/>
      <w:ind w:left="142"/>
    </w:pPr>
    <w:rPr>
      <w:rFonts w:ascii="Arial" w:hAnsi="Arial" w:cs="Arial"/>
      <w:lang w:eastAsia="en-US"/>
    </w:rPr>
  </w:style>
  <w:style w:type="table" w:styleId="GridTable1Light-Accent2">
    <w:name w:val="Grid Table 1 Light Accent 2"/>
    <w:basedOn w:val="TableNormal"/>
    <w:uiPriority w:val="46"/>
    <w:rsid w:val="00877B9C"/>
    <w:tblPr>
      <w:tblStyleRowBandSize w:val="1"/>
      <w:tblStyleColBandSize w:val="1"/>
      <w:tblBorders>
        <w:top w:val="single" w:sz="4" w:space="0" w:color="BACCDD" w:themeColor="accent2" w:themeTint="66"/>
        <w:left w:val="single" w:sz="4" w:space="0" w:color="BACCDD" w:themeColor="accent2" w:themeTint="66"/>
        <w:bottom w:val="single" w:sz="4" w:space="0" w:color="BACCDD" w:themeColor="accent2" w:themeTint="66"/>
        <w:right w:val="single" w:sz="4" w:space="0" w:color="BACCDD" w:themeColor="accent2" w:themeTint="66"/>
        <w:insideH w:val="single" w:sz="4" w:space="0" w:color="BACCDD" w:themeColor="accent2" w:themeTint="66"/>
        <w:insideV w:val="single" w:sz="4" w:space="0" w:color="BACCDD" w:themeColor="accent2" w:themeTint="66"/>
      </w:tblBorders>
    </w:tblPr>
    <w:tblStylePr w:type="firstRow">
      <w:rPr>
        <w:b/>
        <w:bCs/>
      </w:rPr>
      <w:tblPr/>
      <w:tcPr>
        <w:tcBorders>
          <w:bottom w:val="single" w:sz="12" w:space="0" w:color="98B3CC" w:themeColor="accent2" w:themeTint="99"/>
        </w:tcBorders>
      </w:tcPr>
    </w:tblStylePr>
    <w:tblStylePr w:type="lastRow">
      <w:rPr>
        <w:b/>
        <w:bCs/>
      </w:rPr>
      <w:tblPr/>
      <w:tcPr>
        <w:tcBorders>
          <w:top w:val="double" w:sz="2" w:space="0" w:color="98B3CC" w:themeColor="accent2" w:themeTint="99"/>
        </w:tcBorders>
      </w:tcPr>
    </w:tblStylePr>
    <w:tblStylePr w:type="firstCol">
      <w:rPr>
        <w:b/>
        <w:bCs/>
      </w:rPr>
    </w:tblStylePr>
    <w:tblStylePr w:type="lastCol">
      <w:rPr>
        <w:b/>
        <w:bCs/>
      </w:rPr>
    </w:tblStylePr>
  </w:style>
  <w:style w:type="paragraph" w:customStyle="1" w:styleId="Sourcetext0">
    <w:name w:val="Source text"/>
    <w:uiPriority w:val="99"/>
    <w:qFormat/>
    <w:rsid w:val="00EF0A7D"/>
    <w:pPr>
      <w:spacing w:before="80" w:after="80" w:line="252" w:lineRule="auto"/>
    </w:pPr>
    <w:rPr>
      <w:rFonts w:ascii="Arial" w:hAnsi="Arial" w:cs="Arial"/>
      <w:i/>
      <w:iCs/>
      <w:sz w:val="18"/>
      <w:szCs w:val="18"/>
      <w:lang w:eastAsia="en-US"/>
    </w:rPr>
  </w:style>
  <w:style w:type="paragraph" w:customStyle="1" w:styleId="Tableheading0">
    <w:name w:val="Table heading"/>
    <w:uiPriority w:val="99"/>
    <w:rsid w:val="00916B06"/>
    <w:pPr>
      <w:framePr w:hSpace="180" w:wrap="around" w:vAnchor="text" w:hAnchor="margin" w:y="-3"/>
      <w:spacing w:before="80" w:after="80"/>
    </w:pPr>
    <w:rPr>
      <w:rFonts w:ascii="Arial" w:hAnsi="Arial" w:cs="Arial"/>
      <w:b/>
      <w:bCs/>
      <w:color w:val="FFFFFF" w:themeColor="background1"/>
      <w:lang w:eastAsia="en-US"/>
    </w:rPr>
  </w:style>
  <w:style w:type="table" w:customStyle="1" w:styleId="TetraTech">
    <w:name w:val="Tetra Tech"/>
    <w:basedOn w:val="TableNormal"/>
    <w:uiPriority w:val="99"/>
    <w:rsid w:val="00916B06"/>
    <w:pPr>
      <w:spacing w:before="80" w:after="80" w:line="252" w:lineRule="auto"/>
    </w:pPr>
    <w:rPr>
      <w:rFonts w:ascii="Arial" w:hAnsi="Arial"/>
    </w:rPr>
    <w:tblPr>
      <w:tblBorders>
        <w:top w:val="single" w:sz="4" w:space="0" w:color="5482AB" w:themeColor="background2"/>
        <w:bottom w:val="single" w:sz="4" w:space="0" w:color="5482AB" w:themeColor="background2"/>
        <w:insideH w:val="single" w:sz="4" w:space="0" w:color="5482AB" w:themeColor="background2"/>
      </w:tblBorders>
    </w:tblPr>
    <w:tblStylePr w:type="firstRow">
      <w:rPr>
        <w:rFonts w:ascii="Arial" w:hAnsi="Arial"/>
        <w:b/>
        <w:caps w:val="0"/>
        <w:smallCaps w:val="0"/>
        <w:strike w:val="0"/>
        <w:dstrike w:val="0"/>
        <w:vanish w:val="0"/>
        <w:color w:val="F2F2F2" w:themeColor="background1" w:themeShade="F2"/>
        <w:sz w:val="20"/>
        <w:vertAlign w:val="baseline"/>
      </w:rPr>
      <w:tblPr/>
      <w:tcPr>
        <w:shd w:val="clear" w:color="auto" w:fill="5482AB" w:themeFill="background2"/>
      </w:tcPr>
    </w:tblStylePr>
  </w:style>
  <w:style w:type="paragraph" w:customStyle="1" w:styleId="Contentacronymheading">
    <w:name w:val="Content &amp; acronym heading"/>
    <w:uiPriority w:val="99"/>
    <w:rsid w:val="00227D87"/>
    <w:rPr>
      <w:rFonts w:asciiTheme="majorHAnsi" w:hAnsiTheme="majorHAnsi" w:cstheme="majorHAnsi"/>
      <w:b/>
      <w:color w:val="003478"/>
      <w:sz w:val="22"/>
      <w:lang w:eastAsia="en-US"/>
    </w:rPr>
  </w:style>
  <w:style w:type="paragraph" w:customStyle="1" w:styleId="CriteriaQuestions">
    <w:name w:val="Criteria Questions"/>
    <w:basedOn w:val="BodyText"/>
    <w:link w:val="CriteriaQuestionsChar"/>
    <w:uiPriority w:val="99"/>
    <w:qFormat/>
    <w:rsid w:val="00A433F0"/>
    <w:rPr>
      <w:i/>
      <w:iCs/>
      <w:color w:val="CA7700" w:themeColor="accent3"/>
      <w:sz w:val="16"/>
      <w:szCs w:val="16"/>
    </w:rPr>
  </w:style>
  <w:style w:type="paragraph" w:styleId="ListBullet">
    <w:name w:val="List Bullet"/>
    <w:basedOn w:val="BodyBullets"/>
    <w:uiPriority w:val="2"/>
    <w:qFormat/>
    <w:rsid w:val="00A433F0"/>
  </w:style>
  <w:style w:type="character" w:customStyle="1" w:styleId="CriteriaQuestionsChar">
    <w:name w:val="Criteria Questions Char"/>
    <w:basedOn w:val="BodyTextChar"/>
    <w:link w:val="CriteriaQuestions"/>
    <w:uiPriority w:val="99"/>
    <w:rsid w:val="00A433F0"/>
    <w:rPr>
      <w:rFonts w:ascii="Arial" w:hAnsi="Arial" w:cs="Arial"/>
      <w:i/>
      <w:iCs/>
      <w:color w:val="CA7700" w:themeColor="accent3"/>
      <w:sz w:val="16"/>
      <w:szCs w:val="16"/>
      <w:lang w:eastAsia="en-US"/>
    </w:rPr>
  </w:style>
  <w:style w:type="paragraph" w:customStyle="1" w:styleId="Heading1NoNumbers">
    <w:name w:val="Heading 1 No Numbers"/>
    <w:basedOn w:val="Heading1"/>
    <w:link w:val="Heading1NoNumbersChar"/>
    <w:uiPriority w:val="99"/>
    <w:qFormat/>
    <w:rsid w:val="00511016"/>
    <w:pPr>
      <w:numPr>
        <w:numId w:val="0"/>
      </w:numPr>
      <w:ind w:left="284" w:hanging="284"/>
    </w:pPr>
  </w:style>
  <w:style w:type="paragraph" w:customStyle="1" w:styleId="Heading2NoNumbers">
    <w:name w:val="Heading 2 No Numbers"/>
    <w:basedOn w:val="Heading2"/>
    <w:link w:val="Heading2NoNumbersChar"/>
    <w:uiPriority w:val="99"/>
    <w:qFormat/>
    <w:rsid w:val="00B507EC"/>
    <w:pPr>
      <w:numPr>
        <w:numId w:val="0"/>
      </w:numPr>
      <w:ind w:left="567" w:hanging="567"/>
    </w:pPr>
  </w:style>
  <w:style w:type="character" w:customStyle="1" w:styleId="Heading1NoNumbersChar">
    <w:name w:val="Heading 1 No Numbers Char"/>
    <w:basedOn w:val="Heading1Char"/>
    <w:link w:val="Heading1NoNumbers"/>
    <w:uiPriority w:val="99"/>
    <w:rsid w:val="00511016"/>
    <w:rPr>
      <w:rFonts w:ascii="Arial" w:eastAsiaTheme="minorHAnsi" w:hAnsi="Arial" w:cs="Arial"/>
      <w:b/>
      <w:color w:val="003478"/>
      <w:sz w:val="22"/>
      <w:szCs w:val="22"/>
      <w:lang w:eastAsia="en-US"/>
    </w:rPr>
  </w:style>
  <w:style w:type="character" w:customStyle="1" w:styleId="NoSpacingChar">
    <w:name w:val="No Spacing Char"/>
    <w:basedOn w:val="DefaultParagraphFont"/>
    <w:link w:val="NoSpacing"/>
    <w:uiPriority w:val="1"/>
    <w:rsid w:val="00EF1EC1"/>
    <w:rPr>
      <w:rFonts w:asciiTheme="minorHAnsi" w:eastAsiaTheme="minorHAnsi" w:hAnsiTheme="minorHAnsi" w:cstheme="minorBidi"/>
      <w:lang w:eastAsia="en-US"/>
    </w:rPr>
  </w:style>
  <w:style w:type="character" w:customStyle="1" w:styleId="Heading2NoNumbersChar">
    <w:name w:val="Heading 2 No Numbers Char"/>
    <w:basedOn w:val="Heading2Char"/>
    <w:link w:val="Heading2NoNumbers"/>
    <w:uiPriority w:val="99"/>
    <w:rsid w:val="00B507EC"/>
    <w:rPr>
      <w:rFonts w:ascii="Arial" w:eastAsiaTheme="minorHAnsi" w:hAnsi="Arial" w:cs="Arial"/>
      <w:b/>
      <w:color w:val="5482AB"/>
      <w:sz w:val="22"/>
      <w:szCs w:val="22"/>
      <w:lang w:eastAsia="en-US"/>
    </w:rPr>
  </w:style>
  <w:style w:type="paragraph" w:styleId="ListParagraph">
    <w:name w:val="List Paragraph"/>
    <w:aliases w:val="Bullets level 1,Recommendation,List Paragraph1,List Paragraph11,L,CV text,Table text,F5 List Paragraph,Dot pt,List Paragraph111,Medium Grid 1 - Accent 21,Numbered Paragraph,List Paragraph2,Bulleted Para,NFP GP Bulleted List,FooterText"/>
    <w:basedOn w:val="Normal"/>
    <w:link w:val="ListParagraphChar"/>
    <w:uiPriority w:val="34"/>
    <w:qFormat/>
    <w:rsid w:val="001D408E"/>
    <w:pPr>
      <w:ind w:left="720"/>
      <w:contextualSpacing/>
    </w:pPr>
  </w:style>
  <w:style w:type="paragraph" w:customStyle="1" w:styleId="heading50">
    <w:name w:val="heading 50"/>
    <w:basedOn w:val="Normal"/>
    <w:rsid w:val="001D408E"/>
    <w:pPr>
      <w:tabs>
        <w:tab w:val="num" w:pos="5902"/>
      </w:tabs>
      <w:ind w:left="5902" w:hanging="1723"/>
    </w:pPr>
  </w:style>
  <w:style w:type="paragraph" w:customStyle="1" w:styleId="heading60">
    <w:name w:val="heading 60"/>
    <w:basedOn w:val="Normal"/>
    <w:rsid w:val="001D408E"/>
    <w:pPr>
      <w:tabs>
        <w:tab w:val="num" w:pos="1152"/>
      </w:tabs>
      <w:ind w:left="1152" w:hanging="1152"/>
    </w:pPr>
  </w:style>
  <w:style w:type="paragraph" w:customStyle="1" w:styleId="Body1">
    <w:name w:val="Body 1"/>
    <w:basedOn w:val="Normal"/>
    <w:rsid w:val="001D408E"/>
    <w:pPr>
      <w:overflowPunct w:val="0"/>
      <w:autoSpaceDE w:val="0"/>
      <w:autoSpaceDN w:val="0"/>
      <w:adjustRightInd w:val="0"/>
      <w:spacing w:after="120" w:line="240" w:lineRule="auto"/>
      <w:ind w:left="709"/>
      <w:textAlignment w:val="baseline"/>
    </w:pPr>
    <w:rPr>
      <w:rFonts w:ascii="Arial" w:eastAsia="Times New Roman" w:hAnsi="Arial" w:cs="Arial"/>
      <w:szCs w:val="20"/>
    </w:rPr>
  </w:style>
  <w:style w:type="paragraph" w:customStyle="1" w:styleId="ScheduleHeading">
    <w:name w:val="Schedule Heading"/>
    <w:basedOn w:val="Caption"/>
    <w:next w:val="Normal"/>
    <w:rsid w:val="001D408E"/>
    <w:pPr>
      <w:overflowPunct w:val="0"/>
      <w:autoSpaceDE w:val="0"/>
      <w:autoSpaceDN w:val="0"/>
      <w:adjustRightInd w:val="0"/>
      <w:spacing w:before="0" w:after="0" w:line="480" w:lineRule="auto"/>
      <w:contextualSpacing w:val="0"/>
      <w:jc w:val="center"/>
      <w:textAlignment w:val="baseline"/>
    </w:pPr>
    <w:rPr>
      <w:rFonts w:eastAsia="Times New Roman" w:cs="Arial"/>
      <w:bCs w:val="0"/>
      <w:szCs w:val="20"/>
      <w:u w:val="single"/>
    </w:rPr>
  </w:style>
  <w:style w:type="character" w:customStyle="1" w:styleId="apple-converted-space">
    <w:name w:val="apple-converted-space"/>
    <w:rsid w:val="001D408E"/>
  </w:style>
  <w:style w:type="paragraph" w:customStyle="1" w:styleId="Heading1a">
    <w:name w:val="Heading 1a"/>
    <w:basedOn w:val="Heading1"/>
    <w:rsid w:val="001D408E"/>
    <w:pPr>
      <w:numPr>
        <w:numId w:val="12"/>
      </w:numPr>
      <w:spacing w:line="240" w:lineRule="atLeast"/>
    </w:pPr>
    <w:rPr>
      <w:rFonts w:eastAsiaTheme="majorEastAsia" w:cstheme="minorHAnsi"/>
      <w:bCs/>
      <w:caps/>
      <w:snapToGrid w:val="0"/>
      <w:color w:val="000000" w:themeColor="text1"/>
      <w:szCs w:val="48"/>
    </w:rPr>
  </w:style>
  <w:style w:type="paragraph" w:customStyle="1" w:styleId="Heading2a">
    <w:name w:val="Heading 2a"/>
    <w:basedOn w:val="Heading2"/>
    <w:rsid w:val="001D408E"/>
    <w:pPr>
      <w:numPr>
        <w:ilvl w:val="1"/>
        <w:numId w:val="12"/>
      </w:numPr>
      <w:spacing w:after="160"/>
    </w:pPr>
    <w:rPr>
      <w:rFonts w:eastAsiaTheme="majorEastAsia" w:cstheme="minorHAnsi"/>
      <w:b w:val="0"/>
      <w:bCs/>
      <w:color w:val="000000" w:themeColor="text1"/>
    </w:rPr>
  </w:style>
  <w:style w:type="paragraph" w:customStyle="1" w:styleId="Heading3a">
    <w:name w:val="Heading 3a"/>
    <w:basedOn w:val="Heading3"/>
    <w:rsid w:val="001D408E"/>
    <w:pPr>
      <w:numPr>
        <w:numId w:val="12"/>
      </w:numPr>
      <w:tabs>
        <w:tab w:val="clear" w:pos="1686"/>
      </w:tabs>
      <w:spacing w:before="120" w:after="120" w:line="240" w:lineRule="auto"/>
    </w:pPr>
    <w:rPr>
      <w:rFonts w:eastAsiaTheme="majorEastAsia" w:cstheme="majorBidi"/>
      <w:b w:val="0"/>
      <w:bCs/>
      <w:color w:val="000000" w:themeColor="text1"/>
      <w:lang w:val="en-AU"/>
    </w:rPr>
  </w:style>
  <w:style w:type="paragraph" w:customStyle="1" w:styleId="Default">
    <w:name w:val="Default"/>
    <w:rsid w:val="001D408E"/>
    <w:pPr>
      <w:autoSpaceDE w:val="0"/>
      <w:autoSpaceDN w:val="0"/>
      <w:adjustRightInd w:val="0"/>
    </w:pPr>
    <w:rPr>
      <w:rFonts w:ascii="Arial" w:eastAsiaTheme="minorHAnsi" w:hAnsi="Arial" w:cs="Arial"/>
      <w:color w:val="000000"/>
      <w:sz w:val="24"/>
      <w:szCs w:val="24"/>
      <w:lang w:val="en-US" w:eastAsia="en-US"/>
    </w:rPr>
  </w:style>
  <w:style w:type="paragraph" w:customStyle="1" w:styleId="RMHeading2">
    <w:name w:val="RM Heading 2"/>
    <w:basedOn w:val="Heading2"/>
    <w:qFormat/>
    <w:rsid w:val="001D408E"/>
    <w:pPr>
      <w:numPr>
        <w:numId w:val="0"/>
      </w:numPr>
      <w:tabs>
        <w:tab w:val="num" w:pos="360"/>
      </w:tabs>
      <w:spacing w:before="120" w:line="240" w:lineRule="atLeast"/>
      <w:ind w:left="1078" w:hanging="624"/>
    </w:pPr>
    <w:rPr>
      <w:rFonts w:eastAsia="Times New Roman"/>
      <w:b w:val="0"/>
      <w:snapToGrid w:val="0"/>
    </w:rPr>
  </w:style>
  <w:style w:type="paragraph" w:customStyle="1" w:styleId="heading">
    <w:name w:val="heading"/>
    <w:aliases w:val="h"/>
    <w:basedOn w:val="Normal"/>
    <w:rsid w:val="001D408E"/>
    <w:pPr>
      <w:shd w:val="clear" w:color="auto" w:fill="D9D9D9"/>
      <w:spacing w:before="240" w:after="120" w:line="240" w:lineRule="auto"/>
      <w:jc w:val="both"/>
    </w:pPr>
    <w:rPr>
      <w:rFonts w:ascii="Arial" w:eastAsia="Times New Roman" w:hAnsi="Arial" w:cs="Arial"/>
      <w:b/>
      <w:bCs/>
      <w:szCs w:val="20"/>
      <w:lang w:val="en-GB"/>
    </w:rPr>
  </w:style>
  <w:style w:type="character" w:customStyle="1" w:styleId="ListParagraphChar">
    <w:name w:val="List Paragraph Char"/>
    <w:aliases w:val="Bullets level 1 Char,Recommendation Char,List Paragraph1 Char,List Paragraph11 Char,L Char,CV text Char,Table text Char,F5 List Paragraph Char,Dot pt Char,List Paragraph111 Char,Medium Grid 1 - Accent 21 Char,Numbered Paragraph Char"/>
    <w:basedOn w:val="DefaultParagraphFont"/>
    <w:link w:val="ListParagraph"/>
    <w:uiPriority w:val="34"/>
    <w:qFormat/>
    <w:rsid w:val="001D408E"/>
    <w:rPr>
      <w:rFonts w:asciiTheme="minorHAnsi" w:eastAsiaTheme="minorHAnsi" w:hAnsiTheme="minorHAnsi" w:cstheme="minorBidi"/>
      <w:sz w:val="22"/>
      <w:szCs w:val="22"/>
      <w:lang w:eastAsia="en-US"/>
    </w:rPr>
  </w:style>
  <w:style w:type="paragraph" w:customStyle="1" w:styleId="CONLevel11">
    <w:name w:val=".CON  Level   1.1"/>
    <w:basedOn w:val="Normal"/>
    <w:next w:val="Normal"/>
    <w:rsid w:val="001D408E"/>
    <w:pPr>
      <w:numPr>
        <w:ilvl w:val="1"/>
        <w:numId w:val="13"/>
      </w:numPr>
      <w:spacing w:before="240" w:after="0" w:line="240" w:lineRule="auto"/>
      <w:outlineLvl w:val="2"/>
    </w:pPr>
    <w:rPr>
      <w:rFonts w:ascii="Times New Roman" w:eastAsia="Times New Roman" w:hAnsi="Times New Roman" w:cs="Times New Roman"/>
      <w:sz w:val="24"/>
    </w:rPr>
  </w:style>
  <w:style w:type="paragraph" w:customStyle="1" w:styleId="CONLevela">
    <w:name w:val=".CON  Level  (a)"/>
    <w:basedOn w:val="Normal"/>
    <w:next w:val="Normal"/>
    <w:link w:val="CONLevelaChar"/>
    <w:uiPriority w:val="99"/>
    <w:rsid w:val="001D408E"/>
    <w:pPr>
      <w:numPr>
        <w:ilvl w:val="2"/>
        <w:numId w:val="13"/>
      </w:numPr>
      <w:spacing w:before="240" w:after="0" w:line="240" w:lineRule="auto"/>
      <w:outlineLvl w:val="3"/>
    </w:pPr>
    <w:rPr>
      <w:rFonts w:ascii="Times New Roman" w:eastAsia="Times New Roman" w:hAnsi="Times New Roman" w:cs="Times New Roman"/>
      <w:sz w:val="24"/>
    </w:rPr>
  </w:style>
  <w:style w:type="paragraph" w:customStyle="1" w:styleId="CONLevelI">
    <w:name w:val=".CON  Level (I)"/>
    <w:basedOn w:val="Normal"/>
    <w:next w:val="Normal"/>
    <w:rsid w:val="001D408E"/>
    <w:pPr>
      <w:numPr>
        <w:ilvl w:val="5"/>
        <w:numId w:val="13"/>
      </w:numPr>
      <w:spacing w:before="240" w:after="0" w:line="240" w:lineRule="auto"/>
      <w:outlineLvl w:val="6"/>
    </w:pPr>
    <w:rPr>
      <w:rFonts w:ascii="Times New Roman" w:eastAsia="Times New Roman" w:hAnsi="Times New Roman" w:cs="Times New Roman"/>
      <w:sz w:val="24"/>
    </w:rPr>
  </w:style>
  <w:style w:type="character" w:customStyle="1" w:styleId="CONLevelaChar">
    <w:name w:val=".CON  Level  (a) Char"/>
    <w:link w:val="CONLevela"/>
    <w:uiPriority w:val="99"/>
    <w:locked/>
    <w:rsid w:val="001D408E"/>
    <w:rPr>
      <w:rFonts w:eastAsia="Times New Roman"/>
      <w:sz w:val="24"/>
      <w:szCs w:val="22"/>
      <w:lang w:eastAsia="en-US"/>
    </w:rPr>
  </w:style>
  <w:style w:type="paragraph" w:customStyle="1" w:styleId="TableParagraph">
    <w:name w:val="Table Paragraph"/>
    <w:basedOn w:val="Normal"/>
    <w:uiPriority w:val="1"/>
    <w:qFormat/>
    <w:rsid w:val="001D408E"/>
    <w:pPr>
      <w:widowControl w:val="0"/>
      <w:autoSpaceDE w:val="0"/>
      <w:autoSpaceDN w:val="0"/>
      <w:spacing w:after="0" w:line="240" w:lineRule="auto"/>
      <w:ind w:left="103"/>
    </w:pPr>
    <w:rPr>
      <w:rFonts w:ascii="Arial" w:eastAsia="Arial" w:hAnsi="Arial" w:cs="Arial"/>
      <w:lang w:val="en-US"/>
    </w:rPr>
  </w:style>
  <w:style w:type="paragraph" w:styleId="NormalWeb">
    <w:name w:val="Normal (Web)"/>
    <w:basedOn w:val="Normal"/>
    <w:uiPriority w:val="99"/>
    <w:semiHidden/>
    <w:unhideWhenUsed/>
    <w:rsid w:val="001D408E"/>
    <w:pPr>
      <w:spacing w:before="100" w:beforeAutospacing="1" w:after="100" w:afterAutospacing="1" w:line="240" w:lineRule="auto"/>
    </w:pPr>
    <w:rPr>
      <w:rFonts w:ascii="Times New Roman" w:eastAsiaTheme="minorEastAsia" w:hAnsi="Times New Roman" w:cs="Times New Roman"/>
      <w:sz w:val="24"/>
      <w:szCs w:val="24"/>
      <w:lang w:val="en-US"/>
    </w:rPr>
  </w:style>
  <w:style w:type="numbering" w:customStyle="1" w:styleId="LegalDefinition">
    <w:name w:val="Legal Definition"/>
    <w:uiPriority w:val="99"/>
    <w:rsid w:val="001D408E"/>
    <w:pPr>
      <w:numPr>
        <w:numId w:val="17"/>
      </w:numPr>
    </w:pPr>
  </w:style>
  <w:style w:type="paragraph" w:customStyle="1" w:styleId="LegalDefinitionHeading">
    <w:name w:val="Legal Definition Heading"/>
    <w:basedOn w:val="Normal"/>
    <w:autoRedefine/>
    <w:qFormat/>
    <w:rsid w:val="007C3879"/>
    <w:pPr>
      <w:keepNext/>
      <w:numPr>
        <w:numId w:val="18"/>
      </w:numPr>
      <w:spacing w:after="140" w:line="280" w:lineRule="atLeast"/>
      <w:outlineLvl w:val="6"/>
    </w:pPr>
    <w:rPr>
      <w:rFonts w:eastAsia="Times New Roman" w:cs="Angsana New"/>
      <w:szCs w:val="24"/>
      <w:lang w:eastAsia="zh-CN" w:bidi="th-TH"/>
    </w:rPr>
  </w:style>
  <w:style w:type="paragraph" w:customStyle="1" w:styleId="LegalDefinitionListIndent1">
    <w:name w:val="Legal Definition List Indent 1"/>
    <w:basedOn w:val="Normal"/>
    <w:qFormat/>
    <w:rsid w:val="007C3879"/>
    <w:pPr>
      <w:numPr>
        <w:ilvl w:val="1"/>
        <w:numId w:val="18"/>
      </w:numPr>
      <w:tabs>
        <w:tab w:val="clear" w:pos="567"/>
        <w:tab w:val="num" w:pos="1134"/>
      </w:tabs>
      <w:spacing w:after="140" w:line="280" w:lineRule="atLeast"/>
      <w:outlineLvl w:val="7"/>
    </w:pPr>
    <w:rPr>
      <w:rFonts w:eastAsia="Times New Roman" w:cs="Angsana New"/>
      <w:szCs w:val="24"/>
      <w:lang w:eastAsia="zh-CN" w:bidi="th-TH"/>
    </w:rPr>
  </w:style>
  <w:style w:type="paragraph" w:customStyle="1" w:styleId="Heading11">
    <w:name w:val="Heading 1.1"/>
    <w:basedOn w:val="ListParagraph"/>
    <w:qFormat/>
    <w:rsid w:val="001D408E"/>
    <w:pPr>
      <w:numPr>
        <w:numId w:val="46"/>
      </w:numPr>
      <w:tabs>
        <w:tab w:val="num" w:pos="360"/>
      </w:tabs>
      <w:autoSpaceDE w:val="0"/>
      <w:autoSpaceDN w:val="0"/>
      <w:adjustRightInd w:val="0"/>
      <w:spacing w:before="360" w:after="120" w:line="240" w:lineRule="auto"/>
      <w:ind w:hanging="720"/>
    </w:pPr>
    <w:rPr>
      <w:rFonts w:ascii="Arial" w:hAnsi="Arial" w:cs="Arial"/>
      <w:b/>
      <w:sz w:val="24"/>
    </w:rPr>
  </w:style>
  <w:style w:type="paragraph" w:customStyle="1" w:styleId="DocID">
    <w:name w:val="DocID"/>
    <w:basedOn w:val="Footer"/>
    <w:next w:val="Footer"/>
    <w:link w:val="DocIDChar"/>
    <w:rsid w:val="00AD3B5E"/>
    <w:pPr>
      <w:spacing w:before="0" w:after="0"/>
      <w:jc w:val="left"/>
    </w:pPr>
    <w:rPr>
      <w:rFonts w:ascii="Arial" w:hAnsi="Arial" w:cs="Arial"/>
      <w:sz w:val="16"/>
      <w:szCs w:val="22"/>
    </w:rPr>
  </w:style>
  <w:style w:type="character" w:customStyle="1" w:styleId="DocIDChar">
    <w:name w:val="DocID Char"/>
    <w:basedOn w:val="DefaultParagraphFont"/>
    <w:link w:val="DocID"/>
    <w:rsid w:val="00AD3B5E"/>
    <w:rPr>
      <w:rFonts w:ascii="Arial" w:eastAsiaTheme="minorHAnsi" w:hAnsi="Arial" w:cs="Arial"/>
      <w:sz w:val="16"/>
      <w:szCs w:val="22"/>
      <w:lang w:eastAsia="en-US"/>
    </w:rPr>
  </w:style>
  <w:style w:type="paragraph" w:customStyle="1" w:styleId="Schedule1">
    <w:name w:val="Schedule 1"/>
    <w:basedOn w:val="Normal"/>
    <w:next w:val="Schedule2"/>
    <w:rsid w:val="00AD3B5E"/>
    <w:pPr>
      <w:keepNext/>
      <w:numPr>
        <w:numId w:val="50"/>
      </w:numPr>
      <w:pBdr>
        <w:bottom w:val="single" w:sz="4" w:space="3" w:color="auto"/>
      </w:pBdr>
      <w:tabs>
        <w:tab w:val="clear" w:pos="709"/>
      </w:tabs>
      <w:spacing w:before="480" w:after="0" w:line="240" w:lineRule="auto"/>
      <w:jc w:val="both"/>
    </w:pPr>
    <w:rPr>
      <w:rFonts w:ascii="Palatino Linotype" w:eastAsia="Times New Roman" w:hAnsi="Palatino Linotype" w:cs="Arial"/>
      <w:b/>
      <w:sz w:val="28"/>
      <w:szCs w:val="28"/>
      <w:lang w:eastAsia="en-AU"/>
    </w:rPr>
  </w:style>
  <w:style w:type="paragraph" w:customStyle="1" w:styleId="Schedule2">
    <w:name w:val="Schedule 2"/>
    <w:basedOn w:val="Normal"/>
    <w:next w:val="NormalIndent"/>
    <w:rsid w:val="00AD3B5E"/>
    <w:pPr>
      <w:keepNext/>
      <w:numPr>
        <w:ilvl w:val="1"/>
        <w:numId w:val="50"/>
      </w:numPr>
      <w:tabs>
        <w:tab w:val="clear" w:pos="709"/>
      </w:tabs>
      <w:spacing w:before="240" w:after="0" w:line="240" w:lineRule="auto"/>
      <w:jc w:val="both"/>
    </w:pPr>
    <w:rPr>
      <w:rFonts w:ascii="Palatino Linotype" w:eastAsia="Times New Roman" w:hAnsi="Palatino Linotype" w:cs="Arial"/>
      <w:b/>
      <w:szCs w:val="28"/>
      <w:lang w:eastAsia="en-AU"/>
    </w:rPr>
  </w:style>
  <w:style w:type="paragraph" w:customStyle="1" w:styleId="Schedule3">
    <w:name w:val="Schedule 3"/>
    <w:basedOn w:val="Normal"/>
    <w:rsid w:val="00AD3B5E"/>
    <w:pPr>
      <w:numPr>
        <w:ilvl w:val="2"/>
        <w:numId w:val="50"/>
      </w:numPr>
      <w:tabs>
        <w:tab w:val="clear" w:pos="1418"/>
      </w:tabs>
      <w:spacing w:after="0" w:line="240" w:lineRule="auto"/>
      <w:jc w:val="both"/>
    </w:pPr>
    <w:rPr>
      <w:rFonts w:ascii="Palatino Linotype" w:eastAsia="Times New Roman" w:hAnsi="Palatino Linotype" w:cs="Arial"/>
      <w:szCs w:val="28"/>
      <w:lang w:eastAsia="en-AU"/>
    </w:rPr>
  </w:style>
  <w:style w:type="paragraph" w:customStyle="1" w:styleId="Schedule4">
    <w:name w:val="Schedule 4"/>
    <w:basedOn w:val="Normal"/>
    <w:rsid w:val="00AD3B5E"/>
    <w:pPr>
      <w:numPr>
        <w:ilvl w:val="3"/>
        <w:numId w:val="50"/>
      </w:numPr>
      <w:tabs>
        <w:tab w:val="clear" w:pos="2126"/>
      </w:tabs>
      <w:spacing w:after="0" w:line="240" w:lineRule="auto"/>
      <w:ind w:left="2127" w:hanging="709"/>
      <w:jc w:val="both"/>
    </w:pPr>
    <w:rPr>
      <w:rFonts w:ascii="Palatino Linotype" w:eastAsia="Times New Roman" w:hAnsi="Palatino Linotype" w:cs="Arial"/>
      <w:szCs w:val="28"/>
      <w:lang w:eastAsia="en-AU"/>
    </w:rPr>
  </w:style>
  <w:style w:type="paragraph" w:customStyle="1" w:styleId="Schedule5">
    <w:name w:val="Schedule 5"/>
    <w:basedOn w:val="Normal"/>
    <w:rsid w:val="00AD3B5E"/>
    <w:pPr>
      <w:numPr>
        <w:ilvl w:val="4"/>
        <w:numId w:val="50"/>
      </w:numPr>
      <w:tabs>
        <w:tab w:val="clear" w:pos="2835"/>
      </w:tabs>
      <w:spacing w:after="0" w:line="240" w:lineRule="auto"/>
      <w:jc w:val="both"/>
    </w:pPr>
    <w:rPr>
      <w:rFonts w:ascii="Palatino Linotype" w:eastAsia="Times New Roman" w:hAnsi="Palatino Linotype" w:cs="Arial"/>
      <w:szCs w:val="28"/>
      <w:lang w:eastAsia="en-AU"/>
    </w:rPr>
  </w:style>
  <w:style w:type="paragraph" w:customStyle="1" w:styleId="Schedule6">
    <w:name w:val="Schedule 6"/>
    <w:basedOn w:val="Normal"/>
    <w:rsid w:val="00AD3B5E"/>
    <w:pPr>
      <w:numPr>
        <w:ilvl w:val="5"/>
        <w:numId w:val="50"/>
      </w:numPr>
      <w:tabs>
        <w:tab w:val="clear" w:pos="3544"/>
      </w:tabs>
      <w:spacing w:after="0" w:line="240" w:lineRule="auto"/>
      <w:jc w:val="both"/>
    </w:pPr>
    <w:rPr>
      <w:rFonts w:ascii="Palatino Linotype" w:eastAsia="Times New Roman" w:hAnsi="Palatino Linotype" w:cs="Arial"/>
      <w:szCs w:val="28"/>
      <w:lang w:eastAsia="en-AU"/>
    </w:rPr>
  </w:style>
  <w:style w:type="paragraph" w:styleId="NormalIndent">
    <w:name w:val="Normal Indent"/>
    <w:basedOn w:val="Normal"/>
    <w:uiPriority w:val="99"/>
    <w:semiHidden/>
    <w:unhideWhenUsed/>
    <w:rsid w:val="00AD3B5E"/>
    <w:pPr>
      <w:ind w:left="567"/>
    </w:pPr>
  </w:style>
  <w:style w:type="paragraph" w:customStyle="1" w:styleId="TtNormal">
    <w:name w:val="Tt Normal"/>
    <w:uiPriority w:val="1"/>
    <w:qFormat/>
    <w:rsid w:val="00610EA3"/>
    <w:pPr>
      <w:spacing w:after="120" w:line="260" w:lineRule="exact"/>
    </w:pPr>
    <w:rPr>
      <w:rFonts w:ascii="Arial" w:eastAsiaTheme="minorEastAsia" w:hAnsi="Arial" w:cstheme="minorBidi"/>
      <w:szCs w:val="24"/>
      <w:lang w:val="en-US" w:eastAsia="en-US"/>
    </w:rPr>
  </w:style>
  <w:style w:type="paragraph" w:customStyle="1" w:styleId="pf0">
    <w:name w:val="pf0"/>
    <w:basedOn w:val="Normal"/>
    <w:rsid w:val="00180D05"/>
    <w:pPr>
      <w:spacing w:before="100" w:beforeAutospacing="1" w:after="100" w:afterAutospacing="1" w:line="240" w:lineRule="auto"/>
      <w:ind w:left="700"/>
    </w:pPr>
    <w:rPr>
      <w:rFonts w:ascii="Times New Roman" w:eastAsia="Times New Roman" w:hAnsi="Times New Roman" w:cs="Times New Roman"/>
      <w:sz w:val="24"/>
      <w:szCs w:val="24"/>
      <w:lang w:val="en-US"/>
    </w:rPr>
  </w:style>
  <w:style w:type="character" w:customStyle="1" w:styleId="cf01">
    <w:name w:val="cf01"/>
    <w:basedOn w:val="DefaultParagraphFont"/>
    <w:rsid w:val="00180D05"/>
    <w:rPr>
      <w:rFonts w:ascii="Segoe UI" w:hAnsi="Segoe UI" w:cs="Segoe UI" w:hint="default"/>
      <w:sz w:val="18"/>
      <w:szCs w:val="18"/>
    </w:rPr>
  </w:style>
  <w:style w:type="numbering" w:customStyle="1" w:styleId="NoList1">
    <w:name w:val="No List1"/>
    <w:next w:val="NoList"/>
    <w:uiPriority w:val="99"/>
    <w:semiHidden/>
    <w:unhideWhenUsed/>
    <w:rsid w:val="00384DB4"/>
  </w:style>
  <w:style w:type="paragraph" w:customStyle="1" w:styleId="title1">
    <w:name w:val="title1"/>
    <w:basedOn w:val="Normal"/>
    <w:next w:val="Normal"/>
    <w:uiPriority w:val="9"/>
    <w:qFormat/>
    <w:rsid w:val="00384DB4"/>
    <w:pPr>
      <w:keepNext/>
      <w:keepLines/>
      <w:spacing w:before="480" w:after="0"/>
      <w:outlineLvl w:val="0"/>
    </w:pPr>
    <w:rPr>
      <w:rFonts w:ascii="Arial" w:eastAsia="Times New Roman" w:hAnsi="Arial" w:cs="Times New Roman"/>
      <w:b/>
      <w:bCs/>
      <w:color w:val="000000"/>
      <w:sz w:val="28"/>
      <w:szCs w:val="28"/>
    </w:rPr>
  </w:style>
  <w:style w:type="paragraph" w:customStyle="1" w:styleId="SubPara1">
    <w:name w:val="SubPara1"/>
    <w:basedOn w:val="Normal"/>
    <w:next w:val="Normal"/>
    <w:uiPriority w:val="9"/>
    <w:unhideWhenUsed/>
    <w:qFormat/>
    <w:rsid w:val="00384DB4"/>
    <w:pPr>
      <w:keepNext/>
      <w:keepLines/>
      <w:tabs>
        <w:tab w:val="num" w:pos="1863"/>
      </w:tabs>
      <w:spacing w:before="200" w:after="0"/>
      <w:ind w:left="1863" w:hanging="873"/>
      <w:outlineLvl w:val="1"/>
    </w:pPr>
    <w:rPr>
      <w:rFonts w:ascii="Arial" w:eastAsia="Times New Roman" w:hAnsi="Arial" w:cs="Times New Roman"/>
      <w:bCs/>
      <w:szCs w:val="26"/>
    </w:rPr>
  </w:style>
  <w:style w:type="paragraph" w:customStyle="1" w:styleId="H311">
    <w:name w:val="H311"/>
    <w:basedOn w:val="Normal"/>
    <w:next w:val="Normal"/>
    <w:uiPriority w:val="9"/>
    <w:unhideWhenUsed/>
    <w:qFormat/>
    <w:rsid w:val="00384DB4"/>
    <w:pPr>
      <w:keepNext/>
      <w:keepLines/>
      <w:tabs>
        <w:tab w:val="num" w:pos="2848"/>
      </w:tabs>
      <w:spacing w:before="200" w:after="0"/>
      <w:ind w:left="2848" w:hanging="1146"/>
      <w:outlineLvl w:val="2"/>
    </w:pPr>
    <w:rPr>
      <w:rFonts w:ascii="Arial" w:eastAsia="Times New Roman" w:hAnsi="Arial" w:cs="Times New Roman"/>
      <w:b/>
      <w:bCs/>
      <w:color w:val="003478"/>
      <w:sz w:val="22"/>
    </w:rPr>
  </w:style>
  <w:style w:type="paragraph" w:customStyle="1" w:styleId="sd1">
    <w:name w:val="sd1"/>
    <w:basedOn w:val="Normal"/>
    <w:next w:val="Normal"/>
    <w:uiPriority w:val="9"/>
    <w:unhideWhenUsed/>
    <w:qFormat/>
    <w:rsid w:val="00384DB4"/>
    <w:pPr>
      <w:keepNext/>
      <w:keepLines/>
      <w:tabs>
        <w:tab w:val="num" w:pos="4179"/>
      </w:tabs>
      <w:spacing w:before="200" w:after="0"/>
      <w:ind w:left="4179" w:hanging="1440"/>
      <w:outlineLvl w:val="3"/>
    </w:pPr>
    <w:rPr>
      <w:rFonts w:ascii="Arial" w:eastAsia="Times New Roman" w:hAnsi="Arial" w:cs="Times New Roman"/>
      <w:b/>
      <w:bCs/>
      <w:i/>
      <w:iCs/>
      <w:color w:val="003478"/>
      <w:sz w:val="22"/>
    </w:rPr>
  </w:style>
  <w:style w:type="numbering" w:customStyle="1" w:styleId="NoList11">
    <w:name w:val="No List11"/>
    <w:next w:val="NoList"/>
    <w:uiPriority w:val="99"/>
    <w:semiHidden/>
    <w:unhideWhenUsed/>
    <w:rsid w:val="00384DB4"/>
  </w:style>
  <w:style w:type="paragraph" w:customStyle="1" w:styleId="FooterText1">
    <w:name w:val="FooterText1"/>
    <w:basedOn w:val="Normal"/>
    <w:next w:val="ListParagraph"/>
    <w:uiPriority w:val="1"/>
    <w:qFormat/>
    <w:rsid w:val="00384DB4"/>
    <w:pPr>
      <w:ind w:left="720"/>
      <w:contextualSpacing/>
    </w:pPr>
    <w:rPr>
      <w:sz w:val="22"/>
    </w:rPr>
  </w:style>
  <w:style w:type="paragraph" w:customStyle="1" w:styleId="CommentText1">
    <w:name w:val="Comment Text1"/>
    <w:basedOn w:val="Normal"/>
    <w:next w:val="CommentText"/>
    <w:uiPriority w:val="99"/>
    <w:unhideWhenUsed/>
    <w:rsid w:val="00384DB4"/>
    <w:pPr>
      <w:spacing w:line="240" w:lineRule="auto"/>
    </w:pPr>
    <w:rPr>
      <w:kern w:val="2"/>
      <w:szCs w:val="20"/>
      <w:lang w:val="en-US"/>
      <w14:ligatures w14:val="standardContextual"/>
    </w:rPr>
  </w:style>
  <w:style w:type="paragraph" w:customStyle="1" w:styleId="CommentSubject1">
    <w:name w:val="Comment Subject1"/>
    <w:basedOn w:val="CommentText"/>
    <w:next w:val="CommentText"/>
    <w:uiPriority w:val="99"/>
    <w:semiHidden/>
    <w:unhideWhenUsed/>
    <w:rsid w:val="00384DB4"/>
    <w:rPr>
      <w:b/>
      <w:bCs/>
      <w:szCs w:val="20"/>
    </w:rPr>
  </w:style>
  <w:style w:type="paragraph" w:customStyle="1" w:styleId="BalloonText1">
    <w:name w:val="Balloon Text1"/>
    <w:basedOn w:val="Normal"/>
    <w:next w:val="BalloonText"/>
    <w:uiPriority w:val="99"/>
    <w:semiHidden/>
    <w:unhideWhenUsed/>
    <w:rsid w:val="00384DB4"/>
    <w:pPr>
      <w:spacing w:after="0" w:line="240" w:lineRule="auto"/>
    </w:pPr>
    <w:rPr>
      <w:rFonts w:ascii="Tahoma" w:hAnsi="Tahoma" w:cs="Tahoma"/>
      <w:kern w:val="2"/>
      <w:sz w:val="16"/>
      <w:szCs w:val="16"/>
      <w:lang w:val="en-US"/>
      <w14:ligatures w14:val="standardContextual"/>
    </w:rPr>
  </w:style>
  <w:style w:type="paragraph" w:customStyle="1" w:styleId="Header1">
    <w:name w:val="Header1"/>
    <w:basedOn w:val="Normal"/>
    <w:next w:val="Header"/>
    <w:uiPriority w:val="99"/>
    <w:unhideWhenUsed/>
    <w:rsid w:val="00384DB4"/>
    <w:pPr>
      <w:tabs>
        <w:tab w:val="center" w:pos="4513"/>
        <w:tab w:val="right" w:pos="9026"/>
      </w:tabs>
      <w:spacing w:after="0" w:line="240" w:lineRule="auto"/>
    </w:pPr>
    <w:rPr>
      <w:kern w:val="2"/>
      <w:sz w:val="22"/>
      <w:lang w:val="en-US"/>
      <w14:ligatures w14:val="standardContextual"/>
    </w:rPr>
  </w:style>
  <w:style w:type="paragraph" w:customStyle="1" w:styleId="Footer1">
    <w:name w:val="Footer1"/>
    <w:basedOn w:val="Normal"/>
    <w:next w:val="Footer"/>
    <w:uiPriority w:val="99"/>
    <w:unhideWhenUsed/>
    <w:rsid w:val="00384DB4"/>
    <w:pPr>
      <w:tabs>
        <w:tab w:val="center" w:pos="4513"/>
        <w:tab w:val="right" w:pos="9026"/>
      </w:tabs>
      <w:spacing w:after="0" w:line="240" w:lineRule="auto"/>
    </w:pPr>
    <w:rPr>
      <w:kern w:val="2"/>
      <w:sz w:val="22"/>
      <w:lang w:val="en-US"/>
      <w14:ligatures w14:val="standardContextual"/>
    </w:rPr>
  </w:style>
  <w:style w:type="paragraph" w:customStyle="1" w:styleId="Revision1">
    <w:name w:val="Revision1"/>
    <w:next w:val="Revision"/>
    <w:hidden/>
    <w:uiPriority w:val="99"/>
    <w:semiHidden/>
    <w:rsid w:val="00384DB4"/>
    <w:rPr>
      <w:rFonts w:ascii="Calibri" w:eastAsia="Calibri" w:hAnsi="Calibri"/>
      <w:sz w:val="22"/>
      <w:szCs w:val="22"/>
      <w:lang w:eastAsia="en-US"/>
    </w:rPr>
  </w:style>
  <w:style w:type="paragraph" w:customStyle="1" w:styleId="Caption1">
    <w:name w:val="Caption1"/>
    <w:basedOn w:val="Normal"/>
    <w:next w:val="Normal"/>
    <w:uiPriority w:val="35"/>
    <w:semiHidden/>
    <w:unhideWhenUsed/>
    <w:qFormat/>
    <w:rsid w:val="00384DB4"/>
    <w:pPr>
      <w:spacing w:line="240" w:lineRule="auto"/>
    </w:pPr>
    <w:rPr>
      <w:i/>
      <w:iCs/>
      <w:color w:val="003478"/>
      <w:sz w:val="18"/>
      <w:szCs w:val="18"/>
    </w:rPr>
  </w:style>
  <w:style w:type="character" w:customStyle="1" w:styleId="Hyperlink1">
    <w:name w:val="Hyperlink1"/>
    <w:basedOn w:val="DefaultParagraphFont"/>
    <w:uiPriority w:val="99"/>
    <w:unhideWhenUsed/>
    <w:rsid w:val="00384DB4"/>
    <w:rPr>
      <w:color w:val="000000"/>
      <w:u w:val="single"/>
    </w:rPr>
  </w:style>
  <w:style w:type="character" w:customStyle="1" w:styleId="FollowedHyperlink1">
    <w:name w:val="FollowedHyperlink1"/>
    <w:basedOn w:val="DefaultParagraphFont"/>
    <w:uiPriority w:val="99"/>
    <w:semiHidden/>
    <w:unhideWhenUsed/>
    <w:rsid w:val="00384DB4"/>
    <w:rPr>
      <w:color w:val="000000"/>
      <w:u w:val="single"/>
    </w:rPr>
  </w:style>
  <w:style w:type="paragraph" w:customStyle="1" w:styleId="TOCHeading1">
    <w:name w:val="TOC Heading1"/>
    <w:basedOn w:val="Heading1"/>
    <w:next w:val="Normal"/>
    <w:uiPriority w:val="39"/>
    <w:unhideWhenUsed/>
    <w:qFormat/>
    <w:rsid w:val="00384DB4"/>
    <w:pPr>
      <w:keepNext/>
      <w:keepLines/>
      <w:numPr>
        <w:numId w:val="0"/>
      </w:numPr>
      <w:spacing w:after="0" w:line="259" w:lineRule="auto"/>
    </w:pPr>
    <w:rPr>
      <w:rFonts w:ascii="Arial" w:eastAsia="Times New Roman" w:hAnsi="Arial" w:cs="Times New Roman"/>
      <w:bCs/>
      <w:color w:val="000000"/>
      <w:kern w:val="2"/>
      <w:sz w:val="28"/>
      <w:szCs w:val="28"/>
      <w:lang w:val="en-US"/>
      <w14:ligatures w14:val="standardContextual"/>
    </w:rPr>
  </w:style>
  <w:style w:type="paragraph" w:customStyle="1" w:styleId="TOC21">
    <w:name w:val="TOC 21"/>
    <w:basedOn w:val="Normal"/>
    <w:next w:val="Normal"/>
    <w:autoRedefine/>
    <w:uiPriority w:val="1"/>
    <w:unhideWhenUsed/>
    <w:qFormat/>
    <w:rsid w:val="00384DB4"/>
    <w:pPr>
      <w:spacing w:after="100" w:line="259" w:lineRule="auto"/>
      <w:ind w:left="220"/>
    </w:pPr>
    <w:rPr>
      <w:rFonts w:eastAsia="Times New Roman" w:cs="Times New Roman"/>
      <w:sz w:val="22"/>
      <w:lang w:val="en-US"/>
    </w:rPr>
  </w:style>
  <w:style w:type="paragraph" w:customStyle="1" w:styleId="TOC11">
    <w:name w:val="TOC 11"/>
    <w:basedOn w:val="Normal"/>
    <w:next w:val="Normal"/>
    <w:autoRedefine/>
    <w:uiPriority w:val="1"/>
    <w:unhideWhenUsed/>
    <w:qFormat/>
    <w:rsid w:val="00384DB4"/>
    <w:pPr>
      <w:spacing w:after="100" w:line="259" w:lineRule="auto"/>
    </w:pPr>
    <w:rPr>
      <w:rFonts w:eastAsia="Times New Roman" w:cs="Times New Roman"/>
      <w:sz w:val="22"/>
      <w:lang w:val="en-US"/>
    </w:rPr>
  </w:style>
  <w:style w:type="paragraph" w:customStyle="1" w:styleId="TOC31">
    <w:name w:val="TOC 31"/>
    <w:basedOn w:val="Normal"/>
    <w:next w:val="Normal"/>
    <w:autoRedefine/>
    <w:uiPriority w:val="39"/>
    <w:unhideWhenUsed/>
    <w:rsid w:val="00384DB4"/>
    <w:pPr>
      <w:spacing w:after="100" w:line="259" w:lineRule="auto"/>
      <w:ind w:left="440"/>
    </w:pPr>
    <w:rPr>
      <w:rFonts w:eastAsia="Times New Roman" w:cs="Times New Roman"/>
      <w:sz w:val="22"/>
      <w:lang w:val="en-US"/>
    </w:rPr>
  </w:style>
  <w:style w:type="table" w:customStyle="1" w:styleId="TableGrid11">
    <w:name w:val="Table Grid11"/>
    <w:basedOn w:val="TableNormal"/>
    <w:next w:val="TableGrid"/>
    <w:rsid w:val="00384D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semiHidden/>
    <w:unhideWhenUsed/>
    <w:rsid w:val="00384DB4"/>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LegalDefinition1">
    <w:name w:val="Legal Definition1"/>
    <w:uiPriority w:val="99"/>
    <w:rsid w:val="00384DB4"/>
    <w:pPr>
      <w:numPr>
        <w:numId w:val="4"/>
      </w:numPr>
    </w:pPr>
  </w:style>
  <w:style w:type="paragraph" w:customStyle="1" w:styleId="NormalIndent1">
    <w:name w:val="Normal Indent1"/>
    <w:basedOn w:val="Normal"/>
    <w:next w:val="NormalIndent"/>
    <w:uiPriority w:val="99"/>
    <w:semiHidden/>
    <w:unhideWhenUsed/>
    <w:rsid w:val="00384DB4"/>
    <w:pPr>
      <w:ind w:left="567"/>
    </w:pPr>
    <w:rPr>
      <w:sz w:val="22"/>
    </w:rPr>
  </w:style>
  <w:style w:type="paragraph" w:customStyle="1" w:styleId="NormalDeed">
    <w:name w:val="Normal Deed"/>
    <w:basedOn w:val="Normal"/>
    <w:rsid w:val="00384DB4"/>
    <w:pPr>
      <w:spacing w:after="240" w:line="240" w:lineRule="auto"/>
    </w:pPr>
    <w:rPr>
      <w:rFonts w:ascii="Arial" w:eastAsia="Times New Roman" w:hAnsi="Arial" w:cs="Arial"/>
      <w:szCs w:val="20"/>
    </w:rPr>
  </w:style>
  <w:style w:type="paragraph" w:customStyle="1" w:styleId="NoSpacing1">
    <w:name w:val="No Spacing1"/>
    <w:next w:val="NoSpacing"/>
    <w:uiPriority w:val="1"/>
    <w:qFormat/>
    <w:rsid w:val="00384DB4"/>
    <w:rPr>
      <w:rFonts w:ascii="Calibri" w:eastAsia="Calibri" w:hAnsi="Calibri"/>
      <w:lang w:eastAsia="en-US"/>
    </w:rPr>
  </w:style>
  <w:style w:type="table" w:customStyle="1" w:styleId="PlainTable41">
    <w:name w:val="Plain Table 41"/>
    <w:basedOn w:val="TableNormal"/>
    <w:next w:val="PlainTable4"/>
    <w:uiPriority w:val="44"/>
    <w:rsid w:val="00384DB4"/>
    <w:rPr>
      <w:rFonts w:ascii="Calibri" w:eastAsia="Calibri" w:hAnsi="Calibri"/>
      <w:sz w:val="22"/>
      <w:szCs w:val="22"/>
      <w:lang w:eastAsia="en-US"/>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OC81">
    <w:name w:val="TOC 81"/>
    <w:basedOn w:val="Normal"/>
    <w:next w:val="Normal"/>
    <w:autoRedefine/>
    <w:uiPriority w:val="39"/>
    <w:unhideWhenUsed/>
    <w:rsid w:val="00384DB4"/>
    <w:pPr>
      <w:spacing w:after="100"/>
      <w:ind w:left="1540"/>
    </w:pPr>
    <w:rPr>
      <w:sz w:val="22"/>
    </w:rPr>
  </w:style>
  <w:style w:type="character" w:styleId="Mention">
    <w:name w:val="Mention"/>
    <w:basedOn w:val="DefaultParagraphFont"/>
    <w:uiPriority w:val="99"/>
    <w:unhideWhenUsed/>
    <w:rsid w:val="00384DB4"/>
    <w:rPr>
      <w:color w:val="2B579A"/>
      <w:shd w:val="clear" w:color="auto" w:fill="E1DFDD"/>
    </w:rPr>
  </w:style>
  <w:style w:type="paragraph" w:styleId="BodyTextIndent2">
    <w:name w:val="Body Text Indent 2"/>
    <w:basedOn w:val="Normal"/>
    <w:link w:val="BodyTextIndent2Char"/>
    <w:rsid w:val="00384DB4"/>
    <w:pPr>
      <w:spacing w:after="120" w:line="480" w:lineRule="auto"/>
      <w:ind w:left="283"/>
      <w:jc w:val="both"/>
    </w:pPr>
    <w:rPr>
      <w:rFonts w:ascii="Arial" w:eastAsia="Times New Roman" w:hAnsi="Arial" w:cs="Arial"/>
      <w:szCs w:val="20"/>
    </w:rPr>
  </w:style>
  <w:style w:type="character" w:customStyle="1" w:styleId="BodyTextIndent2Char">
    <w:name w:val="Body Text Indent 2 Char"/>
    <w:basedOn w:val="DefaultParagraphFont"/>
    <w:link w:val="BodyTextIndent2"/>
    <w:rsid w:val="00384DB4"/>
    <w:rPr>
      <w:rFonts w:ascii="Arial" w:eastAsia="Times New Roman" w:hAnsi="Arial" w:cs="Arial"/>
      <w:lang w:eastAsia="en-US"/>
    </w:rPr>
  </w:style>
  <w:style w:type="numbering" w:customStyle="1" w:styleId="NoList111">
    <w:name w:val="No List111"/>
    <w:next w:val="NoList"/>
    <w:uiPriority w:val="99"/>
    <w:semiHidden/>
    <w:unhideWhenUsed/>
    <w:rsid w:val="00384DB4"/>
  </w:style>
  <w:style w:type="character" w:customStyle="1" w:styleId="Heading1Char1">
    <w:name w:val="Heading 1 Char1"/>
    <w:basedOn w:val="DefaultParagraphFont"/>
    <w:uiPriority w:val="9"/>
    <w:rsid w:val="00384DB4"/>
    <w:rPr>
      <w:rFonts w:ascii="Calibri Light" w:eastAsia="Times New Roman" w:hAnsi="Calibri Light" w:cs="Times New Roman"/>
      <w:color w:val="2F5496"/>
      <w:sz w:val="32"/>
      <w:szCs w:val="32"/>
    </w:rPr>
  </w:style>
  <w:style w:type="character" w:customStyle="1" w:styleId="Heading2Char1">
    <w:name w:val="Heading 2 Char1"/>
    <w:basedOn w:val="DefaultParagraphFont"/>
    <w:uiPriority w:val="9"/>
    <w:semiHidden/>
    <w:rsid w:val="00384DB4"/>
    <w:rPr>
      <w:rFonts w:ascii="Calibri Light" w:eastAsia="Times New Roman" w:hAnsi="Calibri Light" w:cs="Times New Roman"/>
      <w:color w:val="2F5496"/>
      <w:sz w:val="26"/>
      <w:szCs w:val="26"/>
    </w:rPr>
  </w:style>
  <w:style w:type="character" w:customStyle="1" w:styleId="Heading3Char1">
    <w:name w:val="Heading 3 Char1"/>
    <w:basedOn w:val="DefaultParagraphFont"/>
    <w:uiPriority w:val="9"/>
    <w:semiHidden/>
    <w:rsid w:val="00384DB4"/>
    <w:rPr>
      <w:rFonts w:ascii="Calibri Light" w:eastAsia="Times New Roman" w:hAnsi="Calibri Light" w:cs="Times New Roman"/>
      <w:color w:val="1F3763"/>
      <w:sz w:val="24"/>
      <w:szCs w:val="24"/>
    </w:rPr>
  </w:style>
  <w:style w:type="character" w:customStyle="1" w:styleId="Heading4Char1">
    <w:name w:val="Heading 4 Char1"/>
    <w:basedOn w:val="DefaultParagraphFont"/>
    <w:uiPriority w:val="9"/>
    <w:semiHidden/>
    <w:rsid w:val="00384DB4"/>
    <w:rPr>
      <w:rFonts w:ascii="Calibri Light" w:eastAsia="Times New Roman" w:hAnsi="Calibri Light" w:cs="Times New Roman"/>
      <w:i/>
      <w:iCs/>
      <w:color w:val="2F5496"/>
    </w:rPr>
  </w:style>
  <w:style w:type="character" w:customStyle="1" w:styleId="CommentTextChar1">
    <w:name w:val="Comment Text Char1"/>
    <w:basedOn w:val="DefaultParagraphFont"/>
    <w:uiPriority w:val="99"/>
    <w:semiHidden/>
    <w:rsid w:val="00384DB4"/>
    <w:rPr>
      <w:sz w:val="20"/>
      <w:szCs w:val="20"/>
    </w:rPr>
  </w:style>
  <w:style w:type="character" w:customStyle="1" w:styleId="CommentSubjectChar1">
    <w:name w:val="Comment Subject Char1"/>
    <w:basedOn w:val="CommentTextChar1"/>
    <w:uiPriority w:val="99"/>
    <w:semiHidden/>
    <w:rsid w:val="00384DB4"/>
    <w:rPr>
      <w:b/>
      <w:bCs/>
      <w:sz w:val="20"/>
      <w:szCs w:val="20"/>
    </w:rPr>
  </w:style>
  <w:style w:type="character" w:customStyle="1" w:styleId="BalloonTextChar1">
    <w:name w:val="Balloon Text Char1"/>
    <w:basedOn w:val="DefaultParagraphFont"/>
    <w:uiPriority w:val="99"/>
    <w:semiHidden/>
    <w:rsid w:val="00384DB4"/>
    <w:rPr>
      <w:rFonts w:ascii="Segoe UI" w:hAnsi="Segoe UI" w:cs="Segoe UI"/>
      <w:sz w:val="18"/>
      <w:szCs w:val="18"/>
    </w:rPr>
  </w:style>
  <w:style w:type="character" w:customStyle="1" w:styleId="HeaderChar1">
    <w:name w:val="Header Char1"/>
    <w:basedOn w:val="DefaultParagraphFont"/>
    <w:uiPriority w:val="99"/>
    <w:semiHidden/>
    <w:rsid w:val="00384DB4"/>
  </w:style>
  <w:style w:type="character" w:customStyle="1" w:styleId="FooterChar1">
    <w:name w:val="Footer Char1"/>
    <w:basedOn w:val="DefaultParagraphFont"/>
    <w:uiPriority w:val="99"/>
    <w:semiHidden/>
    <w:rsid w:val="00384DB4"/>
  </w:style>
  <w:style w:type="table" w:customStyle="1" w:styleId="TableGrid2">
    <w:name w:val="Table Grid2"/>
    <w:basedOn w:val="TableNormal"/>
    <w:next w:val="TableGrid"/>
    <w:uiPriority w:val="39"/>
    <w:rsid w:val="00384DB4"/>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2">
    <w:name w:val="Plain Table 42"/>
    <w:basedOn w:val="TableNormal"/>
    <w:next w:val="PlainTable4"/>
    <w:uiPriority w:val="44"/>
    <w:rsid w:val="00384DB4"/>
    <w:rPr>
      <w:rFonts w:ascii="Calibri" w:eastAsia="Calibri" w:hAnsi="Calibri"/>
      <w:kern w:val="2"/>
      <w:sz w:val="22"/>
      <w:szCs w:val="22"/>
      <w:lang w:val="en-US"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4">
    <w:name w:val="Plain Table 4"/>
    <w:basedOn w:val="TableNormal"/>
    <w:uiPriority w:val="44"/>
    <w:rsid w:val="00384D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f11">
    <w:name w:val="cf11"/>
    <w:basedOn w:val="DefaultParagraphFont"/>
    <w:rsid w:val="00A976DD"/>
    <w:rPr>
      <w:rFonts w:ascii="Segoe UI" w:hAnsi="Segoe UI" w:cs="Segoe UI" w:hint="default"/>
      <w:sz w:val="18"/>
      <w:szCs w:val="18"/>
    </w:rPr>
  </w:style>
  <w:style w:type="character" w:customStyle="1" w:styleId="cf21">
    <w:name w:val="cf21"/>
    <w:basedOn w:val="DefaultParagraphFont"/>
    <w:rsid w:val="00A976DD"/>
    <w:rPr>
      <w:rFonts w:ascii="Segoe UI" w:hAnsi="Segoe UI" w:cs="Segoe UI" w:hint="default"/>
      <w:sz w:val="18"/>
      <w:szCs w:val="18"/>
    </w:rPr>
  </w:style>
  <w:style w:type="character" w:customStyle="1" w:styleId="cf31">
    <w:name w:val="cf31"/>
    <w:basedOn w:val="DefaultParagraphFont"/>
    <w:rsid w:val="00A976DD"/>
    <w:rPr>
      <w:rFonts w:ascii="Segoe UI" w:hAnsi="Segoe UI" w:cs="Segoe UI" w:hint="default"/>
      <w:sz w:val="18"/>
      <w:szCs w:val="18"/>
    </w:rPr>
  </w:style>
  <w:style w:type="character" w:customStyle="1" w:styleId="cf41">
    <w:name w:val="cf41"/>
    <w:basedOn w:val="DefaultParagraphFont"/>
    <w:rsid w:val="00A976DD"/>
    <w:rPr>
      <w:rFonts w:ascii="Segoe UI" w:hAnsi="Segoe UI" w:cs="Segoe UI" w:hint="default"/>
      <w:sz w:val="18"/>
      <w:szCs w:val="18"/>
    </w:rPr>
  </w:style>
  <w:style w:type="character" w:customStyle="1" w:styleId="cf51">
    <w:name w:val="cf51"/>
    <w:basedOn w:val="DefaultParagraphFont"/>
    <w:rsid w:val="00A976DD"/>
    <w:rPr>
      <w:rFonts w:ascii="Segoe UI" w:hAnsi="Segoe UI" w:cs="Segoe UI" w:hint="default"/>
      <w:color w:val="0000FF"/>
      <w:sz w:val="18"/>
      <w:szCs w:val="18"/>
    </w:rPr>
  </w:style>
  <w:style w:type="character" w:customStyle="1" w:styleId="cf61">
    <w:name w:val="cf61"/>
    <w:basedOn w:val="DefaultParagraphFont"/>
    <w:rsid w:val="00A976DD"/>
    <w:rPr>
      <w:rFonts w:ascii="Segoe UI" w:hAnsi="Segoe UI" w:cs="Segoe UI" w:hint="default"/>
      <w:color w:val="0000F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6734">
      <w:bodyDiv w:val="1"/>
      <w:marLeft w:val="0"/>
      <w:marRight w:val="0"/>
      <w:marTop w:val="0"/>
      <w:marBottom w:val="0"/>
      <w:divBdr>
        <w:top w:val="none" w:sz="0" w:space="0" w:color="auto"/>
        <w:left w:val="none" w:sz="0" w:space="0" w:color="auto"/>
        <w:bottom w:val="none" w:sz="0" w:space="0" w:color="auto"/>
        <w:right w:val="none" w:sz="0" w:space="0" w:color="auto"/>
      </w:divBdr>
    </w:div>
    <w:div w:id="379020291">
      <w:bodyDiv w:val="1"/>
      <w:marLeft w:val="0"/>
      <w:marRight w:val="0"/>
      <w:marTop w:val="0"/>
      <w:marBottom w:val="0"/>
      <w:divBdr>
        <w:top w:val="none" w:sz="0" w:space="0" w:color="auto"/>
        <w:left w:val="none" w:sz="0" w:space="0" w:color="auto"/>
        <w:bottom w:val="none" w:sz="0" w:space="0" w:color="auto"/>
        <w:right w:val="none" w:sz="0" w:space="0" w:color="auto"/>
      </w:divBdr>
    </w:div>
    <w:div w:id="411315971">
      <w:bodyDiv w:val="1"/>
      <w:marLeft w:val="0"/>
      <w:marRight w:val="0"/>
      <w:marTop w:val="0"/>
      <w:marBottom w:val="0"/>
      <w:divBdr>
        <w:top w:val="none" w:sz="0" w:space="0" w:color="auto"/>
        <w:left w:val="none" w:sz="0" w:space="0" w:color="auto"/>
        <w:bottom w:val="none" w:sz="0" w:space="0" w:color="auto"/>
        <w:right w:val="none" w:sz="0" w:space="0" w:color="auto"/>
      </w:divBdr>
    </w:div>
    <w:div w:id="1225722122">
      <w:bodyDiv w:val="1"/>
      <w:marLeft w:val="0"/>
      <w:marRight w:val="0"/>
      <w:marTop w:val="0"/>
      <w:marBottom w:val="0"/>
      <w:divBdr>
        <w:top w:val="none" w:sz="0" w:space="0" w:color="auto"/>
        <w:left w:val="none" w:sz="0" w:space="0" w:color="auto"/>
        <w:bottom w:val="none" w:sz="0" w:space="0" w:color="auto"/>
        <w:right w:val="none" w:sz="0" w:space="0" w:color="auto"/>
      </w:divBdr>
    </w:div>
    <w:div w:id="1440372008">
      <w:bodyDiv w:val="1"/>
      <w:marLeft w:val="0"/>
      <w:marRight w:val="0"/>
      <w:marTop w:val="0"/>
      <w:marBottom w:val="0"/>
      <w:divBdr>
        <w:top w:val="none" w:sz="0" w:space="0" w:color="auto"/>
        <w:left w:val="none" w:sz="0" w:space="0" w:color="auto"/>
        <w:bottom w:val="none" w:sz="0" w:space="0" w:color="auto"/>
        <w:right w:val="none" w:sz="0" w:space="0" w:color="auto"/>
      </w:divBdr>
    </w:div>
    <w:div w:id="1488008514">
      <w:bodyDiv w:val="1"/>
      <w:marLeft w:val="0"/>
      <w:marRight w:val="0"/>
      <w:marTop w:val="0"/>
      <w:marBottom w:val="0"/>
      <w:divBdr>
        <w:top w:val="none" w:sz="0" w:space="0" w:color="auto"/>
        <w:left w:val="none" w:sz="0" w:space="0" w:color="auto"/>
        <w:bottom w:val="none" w:sz="0" w:space="0" w:color="auto"/>
        <w:right w:val="none" w:sz="0" w:space="0" w:color="auto"/>
      </w:divBdr>
    </w:div>
    <w:div w:id="1656253173">
      <w:bodyDiv w:val="1"/>
      <w:marLeft w:val="0"/>
      <w:marRight w:val="0"/>
      <w:marTop w:val="0"/>
      <w:marBottom w:val="0"/>
      <w:divBdr>
        <w:top w:val="none" w:sz="0" w:space="0" w:color="auto"/>
        <w:left w:val="none" w:sz="0" w:space="0" w:color="auto"/>
        <w:bottom w:val="none" w:sz="0" w:space="0" w:color="auto"/>
        <w:right w:val="none" w:sz="0" w:space="0" w:color="auto"/>
      </w:divBdr>
    </w:div>
    <w:div w:id="1774588916">
      <w:bodyDiv w:val="1"/>
      <w:marLeft w:val="0"/>
      <w:marRight w:val="0"/>
      <w:marTop w:val="0"/>
      <w:marBottom w:val="0"/>
      <w:divBdr>
        <w:top w:val="none" w:sz="0" w:space="0" w:color="auto"/>
        <w:left w:val="none" w:sz="0" w:space="0" w:color="auto"/>
        <w:bottom w:val="none" w:sz="0" w:space="0" w:color="auto"/>
        <w:right w:val="none" w:sz="0" w:space="0" w:color="auto"/>
      </w:divBdr>
    </w:div>
    <w:div w:id="1878197761">
      <w:bodyDiv w:val="1"/>
      <w:marLeft w:val="0"/>
      <w:marRight w:val="0"/>
      <w:marTop w:val="0"/>
      <w:marBottom w:val="0"/>
      <w:divBdr>
        <w:top w:val="none" w:sz="0" w:space="0" w:color="auto"/>
        <w:left w:val="none" w:sz="0" w:space="0" w:color="auto"/>
        <w:bottom w:val="none" w:sz="0" w:space="0" w:color="auto"/>
        <w:right w:val="none" w:sz="0" w:space="0" w:color="auto"/>
      </w:divBdr>
    </w:div>
    <w:div w:id="1892840413">
      <w:bodyDiv w:val="1"/>
      <w:marLeft w:val="0"/>
      <w:marRight w:val="0"/>
      <w:marTop w:val="0"/>
      <w:marBottom w:val="0"/>
      <w:divBdr>
        <w:top w:val="none" w:sz="0" w:space="0" w:color="auto"/>
        <w:left w:val="none" w:sz="0" w:space="0" w:color="auto"/>
        <w:bottom w:val="none" w:sz="0" w:space="0" w:color="auto"/>
        <w:right w:val="none" w:sz="0" w:space="0" w:color="auto"/>
      </w:divBdr>
    </w:div>
    <w:div w:id="21373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dfat.gov.au/pseah" TargetMode="External"/><Relationship Id="rId26" Type="http://schemas.microsoft.com/office/2011/relationships/commentsExtended" Target="commentsExtended.xml"/><Relationship Id="rId39" Type="http://schemas.openxmlformats.org/officeDocument/2006/relationships/hyperlink" Target="https://www.dfat.gov.au/aid/topics/aid-risk-management/Pages/environmental-and-social-safeguards" TargetMode="External"/><Relationship Id="rId21" Type="http://schemas.openxmlformats.org/officeDocument/2006/relationships/header" Target="header4.xml"/><Relationship Id="rId34" Type="http://schemas.openxmlformats.org/officeDocument/2006/relationships/hyperlink" Target="https://www.dfat.gov.au/about-us/publications/Pages/accessibility-design-guide-universal-design-principles-for-australia-s-aid-program" TargetMode="External"/><Relationship Id="rId42" Type="http://schemas.openxmlformats.org/officeDocument/2006/relationships/hyperlink" Target="https://www.finance.gov.au/government/procurement/commonwealth-procurement-rules"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ag.gov.au/rights-and-protections/human-rights-and-anti-discrimination/human-rights-scrutiny/public-sector-guidance-sheets/right-freedom-slavery-and-forced-labou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xxx@tetratech.com" TargetMode="External"/><Relationship Id="rId32" Type="http://schemas.openxmlformats.org/officeDocument/2006/relationships/hyperlink" Target="https://www.dfat.gov.au/international-relations/themes/preventing-sexual-exploitation-abuse-and-harassment" TargetMode="External"/><Relationship Id="rId37" Type="http://schemas.openxmlformats.org/officeDocument/2006/relationships/hyperlink" Target="http://www.dfat.gov.au/about-us/publications/Pages/promoting-opportunities-for-all-gender-equality-and-women-s-empowerment.aspx" TargetMode="External"/><Relationship Id="rId40" Type="http://schemas.openxmlformats.org/officeDocument/2006/relationships/hyperlink" Target="https://acfid.asn.au/sites/site.acfid/files/resource_document/Environment-management-guide-2012-summary-AusAid.pdf" TargetMode="External"/><Relationship Id="rId45"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28" Type="http://schemas.microsoft.com/office/2018/08/relationships/commentsExtensible" Target="commentsExtensible.xml"/><Relationship Id="rId36" Type="http://schemas.openxmlformats.org/officeDocument/2006/relationships/hyperlink" Target="https://www.dfat.gov.au/about-us/publications/Pages/fraud-control-toolkit-for-funding-recipients" TargetMode="External"/><Relationship Id="rId10" Type="http://schemas.openxmlformats.org/officeDocument/2006/relationships/footnotes" Target="footnotes.xml"/><Relationship Id="rId19" Type="http://schemas.openxmlformats.org/officeDocument/2006/relationships/hyperlink" Target="https://www.finance.gov.au/government/procurement/commonwealth-procurement-rules" TargetMode="External"/><Relationship Id="rId31" Type="http://schemas.openxmlformats.org/officeDocument/2006/relationships/hyperlink" Target="https://www.dfat.gov.au/about-us/publications/pages/child-protection-policy" TargetMode="External"/><Relationship Id="rId44"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5.xml"/><Relationship Id="rId27" Type="http://schemas.microsoft.com/office/2016/09/relationships/commentsIds" Target="commentsIds.xml"/><Relationship Id="rId30" Type="http://schemas.openxmlformats.org/officeDocument/2006/relationships/hyperlink" Target="https://www.dfat.gov.au/aid/topics/development-issues/Pages/development-approaches-to-countering-violent-extremism" TargetMode="External"/><Relationship Id="rId35" Type="http://schemas.openxmlformats.org/officeDocument/2006/relationships/hyperlink" Target="https://www.ag.gov.au/crime/foreign-bribery"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omments" Target="comments.xml"/><Relationship Id="rId33" Type="http://schemas.openxmlformats.org/officeDocument/2006/relationships/hyperlink" Target="https://www.dfat.gov.au/sites/default/files/disability-inclusive-development-guidance-note.pdf" TargetMode="External"/><Relationship Id="rId38" Type="http://schemas.openxmlformats.org/officeDocument/2006/relationships/hyperlink" Target="http://dfat.gov.au/about-us/publications/Pages/family-planning-and-the-aid-program-guiding-principles.aspx" TargetMode="External"/><Relationship Id="rId46" Type="http://schemas.openxmlformats.org/officeDocument/2006/relationships/theme" Target="theme/theme1.xml"/><Relationship Id="rId20" Type="http://schemas.openxmlformats.org/officeDocument/2006/relationships/hyperlink" Target="https://www.dfat.gov.au/aid/who-we-work-with/value-for-money-principles/Pages/value-for-money-principles" TargetMode="External"/><Relationship Id="rId41" Type="http://schemas.openxmlformats.org/officeDocument/2006/relationships/hyperlink" Target="http://www.dfat.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is.caldwell\Downloads\COZ_TMP_Proposal_BlankCover_1Column_001_2021040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595097-23E8-4873-95A4-AC11EC28121E}"/>
      </w:docPartPr>
      <w:docPartBody>
        <w:p w:rsidR="00657A04" w:rsidRDefault="00657A04">
          <w:r w:rsidRPr="00A41FD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TT)">
    <w:altName w:val="Arial"/>
    <w:panose1 w:val="00000000000000000000"/>
    <w:charset w:val="00"/>
    <w:family w:val="auto"/>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A04"/>
    <w:rsid w:val="00021258"/>
    <w:rsid w:val="00026E45"/>
    <w:rsid w:val="0011220B"/>
    <w:rsid w:val="001B3F43"/>
    <w:rsid w:val="001D153F"/>
    <w:rsid w:val="001D3448"/>
    <w:rsid w:val="00252C3D"/>
    <w:rsid w:val="002702CC"/>
    <w:rsid w:val="00291A71"/>
    <w:rsid w:val="003A2E06"/>
    <w:rsid w:val="005569DC"/>
    <w:rsid w:val="00657A04"/>
    <w:rsid w:val="007A42A5"/>
    <w:rsid w:val="007A524F"/>
    <w:rsid w:val="007E137A"/>
    <w:rsid w:val="007E207F"/>
    <w:rsid w:val="009354AD"/>
    <w:rsid w:val="00981676"/>
    <w:rsid w:val="009D2177"/>
    <w:rsid w:val="00A0293A"/>
    <w:rsid w:val="00A2610E"/>
    <w:rsid w:val="00C85A89"/>
    <w:rsid w:val="00CE5DF7"/>
    <w:rsid w:val="00CF257F"/>
    <w:rsid w:val="00E75BD9"/>
    <w:rsid w:val="00EE25E6"/>
    <w:rsid w:val="00FF77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7A0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TC">
      <a:dk1>
        <a:sysClr val="windowText" lastClr="000000"/>
      </a:dk1>
      <a:lt1>
        <a:sysClr val="window" lastClr="FFFFFF"/>
      </a:lt1>
      <a:dk2>
        <a:srgbClr val="003478"/>
      </a:dk2>
      <a:lt2>
        <a:srgbClr val="5482AB"/>
      </a:lt2>
      <a:accent1>
        <a:srgbClr val="003478"/>
      </a:accent1>
      <a:accent2>
        <a:srgbClr val="5482AB"/>
      </a:accent2>
      <a:accent3>
        <a:srgbClr val="CA7700"/>
      </a:accent3>
      <a:accent4>
        <a:srgbClr val="69923A"/>
      </a:accent4>
      <a:accent5>
        <a:srgbClr val="B3995D"/>
      </a:accent5>
      <a:accent6>
        <a:srgbClr val="7F7F7F"/>
      </a:accent6>
      <a:hlink>
        <a:srgbClr val="000000"/>
      </a:hlink>
      <a:folHlink>
        <a:srgbClr val="99336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donna xmlns="http://schemas.donna.legal/vsto/settings">
  <donna__document__id xmlns="" val="NjMzZTQ4NzA4YTQxMTc5ZWIyODBiNTY0"/>
</donna>
</file>

<file path=customXml/item2.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5" ma:contentTypeDescription="Create a new document." ma:contentTypeScope="" ma:versionID="4eb77c4068c95d4bd9fe5c56e6fdd9be">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eb65a9edaed3873fb6331fdbc96df439"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eb1d1e-26ca-4e13-89cf-4f11b67eb4f8">
      <Terms xmlns="http://schemas.microsoft.com/office/infopath/2007/PartnerControls"/>
    </lcf76f155ced4ddcb4097134ff3c332f>
    <TaxCatchAll xmlns="1ba2c7f5-bec0-4c2e-bb24-613281d15fab" xsi:nil="true"/>
    <LongFileName xmlns="42eb1d1e-26ca-4e13-89cf-4f11b67eb4f8" xsi:nil="true"/>
    <OriginalSourcePath xmlns="42eb1d1e-26ca-4e13-89cf-4f11b67eb4f8"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2D4DC-9277-409D-8150-C2AA4E0B0FF2}">
  <ds:schemaRefs>
    <ds:schemaRef ds:uri="http://schemas.donna.legal/vsto/settings"/>
    <ds:schemaRef ds:uri=""/>
  </ds:schemaRefs>
</ds:datastoreItem>
</file>

<file path=customXml/itemProps2.xml><?xml version="1.0" encoding="utf-8"?>
<ds:datastoreItem xmlns:ds="http://schemas.openxmlformats.org/officeDocument/2006/customXml" ds:itemID="{0CDF9AFA-26DF-4381-95F9-ADB0C5044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69D670-FA21-4127-B6DB-6E4B9F8CA8C3}">
  <ds:schemaRefs>
    <ds:schemaRef ds:uri="http://schemas.microsoft.com/sharepoint/v3/contenttype/forms"/>
  </ds:schemaRefs>
</ds:datastoreItem>
</file>

<file path=customXml/itemProps4.xml><?xml version="1.0" encoding="utf-8"?>
<ds:datastoreItem xmlns:ds="http://schemas.openxmlformats.org/officeDocument/2006/customXml" ds:itemID="{4608C2AC-336A-4AD7-956A-B115BC24ECA1}">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5.xml><?xml version="1.0" encoding="utf-8"?>
<ds:datastoreItem xmlns:ds="http://schemas.openxmlformats.org/officeDocument/2006/customXml" ds:itemID="{C1A3FB05-03F3-4D78-81A4-B3D9EFB56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COZ_TMP_Proposal_BlankCover_1Column_001_20210406.dotx</Template>
  <TotalTime>7</TotalTime>
  <Pages>43</Pages>
  <Words>14744</Words>
  <Characters>84041</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COZ_TMP_ServicesAgreement_003_20210902</vt:lpstr>
    </vt:vector>
  </TitlesOfParts>
  <Company>Coffey</Company>
  <LinksUpToDate>false</LinksUpToDate>
  <CharactersWithSpaces>98588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COZ_TMP_ServicesAgreement_003_20210902</dc:title>
  <dc:subject/>
  <dc:creator>Caldwell, Paris</dc:creator>
  <cp:keywords/>
  <cp:lastModifiedBy>Alireja, Isradi</cp:lastModifiedBy>
  <cp:revision>11</cp:revision>
  <cp:lastPrinted>2013-06-11T02:34:00Z</cp:lastPrinted>
  <dcterms:created xsi:type="dcterms:W3CDTF">2026-09-10T01:43:00Z</dcterms:created>
  <dcterms:modified xsi:type="dcterms:W3CDTF">2026-09-10T01:48:00Z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Organisation Id]">
    <vt:lpwstr>IDEVSAZZPROJ</vt:lpwstr>
  </property>
  <property fmtid="{D5CDD505-2E9C-101B-9397-08002B2CF9AE}" pid="4" name="[Address]">
    <vt:lpwstr>Coffey World Park 33-39 Richmond Rd</vt:lpwstr>
  </property>
  <property fmtid="{D5CDD505-2E9C-101B-9397-08002B2CF9AE}" pid="5" name="[City]">
    <vt:lpwstr>Keswick</vt:lpwstr>
  </property>
  <property fmtid="{D5CDD505-2E9C-101B-9397-08002B2CF9AE}" pid="6" name="[State]">
    <vt:lpwstr>SA</vt:lpwstr>
  </property>
  <property fmtid="{D5CDD505-2E9C-101B-9397-08002B2CF9AE}" pid="7" name="[Postcode]">
    <vt:lpwstr>5035</vt:lpwstr>
  </property>
  <property fmtid="{D5CDD505-2E9C-101B-9397-08002B2CF9AE}" pid="8" name="[Country]">
    <vt:lpwstr>Australia</vt:lpwstr>
  </property>
  <property fmtid="{D5CDD505-2E9C-101B-9397-08002B2CF9AE}" pid="9" name="[Telephone]">
    <vt:lpwstr>+61 8 8375 4466</vt:lpwstr>
  </property>
  <property fmtid="{D5CDD505-2E9C-101B-9397-08002B2CF9AE}" pid="10" name="[Fax]">
    <vt:lpwstr>+61 8 8375 4499</vt:lpwstr>
  </property>
  <property fmtid="{D5CDD505-2E9C-101B-9397-08002B2CF9AE}" pid="11" name="[Legal Entity]">
    <vt:lpwstr>Coffey International Development Pty Ltd</vt:lpwstr>
  </property>
  <property fmtid="{D5CDD505-2E9C-101B-9397-08002B2CF9AE}" pid="12" name="[Registered Office Address]">
    <vt:lpwstr/>
  </property>
  <property fmtid="{D5CDD505-2E9C-101B-9397-08002B2CF9AE}" pid="13" name="[Registration Details]">
    <vt:lpwstr>ABN: 63 007 889 081</vt:lpwstr>
  </property>
  <property fmtid="{D5CDD505-2E9C-101B-9397-08002B2CF9AE}" pid="14" name="Order">
    <vt:r8>49300</vt:r8>
  </property>
  <property fmtid="{D5CDD505-2E9C-101B-9397-08002B2CF9AE}" pid="15" name="Topic">
    <vt:lpwstr>Templates</vt:lpwstr>
  </property>
  <property fmtid="{D5CDD505-2E9C-101B-9397-08002B2CF9AE}" pid="16" name="Significance">
    <vt:lpwstr>All</vt:lpwstr>
  </property>
  <property fmtid="{D5CDD505-2E9C-101B-9397-08002B2CF9AE}" pid="17" name="CP Offices">
    <vt:lpwstr>All</vt:lpwstr>
  </property>
  <property fmtid="{D5CDD505-2E9C-101B-9397-08002B2CF9AE}" pid="18" name="Project Sector">
    <vt:lpwstr>All</vt:lpwstr>
  </property>
  <property fmtid="{D5CDD505-2E9C-101B-9397-08002B2CF9AE}" pid="19" name="Approved By">
    <vt:lpwstr>Brian Chambers35</vt:lpwstr>
  </property>
  <property fmtid="{D5CDD505-2E9C-101B-9397-08002B2CF9AE}" pid="20" name="Status">
    <vt:lpwstr>Active</vt:lpwstr>
  </property>
  <property fmtid="{D5CDD505-2E9C-101B-9397-08002B2CF9AE}" pid="21" name="CP Status">
    <vt:lpwstr>Approved</vt:lpwstr>
  </property>
  <property fmtid="{D5CDD505-2E9C-101B-9397-08002B2CF9AE}" pid="22" name="Code Description">
    <vt:lpwstr>PM11 - Appointment of Consultants &amp; Design Management</vt:lpwstr>
  </property>
  <property fmtid="{D5CDD505-2E9C-101B-9397-08002B2CF9AE}" pid="23" name="CP Location">
    <vt:lpwstr>All</vt:lpwstr>
  </property>
  <property fmtid="{D5CDD505-2E9C-101B-9397-08002B2CF9AE}" pid="24" name="Regions">
    <vt:lpwstr>All</vt:lpwstr>
  </property>
  <property fmtid="{D5CDD505-2E9C-101B-9397-08002B2CF9AE}" pid="25" name="BC Review">
    <vt:lpwstr>All documents should have a generic address space in them, they should not be populated with the Cookshill information. How does this tie in to execution of a consltancy agreement? We would not want this document to conflict with a consultancy agreement?</vt:lpwstr>
  </property>
  <property fmtid="{D5CDD505-2E9C-101B-9397-08002B2CF9AE}" pid="26" name="Sector">
    <vt:lpwstr>All</vt:lpwstr>
  </property>
  <property fmtid="{D5CDD505-2E9C-101B-9397-08002B2CF9AE}" pid="27" name="URL">
    <vt:lpwstr/>
  </property>
  <property fmtid="{D5CDD505-2E9C-101B-9397-08002B2CF9AE}" pid="28" name="PM Knowledge Area">
    <vt:lpwstr>All</vt:lpwstr>
  </property>
  <property fmtid="{D5CDD505-2E9C-101B-9397-08002B2CF9AE}" pid="29" name="Life Cycle">
    <vt:lpwstr>All</vt:lpwstr>
  </property>
  <property fmtid="{D5CDD505-2E9C-101B-9397-08002B2CF9AE}" pid="30" name="MediaServiceImageTags">
    <vt:lpwstr/>
  </property>
</Properties>
</file>